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E0606" w14:textId="685E271F" w:rsidR="006E65CE" w:rsidRPr="00327BCA" w:rsidRDefault="001164FE" w:rsidP="00327BCA">
      <w:pPr>
        <w:pStyle w:val="Title"/>
        <w:contextualSpacing w:val="0"/>
      </w:pPr>
      <w:r>
        <w:rPr>
          <w:noProof/>
          <w:lang w:eastAsia="en-GB"/>
        </w:rPr>
        <w:drawing>
          <wp:anchor distT="0" distB="0" distL="114300" distR="114300" simplePos="0" relativeHeight="251685888" behindDoc="0" locked="0" layoutInCell="1" allowOverlap="1" wp14:anchorId="078A79F2" wp14:editId="505B5094">
            <wp:simplePos x="0" y="0"/>
            <wp:positionH relativeFrom="column">
              <wp:posOffset>76200</wp:posOffset>
            </wp:positionH>
            <wp:positionV relativeFrom="paragraph">
              <wp:posOffset>1819275</wp:posOffset>
            </wp:positionV>
            <wp:extent cx="2160000" cy="88245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773 Vapex logo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882453"/>
                    </a:xfrm>
                    <a:prstGeom prst="rect">
                      <a:avLst/>
                    </a:prstGeom>
                  </pic:spPr>
                </pic:pic>
              </a:graphicData>
            </a:graphic>
          </wp:anchor>
        </w:drawing>
      </w:r>
      <w:r w:rsidR="00CE02D7">
        <w:br w:type="textWrapping" w:clear="all"/>
      </w:r>
    </w:p>
    <w:p w14:paraId="48E9F403" w14:textId="77777777" w:rsidR="00B935BA" w:rsidRPr="00902FA1" w:rsidRDefault="00B935BA" w:rsidP="00327BCA">
      <w:pPr>
        <w:pStyle w:val="Title"/>
      </w:pPr>
      <w:r w:rsidRPr="00902FA1">
        <w:t>Personal Air Sampling Pump</w:t>
      </w:r>
      <w:r w:rsidR="00DE7CCF">
        <w:t xml:space="preserve"> for Low Flow Applications</w:t>
      </w:r>
    </w:p>
    <w:p w14:paraId="5242FD24" w14:textId="0B711D83" w:rsidR="008949E4" w:rsidRPr="005B2EFD" w:rsidRDefault="00E2420D" w:rsidP="00181498">
      <w:pPr>
        <w:pStyle w:val="Subtitle"/>
        <w:rPr>
          <w:i w:val="0"/>
        </w:rPr>
      </w:pPr>
      <w:r w:rsidRPr="005B2EFD">
        <w:rPr>
          <w:i w:val="0"/>
        </w:rPr>
        <w:t>HB</w:t>
      </w:r>
      <w:r w:rsidR="006079C8" w:rsidRPr="005B2EFD">
        <w:rPr>
          <w:i w:val="0"/>
        </w:rPr>
        <w:t>4089</w:t>
      </w:r>
      <w:r w:rsidR="00613922">
        <w:rPr>
          <w:i w:val="0"/>
        </w:rPr>
        <w:t>-0</w:t>
      </w:r>
      <w:r w:rsidR="00CE02D7">
        <w:rPr>
          <w:i w:val="0"/>
        </w:rPr>
        <w:t>3</w:t>
      </w:r>
    </w:p>
    <w:p w14:paraId="6EF6370D" w14:textId="7CBC4AB3" w:rsidR="00FC6DA1" w:rsidRPr="005B2EFD" w:rsidRDefault="00CE02D7" w:rsidP="00FC6DA1">
      <w:pPr>
        <w:pStyle w:val="Subtitle"/>
        <w:rPr>
          <w:i w:val="0"/>
        </w:rPr>
      </w:pPr>
      <w:r>
        <w:rPr>
          <w:i w:val="0"/>
        </w:rPr>
        <w:t>November 2024</w:t>
      </w:r>
    </w:p>
    <w:p w14:paraId="76AAD9EB" w14:textId="77777777" w:rsidR="008949E4" w:rsidRPr="00902FA1" w:rsidRDefault="008949E4" w:rsidP="00267508"/>
    <w:p w14:paraId="1376F14D" w14:textId="77777777" w:rsidR="008949E4" w:rsidRPr="00902FA1" w:rsidRDefault="008949E4">
      <w:pPr>
        <w:sectPr w:rsidR="008949E4" w:rsidRPr="00902FA1" w:rsidSect="00FC6DA1">
          <w:headerReference w:type="even" r:id="rId9"/>
          <w:headerReference w:type="default" r:id="rId10"/>
          <w:footerReference w:type="even" r:id="rId11"/>
          <w:footerReference w:type="default" r:id="rId12"/>
          <w:headerReference w:type="first" r:id="rId13"/>
          <w:footerReference w:type="first" r:id="rId14"/>
          <w:pgSz w:w="11906" w:h="16838" w:code="9"/>
          <w:pgMar w:top="1440" w:right="851" w:bottom="1440" w:left="3402" w:header="1134" w:footer="709" w:gutter="0"/>
          <w:cols w:space="708"/>
          <w:docGrid w:linePitch="360"/>
        </w:sectPr>
      </w:pPr>
    </w:p>
    <w:p w14:paraId="5513E439" w14:textId="77777777" w:rsidR="00995672" w:rsidRPr="00902FA1" w:rsidRDefault="00995672" w:rsidP="00995672">
      <w:pPr>
        <w:pStyle w:val="Contents"/>
        <w:rPr>
          <w:lang w:val="en-GB"/>
        </w:rPr>
      </w:pPr>
      <w:r w:rsidRPr="00902FA1">
        <w:rPr>
          <w:lang w:val="en-GB"/>
        </w:rPr>
        <w:lastRenderedPageBreak/>
        <w:t>Contents</w:t>
      </w:r>
    </w:p>
    <w:p w14:paraId="18149A6E" w14:textId="691F82F5" w:rsidR="00C63463" w:rsidRDefault="00995672">
      <w:pPr>
        <w:pStyle w:val="TOC1"/>
        <w:rPr>
          <w:rFonts w:eastAsiaTheme="minorEastAsia" w:cstheme="minorBidi"/>
          <w:noProof/>
          <w:sz w:val="22"/>
          <w:szCs w:val="22"/>
          <w:lang w:eastAsia="en-GB"/>
        </w:rPr>
      </w:pPr>
      <w:r w:rsidRPr="0097562F">
        <w:rPr>
          <w:rFonts w:cstheme="minorHAnsi"/>
          <w:sz w:val="28"/>
          <w:szCs w:val="28"/>
        </w:rPr>
        <w:fldChar w:fldCharType="begin"/>
      </w:r>
      <w:r w:rsidRPr="0097562F">
        <w:rPr>
          <w:rFonts w:cstheme="minorHAnsi"/>
          <w:sz w:val="28"/>
          <w:szCs w:val="28"/>
        </w:rPr>
        <w:instrText xml:space="preserve"> TOC \o "1-3" \h \z \u </w:instrText>
      </w:r>
      <w:r w:rsidRPr="0097562F">
        <w:rPr>
          <w:rFonts w:cstheme="minorHAnsi"/>
          <w:sz w:val="28"/>
          <w:szCs w:val="28"/>
        </w:rPr>
        <w:fldChar w:fldCharType="separate"/>
      </w:r>
      <w:hyperlink w:anchor="_Toc14859415" w:history="1">
        <w:r w:rsidR="00C63463" w:rsidRPr="00BA272B">
          <w:rPr>
            <w:rStyle w:val="Hyperlink"/>
            <w:noProof/>
          </w:rPr>
          <w:t>Safety and Warnings</w:t>
        </w:r>
        <w:r w:rsidR="00C63463">
          <w:rPr>
            <w:noProof/>
            <w:webHidden/>
          </w:rPr>
          <w:tab/>
        </w:r>
        <w:r w:rsidR="00C63463">
          <w:rPr>
            <w:noProof/>
            <w:webHidden/>
          </w:rPr>
          <w:fldChar w:fldCharType="begin"/>
        </w:r>
        <w:r w:rsidR="00C63463">
          <w:rPr>
            <w:noProof/>
            <w:webHidden/>
          </w:rPr>
          <w:instrText xml:space="preserve"> PAGEREF _Toc14859415 \h </w:instrText>
        </w:r>
        <w:r w:rsidR="00C63463">
          <w:rPr>
            <w:noProof/>
            <w:webHidden/>
          </w:rPr>
        </w:r>
        <w:r w:rsidR="00C63463">
          <w:rPr>
            <w:noProof/>
            <w:webHidden/>
          </w:rPr>
          <w:fldChar w:fldCharType="separate"/>
        </w:r>
        <w:r w:rsidR="00AC55B4">
          <w:rPr>
            <w:noProof/>
            <w:webHidden/>
          </w:rPr>
          <w:t>5</w:t>
        </w:r>
        <w:r w:rsidR="00C63463">
          <w:rPr>
            <w:noProof/>
            <w:webHidden/>
          </w:rPr>
          <w:fldChar w:fldCharType="end"/>
        </w:r>
      </w:hyperlink>
    </w:p>
    <w:p w14:paraId="6975257B" w14:textId="0998B901" w:rsidR="00C63463" w:rsidRDefault="00070C16">
      <w:pPr>
        <w:pStyle w:val="TOC2"/>
        <w:rPr>
          <w:rFonts w:eastAsiaTheme="minorEastAsia" w:cstheme="minorBidi"/>
          <w:noProof/>
          <w:sz w:val="22"/>
          <w:szCs w:val="22"/>
          <w:lang w:eastAsia="en-GB"/>
        </w:rPr>
      </w:pPr>
      <w:hyperlink w:anchor="_Toc14859416" w:history="1">
        <w:r w:rsidR="00C63463" w:rsidRPr="00BA272B">
          <w:rPr>
            <w:rStyle w:val="Hyperlink"/>
            <w:noProof/>
          </w:rPr>
          <w:t>Disposal</w:t>
        </w:r>
        <w:r w:rsidR="00C63463">
          <w:rPr>
            <w:noProof/>
            <w:webHidden/>
          </w:rPr>
          <w:tab/>
        </w:r>
        <w:r w:rsidR="00C63463">
          <w:rPr>
            <w:noProof/>
            <w:webHidden/>
          </w:rPr>
          <w:fldChar w:fldCharType="begin"/>
        </w:r>
        <w:r w:rsidR="00C63463">
          <w:rPr>
            <w:noProof/>
            <w:webHidden/>
          </w:rPr>
          <w:instrText xml:space="preserve"> PAGEREF _Toc14859416 \h </w:instrText>
        </w:r>
        <w:r w:rsidR="00C63463">
          <w:rPr>
            <w:noProof/>
            <w:webHidden/>
          </w:rPr>
        </w:r>
        <w:r w:rsidR="00C63463">
          <w:rPr>
            <w:noProof/>
            <w:webHidden/>
          </w:rPr>
          <w:fldChar w:fldCharType="separate"/>
        </w:r>
        <w:r w:rsidR="00AC55B4">
          <w:rPr>
            <w:noProof/>
            <w:webHidden/>
          </w:rPr>
          <w:t>6</w:t>
        </w:r>
        <w:r w:rsidR="00C63463">
          <w:rPr>
            <w:noProof/>
            <w:webHidden/>
          </w:rPr>
          <w:fldChar w:fldCharType="end"/>
        </w:r>
      </w:hyperlink>
    </w:p>
    <w:p w14:paraId="4E2BD060" w14:textId="26FC663F" w:rsidR="00C63463" w:rsidRDefault="00070C16">
      <w:pPr>
        <w:pStyle w:val="TOC1"/>
        <w:rPr>
          <w:rFonts w:eastAsiaTheme="minorEastAsia" w:cstheme="minorBidi"/>
          <w:noProof/>
          <w:sz w:val="22"/>
          <w:szCs w:val="22"/>
          <w:lang w:eastAsia="en-GB"/>
        </w:rPr>
      </w:pPr>
      <w:hyperlink w:anchor="_Toc14859417" w:history="1">
        <w:r w:rsidR="00C63463" w:rsidRPr="00BA272B">
          <w:rPr>
            <w:rStyle w:val="Hyperlink"/>
            <w:noProof/>
          </w:rPr>
          <w:t>Disclaimer</w:t>
        </w:r>
        <w:r w:rsidR="00C63463">
          <w:rPr>
            <w:noProof/>
            <w:webHidden/>
          </w:rPr>
          <w:tab/>
        </w:r>
        <w:r w:rsidR="00C63463">
          <w:rPr>
            <w:noProof/>
            <w:webHidden/>
          </w:rPr>
          <w:fldChar w:fldCharType="begin"/>
        </w:r>
        <w:r w:rsidR="00C63463">
          <w:rPr>
            <w:noProof/>
            <w:webHidden/>
          </w:rPr>
          <w:instrText xml:space="preserve"> PAGEREF _Toc14859417 \h </w:instrText>
        </w:r>
        <w:r w:rsidR="00C63463">
          <w:rPr>
            <w:noProof/>
            <w:webHidden/>
          </w:rPr>
        </w:r>
        <w:r w:rsidR="00C63463">
          <w:rPr>
            <w:noProof/>
            <w:webHidden/>
          </w:rPr>
          <w:fldChar w:fldCharType="separate"/>
        </w:r>
        <w:r w:rsidR="00AC55B4">
          <w:rPr>
            <w:noProof/>
            <w:webHidden/>
          </w:rPr>
          <w:t>7</w:t>
        </w:r>
        <w:r w:rsidR="00C63463">
          <w:rPr>
            <w:noProof/>
            <w:webHidden/>
          </w:rPr>
          <w:fldChar w:fldCharType="end"/>
        </w:r>
      </w:hyperlink>
    </w:p>
    <w:p w14:paraId="01E5D3E9" w14:textId="4B08D3A9" w:rsidR="00C63463" w:rsidRDefault="00070C16">
      <w:pPr>
        <w:pStyle w:val="TOC1"/>
        <w:rPr>
          <w:rFonts w:eastAsiaTheme="minorEastAsia" w:cstheme="minorBidi"/>
          <w:noProof/>
          <w:sz w:val="22"/>
          <w:szCs w:val="22"/>
          <w:lang w:eastAsia="en-GB"/>
        </w:rPr>
      </w:pPr>
      <w:hyperlink w:anchor="_Toc14859418" w:history="1">
        <w:r w:rsidR="00C63463" w:rsidRPr="00BA272B">
          <w:rPr>
            <w:rStyle w:val="Hyperlink"/>
            <w:noProof/>
          </w:rPr>
          <w:t>Introduction</w:t>
        </w:r>
        <w:r w:rsidR="00C63463">
          <w:rPr>
            <w:noProof/>
            <w:webHidden/>
          </w:rPr>
          <w:tab/>
        </w:r>
        <w:r w:rsidR="00C63463">
          <w:rPr>
            <w:noProof/>
            <w:webHidden/>
          </w:rPr>
          <w:fldChar w:fldCharType="begin"/>
        </w:r>
        <w:r w:rsidR="00C63463">
          <w:rPr>
            <w:noProof/>
            <w:webHidden/>
          </w:rPr>
          <w:instrText xml:space="preserve"> PAGEREF _Toc14859418 \h </w:instrText>
        </w:r>
        <w:r w:rsidR="00C63463">
          <w:rPr>
            <w:noProof/>
            <w:webHidden/>
          </w:rPr>
        </w:r>
        <w:r w:rsidR="00C63463">
          <w:rPr>
            <w:noProof/>
            <w:webHidden/>
          </w:rPr>
          <w:fldChar w:fldCharType="separate"/>
        </w:r>
        <w:r w:rsidR="00AC55B4">
          <w:rPr>
            <w:noProof/>
            <w:webHidden/>
          </w:rPr>
          <w:t>8</w:t>
        </w:r>
        <w:r w:rsidR="00C63463">
          <w:rPr>
            <w:noProof/>
            <w:webHidden/>
          </w:rPr>
          <w:fldChar w:fldCharType="end"/>
        </w:r>
      </w:hyperlink>
    </w:p>
    <w:p w14:paraId="68FF4DBC" w14:textId="7E9E84B9" w:rsidR="00C63463" w:rsidRDefault="00070C16">
      <w:pPr>
        <w:pStyle w:val="TOC1"/>
        <w:rPr>
          <w:rFonts w:eastAsiaTheme="minorEastAsia" w:cstheme="minorBidi"/>
          <w:noProof/>
          <w:sz w:val="22"/>
          <w:szCs w:val="22"/>
          <w:lang w:eastAsia="en-GB"/>
        </w:rPr>
      </w:pPr>
      <w:hyperlink w:anchor="_Toc14859419" w:history="1">
        <w:r w:rsidR="00C63463" w:rsidRPr="00BA272B">
          <w:rPr>
            <w:rStyle w:val="Hyperlink"/>
            <w:noProof/>
          </w:rPr>
          <w:t>Controls and Fittings</w:t>
        </w:r>
        <w:r w:rsidR="00C63463">
          <w:rPr>
            <w:noProof/>
            <w:webHidden/>
          </w:rPr>
          <w:tab/>
        </w:r>
        <w:r w:rsidR="00C63463">
          <w:rPr>
            <w:noProof/>
            <w:webHidden/>
          </w:rPr>
          <w:fldChar w:fldCharType="begin"/>
        </w:r>
        <w:r w:rsidR="00C63463">
          <w:rPr>
            <w:noProof/>
            <w:webHidden/>
          </w:rPr>
          <w:instrText xml:space="preserve"> PAGEREF _Toc14859419 \h </w:instrText>
        </w:r>
        <w:r w:rsidR="00C63463">
          <w:rPr>
            <w:noProof/>
            <w:webHidden/>
          </w:rPr>
        </w:r>
        <w:r w:rsidR="00C63463">
          <w:rPr>
            <w:noProof/>
            <w:webHidden/>
          </w:rPr>
          <w:fldChar w:fldCharType="separate"/>
        </w:r>
        <w:r w:rsidR="00AC55B4">
          <w:rPr>
            <w:noProof/>
            <w:webHidden/>
          </w:rPr>
          <w:t>9</w:t>
        </w:r>
        <w:r w:rsidR="00C63463">
          <w:rPr>
            <w:noProof/>
            <w:webHidden/>
          </w:rPr>
          <w:fldChar w:fldCharType="end"/>
        </w:r>
      </w:hyperlink>
    </w:p>
    <w:p w14:paraId="25561911" w14:textId="70CBF7F6" w:rsidR="00C63463" w:rsidRDefault="00070C16">
      <w:pPr>
        <w:pStyle w:val="TOC2"/>
        <w:rPr>
          <w:rFonts w:eastAsiaTheme="minorEastAsia" w:cstheme="minorBidi"/>
          <w:noProof/>
          <w:sz w:val="22"/>
          <w:szCs w:val="22"/>
          <w:lang w:eastAsia="en-GB"/>
        </w:rPr>
      </w:pPr>
      <w:hyperlink w:anchor="_Toc14859420" w:history="1">
        <w:r w:rsidR="00C63463" w:rsidRPr="00BA272B">
          <w:rPr>
            <w:rStyle w:val="Hyperlink"/>
            <w:noProof/>
          </w:rPr>
          <w:t>Controls and Menu Structure</w:t>
        </w:r>
        <w:r w:rsidR="00C63463">
          <w:rPr>
            <w:noProof/>
            <w:webHidden/>
          </w:rPr>
          <w:tab/>
        </w:r>
        <w:r w:rsidR="00C63463">
          <w:rPr>
            <w:noProof/>
            <w:webHidden/>
          </w:rPr>
          <w:fldChar w:fldCharType="begin"/>
        </w:r>
        <w:r w:rsidR="00C63463">
          <w:rPr>
            <w:noProof/>
            <w:webHidden/>
          </w:rPr>
          <w:instrText xml:space="preserve"> PAGEREF _Toc14859420 \h </w:instrText>
        </w:r>
        <w:r w:rsidR="00C63463">
          <w:rPr>
            <w:noProof/>
            <w:webHidden/>
          </w:rPr>
        </w:r>
        <w:r w:rsidR="00C63463">
          <w:rPr>
            <w:noProof/>
            <w:webHidden/>
          </w:rPr>
          <w:fldChar w:fldCharType="separate"/>
        </w:r>
        <w:r w:rsidR="00AC55B4">
          <w:rPr>
            <w:noProof/>
            <w:webHidden/>
          </w:rPr>
          <w:t>9</w:t>
        </w:r>
        <w:r w:rsidR="00C63463">
          <w:rPr>
            <w:noProof/>
            <w:webHidden/>
          </w:rPr>
          <w:fldChar w:fldCharType="end"/>
        </w:r>
      </w:hyperlink>
    </w:p>
    <w:p w14:paraId="730C5DA4" w14:textId="4DD0B5ED" w:rsidR="00C63463" w:rsidRDefault="00070C16">
      <w:pPr>
        <w:pStyle w:val="TOC2"/>
        <w:rPr>
          <w:rFonts w:eastAsiaTheme="minorEastAsia" w:cstheme="minorBidi"/>
          <w:noProof/>
          <w:sz w:val="22"/>
          <w:szCs w:val="22"/>
          <w:lang w:eastAsia="en-GB"/>
        </w:rPr>
      </w:pPr>
      <w:hyperlink w:anchor="_Toc14859421" w:history="1">
        <w:r w:rsidR="00C63463" w:rsidRPr="00BA272B">
          <w:rPr>
            <w:rStyle w:val="Hyperlink"/>
            <w:noProof/>
          </w:rPr>
          <w:t>Tube Connections</w:t>
        </w:r>
        <w:r w:rsidR="00C63463">
          <w:rPr>
            <w:noProof/>
            <w:webHidden/>
          </w:rPr>
          <w:tab/>
        </w:r>
        <w:r w:rsidR="00C63463">
          <w:rPr>
            <w:noProof/>
            <w:webHidden/>
          </w:rPr>
          <w:fldChar w:fldCharType="begin"/>
        </w:r>
        <w:r w:rsidR="00C63463">
          <w:rPr>
            <w:noProof/>
            <w:webHidden/>
          </w:rPr>
          <w:instrText xml:space="preserve"> PAGEREF _Toc14859421 \h </w:instrText>
        </w:r>
        <w:r w:rsidR="00C63463">
          <w:rPr>
            <w:noProof/>
            <w:webHidden/>
          </w:rPr>
        </w:r>
        <w:r w:rsidR="00C63463">
          <w:rPr>
            <w:noProof/>
            <w:webHidden/>
          </w:rPr>
          <w:fldChar w:fldCharType="separate"/>
        </w:r>
        <w:r w:rsidR="00AC55B4">
          <w:rPr>
            <w:noProof/>
            <w:webHidden/>
          </w:rPr>
          <w:t>10</w:t>
        </w:r>
        <w:r w:rsidR="00C63463">
          <w:rPr>
            <w:noProof/>
            <w:webHidden/>
          </w:rPr>
          <w:fldChar w:fldCharType="end"/>
        </w:r>
      </w:hyperlink>
    </w:p>
    <w:p w14:paraId="3C714CD2" w14:textId="63C4C6B6" w:rsidR="00C63463" w:rsidRDefault="00070C16">
      <w:pPr>
        <w:pStyle w:val="TOC3"/>
        <w:rPr>
          <w:rFonts w:eastAsiaTheme="minorEastAsia" w:cstheme="minorBidi"/>
          <w:noProof/>
          <w:sz w:val="22"/>
          <w:szCs w:val="22"/>
          <w:lang w:eastAsia="en-GB"/>
        </w:rPr>
      </w:pPr>
      <w:hyperlink w:anchor="_Toc14859422" w:history="1">
        <w:r w:rsidR="00C63463" w:rsidRPr="00BA272B">
          <w:rPr>
            <w:rStyle w:val="Hyperlink"/>
            <w:noProof/>
          </w:rPr>
          <w:t>Sampling Inlet Connection</w:t>
        </w:r>
        <w:r w:rsidR="00C63463">
          <w:rPr>
            <w:noProof/>
            <w:webHidden/>
          </w:rPr>
          <w:tab/>
        </w:r>
        <w:r w:rsidR="00C63463">
          <w:rPr>
            <w:noProof/>
            <w:webHidden/>
          </w:rPr>
          <w:fldChar w:fldCharType="begin"/>
        </w:r>
        <w:r w:rsidR="00C63463">
          <w:rPr>
            <w:noProof/>
            <w:webHidden/>
          </w:rPr>
          <w:instrText xml:space="preserve"> PAGEREF _Toc14859422 \h </w:instrText>
        </w:r>
        <w:r w:rsidR="00C63463">
          <w:rPr>
            <w:noProof/>
            <w:webHidden/>
          </w:rPr>
        </w:r>
        <w:r w:rsidR="00C63463">
          <w:rPr>
            <w:noProof/>
            <w:webHidden/>
          </w:rPr>
          <w:fldChar w:fldCharType="separate"/>
        </w:r>
        <w:r w:rsidR="00AC55B4">
          <w:rPr>
            <w:noProof/>
            <w:webHidden/>
          </w:rPr>
          <w:t>10</w:t>
        </w:r>
        <w:r w:rsidR="00C63463">
          <w:rPr>
            <w:noProof/>
            <w:webHidden/>
          </w:rPr>
          <w:fldChar w:fldCharType="end"/>
        </w:r>
      </w:hyperlink>
    </w:p>
    <w:p w14:paraId="619CF206" w14:textId="44511310" w:rsidR="00C63463" w:rsidRDefault="00070C16">
      <w:pPr>
        <w:pStyle w:val="TOC3"/>
        <w:rPr>
          <w:rFonts w:eastAsiaTheme="minorEastAsia" w:cstheme="minorBidi"/>
          <w:noProof/>
          <w:sz w:val="22"/>
          <w:szCs w:val="22"/>
          <w:lang w:eastAsia="en-GB"/>
        </w:rPr>
      </w:pPr>
      <w:hyperlink w:anchor="_Toc14859423" w:history="1">
        <w:r w:rsidR="00C63463" w:rsidRPr="00BA272B">
          <w:rPr>
            <w:rStyle w:val="Hyperlink"/>
            <w:noProof/>
          </w:rPr>
          <w:t>Gas Bag Outlet Connection</w:t>
        </w:r>
        <w:r w:rsidR="00C63463">
          <w:rPr>
            <w:noProof/>
            <w:webHidden/>
          </w:rPr>
          <w:tab/>
        </w:r>
        <w:r w:rsidR="00C63463">
          <w:rPr>
            <w:noProof/>
            <w:webHidden/>
          </w:rPr>
          <w:fldChar w:fldCharType="begin"/>
        </w:r>
        <w:r w:rsidR="00C63463">
          <w:rPr>
            <w:noProof/>
            <w:webHidden/>
          </w:rPr>
          <w:instrText xml:space="preserve"> PAGEREF _Toc14859423 \h </w:instrText>
        </w:r>
        <w:r w:rsidR="00C63463">
          <w:rPr>
            <w:noProof/>
            <w:webHidden/>
          </w:rPr>
        </w:r>
        <w:r w:rsidR="00C63463">
          <w:rPr>
            <w:noProof/>
            <w:webHidden/>
          </w:rPr>
          <w:fldChar w:fldCharType="separate"/>
        </w:r>
        <w:r w:rsidR="00AC55B4">
          <w:rPr>
            <w:noProof/>
            <w:webHidden/>
          </w:rPr>
          <w:t>10</w:t>
        </w:r>
        <w:r w:rsidR="00C63463">
          <w:rPr>
            <w:noProof/>
            <w:webHidden/>
          </w:rPr>
          <w:fldChar w:fldCharType="end"/>
        </w:r>
      </w:hyperlink>
    </w:p>
    <w:p w14:paraId="5CFDB2EF" w14:textId="5DDB504C" w:rsidR="00C63463" w:rsidRDefault="00070C16">
      <w:pPr>
        <w:pStyle w:val="TOC1"/>
        <w:rPr>
          <w:rFonts w:eastAsiaTheme="minorEastAsia" w:cstheme="minorBidi"/>
          <w:noProof/>
          <w:sz w:val="22"/>
          <w:szCs w:val="22"/>
          <w:lang w:eastAsia="en-GB"/>
        </w:rPr>
      </w:pPr>
      <w:hyperlink w:anchor="_Toc14859424" w:history="1">
        <w:r w:rsidR="00C63463" w:rsidRPr="00BA272B">
          <w:rPr>
            <w:rStyle w:val="Hyperlink"/>
            <w:noProof/>
          </w:rPr>
          <w:t>Operation</w:t>
        </w:r>
        <w:r w:rsidR="00C63463">
          <w:rPr>
            <w:noProof/>
            <w:webHidden/>
          </w:rPr>
          <w:tab/>
        </w:r>
        <w:r w:rsidR="00C63463">
          <w:rPr>
            <w:noProof/>
            <w:webHidden/>
          </w:rPr>
          <w:fldChar w:fldCharType="begin"/>
        </w:r>
        <w:r w:rsidR="00C63463">
          <w:rPr>
            <w:noProof/>
            <w:webHidden/>
          </w:rPr>
          <w:instrText xml:space="preserve"> PAGEREF _Toc14859424 \h </w:instrText>
        </w:r>
        <w:r w:rsidR="00C63463">
          <w:rPr>
            <w:noProof/>
            <w:webHidden/>
          </w:rPr>
        </w:r>
        <w:r w:rsidR="00C63463">
          <w:rPr>
            <w:noProof/>
            <w:webHidden/>
          </w:rPr>
          <w:fldChar w:fldCharType="separate"/>
        </w:r>
        <w:r w:rsidR="00AC55B4">
          <w:rPr>
            <w:noProof/>
            <w:webHidden/>
          </w:rPr>
          <w:t>11</w:t>
        </w:r>
        <w:r w:rsidR="00C63463">
          <w:rPr>
            <w:noProof/>
            <w:webHidden/>
          </w:rPr>
          <w:fldChar w:fldCharType="end"/>
        </w:r>
      </w:hyperlink>
    </w:p>
    <w:p w14:paraId="0BC6641A" w14:textId="58BD351E" w:rsidR="00C63463" w:rsidRDefault="00070C16">
      <w:pPr>
        <w:pStyle w:val="TOC2"/>
        <w:rPr>
          <w:rFonts w:eastAsiaTheme="minorEastAsia" w:cstheme="minorBidi"/>
          <w:noProof/>
          <w:sz w:val="22"/>
          <w:szCs w:val="22"/>
          <w:lang w:eastAsia="en-GB"/>
        </w:rPr>
      </w:pPr>
      <w:hyperlink w:anchor="_Toc14859425" w:history="1">
        <w:r w:rsidR="00C63463" w:rsidRPr="00BA272B">
          <w:rPr>
            <w:rStyle w:val="Hyperlink"/>
            <w:noProof/>
          </w:rPr>
          <w:t>Turn the Pump On/Off</w:t>
        </w:r>
        <w:r w:rsidR="00C63463">
          <w:rPr>
            <w:noProof/>
            <w:webHidden/>
          </w:rPr>
          <w:tab/>
        </w:r>
        <w:r w:rsidR="00C63463">
          <w:rPr>
            <w:noProof/>
            <w:webHidden/>
          </w:rPr>
          <w:fldChar w:fldCharType="begin"/>
        </w:r>
        <w:r w:rsidR="00C63463">
          <w:rPr>
            <w:noProof/>
            <w:webHidden/>
          </w:rPr>
          <w:instrText xml:space="preserve"> PAGEREF _Toc14859425 \h </w:instrText>
        </w:r>
        <w:r w:rsidR="00C63463">
          <w:rPr>
            <w:noProof/>
            <w:webHidden/>
          </w:rPr>
        </w:r>
        <w:r w:rsidR="00C63463">
          <w:rPr>
            <w:noProof/>
            <w:webHidden/>
          </w:rPr>
          <w:fldChar w:fldCharType="separate"/>
        </w:r>
        <w:r w:rsidR="00AC55B4">
          <w:rPr>
            <w:noProof/>
            <w:webHidden/>
          </w:rPr>
          <w:t>11</w:t>
        </w:r>
        <w:r w:rsidR="00C63463">
          <w:rPr>
            <w:noProof/>
            <w:webHidden/>
          </w:rPr>
          <w:fldChar w:fldCharType="end"/>
        </w:r>
      </w:hyperlink>
    </w:p>
    <w:p w14:paraId="54FAF4CA" w14:textId="6E9F9204" w:rsidR="00C63463" w:rsidRDefault="00070C16">
      <w:pPr>
        <w:pStyle w:val="TOC2"/>
        <w:rPr>
          <w:rFonts w:eastAsiaTheme="minorEastAsia" w:cstheme="minorBidi"/>
          <w:noProof/>
          <w:sz w:val="22"/>
          <w:szCs w:val="22"/>
          <w:lang w:eastAsia="en-GB"/>
        </w:rPr>
      </w:pPr>
      <w:hyperlink w:anchor="_Toc14859426" w:history="1">
        <w:r w:rsidR="00C63463" w:rsidRPr="00BA272B">
          <w:rPr>
            <w:rStyle w:val="Hyperlink"/>
            <w:noProof/>
          </w:rPr>
          <w:t>Charge the Pump Battery</w:t>
        </w:r>
        <w:r w:rsidR="00C63463">
          <w:rPr>
            <w:noProof/>
            <w:webHidden/>
          </w:rPr>
          <w:tab/>
        </w:r>
        <w:r w:rsidR="00C63463">
          <w:rPr>
            <w:noProof/>
            <w:webHidden/>
          </w:rPr>
          <w:fldChar w:fldCharType="begin"/>
        </w:r>
        <w:r w:rsidR="00C63463">
          <w:rPr>
            <w:noProof/>
            <w:webHidden/>
          </w:rPr>
          <w:instrText xml:space="preserve"> PAGEREF _Toc14859426 \h </w:instrText>
        </w:r>
        <w:r w:rsidR="00C63463">
          <w:rPr>
            <w:noProof/>
            <w:webHidden/>
          </w:rPr>
        </w:r>
        <w:r w:rsidR="00C63463">
          <w:rPr>
            <w:noProof/>
            <w:webHidden/>
          </w:rPr>
          <w:fldChar w:fldCharType="separate"/>
        </w:r>
        <w:r w:rsidR="00AC55B4">
          <w:rPr>
            <w:noProof/>
            <w:webHidden/>
          </w:rPr>
          <w:t>11</w:t>
        </w:r>
        <w:r w:rsidR="00C63463">
          <w:rPr>
            <w:noProof/>
            <w:webHidden/>
          </w:rPr>
          <w:fldChar w:fldCharType="end"/>
        </w:r>
      </w:hyperlink>
    </w:p>
    <w:p w14:paraId="3A8DBDD4" w14:textId="080EE1C1" w:rsidR="00C63463" w:rsidRDefault="00070C16">
      <w:pPr>
        <w:pStyle w:val="TOC2"/>
        <w:rPr>
          <w:rFonts w:eastAsiaTheme="minorEastAsia" w:cstheme="minorBidi"/>
          <w:noProof/>
          <w:sz w:val="22"/>
          <w:szCs w:val="22"/>
          <w:lang w:eastAsia="en-GB"/>
        </w:rPr>
      </w:pPr>
      <w:hyperlink w:anchor="_Toc14859427" w:history="1">
        <w:r w:rsidR="00C63463" w:rsidRPr="00BA272B">
          <w:rPr>
            <w:rStyle w:val="Hyperlink"/>
            <w:noProof/>
          </w:rPr>
          <w:t>Setup before Starting a Run</w:t>
        </w:r>
        <w:r w:rsidR="00C63463">
          <w:rPr>
            <w:noProof/>
            <w:webHidden/>
          </w:rPr>
          <w:tab/>
        </w:r>
        <w:r w:rsidR="00C63463">
          <w:rPr>
            <w:noProof/>
            <w:webHidden/>
          </w:rPr>
          <w:fldChar w:fldCharType="begin"/>
        </w:r>
        <w:r w:rsidR="00C63463">
          <w:rPr>
            <w:noProof/>
            <w:webHidden/>
          </w:rPr>
          <w:instrText xml:space="preserve"> PAGEREF _Toc14859427 \h </w:instrText>
        </w:r>
        <w:r w:rsidR="00C63463">
          <w:rPr>
            <w:noProof/>
            <w:webHidden/>
          </w:rPr>
        </w:r>
        <w:r w:rsidR="00C63463">
          <w:rPr>
            <w:noProof/>
            <w:webHidden/>
          </w:rPr>
          <w:fldChar w:fldCharType="separate"/>
        </w:r>
        <w:r w:rsidR="00AC55B4">
          <w:rPr>
            <w:noProof/>
            <w:webHidden/>
          </w:rPr>
          <w:t>13</w:t>
        </w:r>
        <w:r w:rsidR="00C63463">
          <w:rPr>
            <w:noProof/>
            <w:webHidden/>
          </w:rPr>
          <w:fldChar w:fldCharType="end"/>
        </w:r>
      </w:hyperlink>
    </w:p>
    <w:p w14:paraId="6AB83CB0" w14:textId="53E772B4" w:rsidR="00C63463" w:rsidRDefault="00070C16">
      <w:pPr>
        <w:pStyle w:val="TOC3"/>
        <w:rPr>
          <w:rFonts w:eastAsiaTheme="minorEastAsia" w:cstheme="minorBidi"/>
          <w:noProof/>
          <w:sz w:val="22"/>
          <w:szCs w:val="22"/>
          <w:lang w:eastAsia="en-GB"/>
        </w:rPr>
      </w:pPr>
      <w:hyperlink w:anchor="_Toc14859428" w:history="1">
        <w:r w:rsidR="00C63463" w:rsidRPr="00BA272B">
          <w:rPr>
            <w:rStyle w:val="Hyperlink"/>
            <w:noProof/>
          </w:rPr>
          <w:t>Set the Flow Rate</w:t>
        </w:r>
        <w:r w:rsidR="00C63463">
          <w:rPr>
            <w:noProof/>
            <w:webHidden/>
          </w:rPr>
          <w:tab/>
        </w:r>
        <w:r w:rsidR="00C63463">
          <w:rPr>
            <w:noProof/>
            <w:webHidden/>
          </w:rPr>
          <w:fldChar w:fldCharType="begin"/>
        </w:r>
        <w:r w:rsidR="00C63463">
          <w:rPr>
            <w:noProof/>
            <w:webHidden/>
          </w:rPr>
          <w:instrText xml:space="preserve"> PAGEREF _Toc14859428 \h </w:instrText>
        </w:r>
        <w:r w:rsidR="00C63463">
          <w:rPr>
            <w:noProof/>
            <w:webHidden/>
          </w:rPr>
        </w:r>
        <w:r w:rsidR="00C63463">
          <w:rPr>
            <w:noProof/>
            <w:webHidden/>
          </w:rPr>
          <w:fldChar w:fldCharType="separate"/>
        </w:r>
        <w:r w:rsidR="00AC55B4">
          <w:rPr>
            <w:noProof/>
            <w:webHidden/>
          </w:rPr>
          <w:t>13</w:t>
        </w:r>
        <w:r w:rsidR="00C63463">
          <w:rPr>
            <w:noProof/>
            <w:webHidden/>
          </w:rPr>
          <w:fldChar w:fldCharType="end"/>
        </w:r>
      </w:hyperlink>
    </w:p>
    <w:p w14:paraId="38FD2180" w14:textId="2E4C22EB" w:rsidR="00C63463" w:rsidRDefault="00070C16">
      <w:pPr>
        <w:pStyle w:val="TOC3"/>
        <w:rPr>
          <w:rFonts w:eastAsiaTheme="minorEastAsia" w:cstheme="minorBidi"/>
          <w:noProof/>
          <w:sz w:val="22"/>
          <w:szCs w:val="22"/>
          <w:lang w:eastAsia="en-GB"/>
        </w:rPr>
      </w:pPr>
      <w:hyperlink w:anchor="_Toc14859429" w:history="1">
        <w:r w:rsidR="00C63463" w:rsidRPr="00BA272B">
          <w:rPr>
            <w:rStyle w:val="Hyperlink"/>
            <w:noProof/>
          </w:rPr>
          <w:t>Calibrate the Pump</w:t>
        </w:r>
        <w:r w:rsidR="00C63463">
          <w:rPr>
            <w:noProof/>
            <w:webHidden/>
          </w:rPr>
          <w:tab/>
        </w:r>
        <w:r w:rsidR="00C63463">
          <w:rPr>
            <w:noProof/>
            <w:webHidden/>
          </w:rPr>
          <w:fldChar w:fldCharType="begin"/>
        </w:r>
        <w:r w:rsidR="00C63463">
          <w:rPr>
            <w:noProof/>
            <w:webHidden/>
          </w:rPr>
          <w:instrText xml:space="preserve"> PAGEREF _Toc14859429 \h </w:instrText>
        </w:r>
        <w:r w:rsidR="00C63463">
          <w:rPr>
            <w:noProof/>
            <w:webHidden/>
          </w:rPr>
        </w:r>
        <w:r w:rsidR="00C63463">
          <w:rPr>
            <w:noProof/>
            <w:webHidden/>
          </w:rPr>
          <w:fldChar w:fldCharType="separate"/>
        </w:r>
        <w:r w:rsidR="00AC55B4">
          <w:rPr>
            <w:noProof/>
            <w:webHidden/>
          </w:rPr>
          <w:t>13</w:t>
        </w:r>
        <w:r w:rsidR="00C63463">
          <w:rPr>
            <w:noProof/>
            <w:webHidden/>
          </w:rPr>
          <w:fldChar w:fldCharType="end"/>
        </w:r>
      </w:hyperlink>
    </w:p>
    <w:p w14:paraId="61FB051D" w14:textId="0AACCB65" w:rsidR="00C63463" w:rsidRDefault="00070C16">
      <w:pPr>
        <w:pStyle w:val="TOC3"/>
        <w:rPr>
          <w:rFonts w:eastAsiaTheme="minorEastAsia" w:cstheme="minorBidi"/>
          <w:noProof/>
          <w:sz w:val="22"/>
          <w:szCs w:val="22"/>
          <w:lang w:eastAsia="en-GB"/>
        </w:rPr>
      </w:pPr>
      <w:hyperlink w:anchor="_Toc14859430" w:history="1">
        <w:r w:rsidR="00C63463" w:rsidRPr="00BA272B">
          <w:rPr>
            <w:rStyle w:val="Hyperlink"/>
            <w:noProof/>
          </w:rPr>
          <w:t>Calibrate the Pump using Casella’s Flow Detective</w:t>
        </w:r>
        <w:r w:rsidR="00C63463">
          <w:rPr>
            <w:noProof/>
            <w:webHidden/>
          </w:rPr>
          <w:tab/>
        </w:r>
        <w:r w:rsidR="00C63463">
          <w:rPr>
            <w:noProof/>
            <w:webHidden/>
          </w:rPr>
          <w:fldChar w:fldCharType="begin"/>
        </w:r>
        <w:r w:rsidR="00C63463">
          <w:rPr>
            <w:noProof/>
            <w:webHidden/>
          </w:rPr>
          <w:instrText xml:space="preserve"> PAGEREF _Toc14859430 \h </w:instrText>
        </w:r>
        <w:r w:rsidR="00C63463">
          <w:rPr>
            <w:noProof/>
            <w:webHidden/>
          </w:rPr>
        </w:r>
        <w:r w:rsidR="00C63463">
          <w:rPr>
            <w:noProof/>
            <w:webHidden/>
          </w:rPr>
          <w:fldChar w:fldCharType="separate"/>
        </w:r>
        <w:r w:rsidR="00AC55B4">
          <w:rPr>
            <w:noProof/>
            <w:webHidden/>
          </w:rPr>
          <w:t>14</w:t>
        </w:r>
        <w:r w:rsidR="00C63463">
          <w:rPr>
            <w:noProof/>
            <w:webHidden/>
          </w:rPr>
          <w:fldChar w:fldCharType="end"/>
        </w:r>
      </w:hyperlink>
    </w:p>
    <w:p w14:paraId="76000CAA" w14:textId="01BFFECB" w:rsidR="00C63463" w:rsidRDefault="00070C16">
      <w:pPr>
        <w:pStyle w:val="TOC2"/>
        <w:rPr>
          <w:rFonts w:eastAsiaTheme="minorEastAsia" w:cstheme="minorBidi"/>
          <w:noProof/>
          <w:sz w:val="22"/>
          <w:szCs w:val="22"/>
          <w:lang w:eastAsia="en-GB"/>
        </w:rPr>
      </w:pPr>
      <w:hyperlink w:anchor="_Toc14859431" w:history="1">
        <w:r w:rsidR="00C63463" w:rsidRPr="00BA272B">
          <w:rPr>
            <w:rStyle w:val="Hyperlink"/>
            <w:noProof/>
          </w:rPr>
          <w:t>Start/Stop a Sampling Run</w:t>
        </w:r>
        <w:r w:rsidR="00C63463">
          <w:rPr>
            <w:noProof/>
            <w:webHidden/>
          </w:rPr>
          <w:tab/>
        </w:r>
        <w:r w:rsidR="00C63463">
          <w:rPr>
            <w:noProof/>
            <w:webHidden/>
          </w:rPr>
          <w:fldChar w:fldCharType="begin"/>
        </w:r>
        <w:r w:rsidR="00C63463">
          <w:rPr>
            <w:noProof/>
            <w:webHidden/>
          </w:rPr>
          <w:instrText xml:space="preserve"> PAGEREF _Toc14859431 \h </w:instrText>
        </w:r>
        <w:r w:rsidR="00C63463">
          <w:rPr>
            <w:noProof/>
            <w:webHidden/>
          </w:rPr>
        </w:r>
        <w:r w:rsidR="00C63463">
          <w:rPr>
            <w:noProof/>
            <w:webHidden/>
          </w:rPr>
          <w:fldChar w:fldCharType="separate"/>
        </w:r>
        <w:r w:rsidR="00AC55B4">
          <w:rPr>
            <w:noProof/>
            <w:webHidden/>
          </w:rPr>
          <w:t>14</w:t>
        </w:r>
        <w:r w:rsidR="00C63463">
          <w:rPr>
            <w:noProof/>
            <w:webHidden/>
          </w:rPr>
          <w:fldChar w:fldCharType="end"/>
        </w:r>
      </w:hyperlink>
    </w:p>
    <w:p w14:paraId="7AF2BB82" w14:textId="7FAC983E" w:rsidR="00C63463" w:rsidRDefault="00070C16">
      <w:pPr>
        <w:pStyle w:val="TOC2"/>
        <w:rPr>
          <w:rFonts w:eastAsiaTheme="minorEastAsia" w:cstheme="minorBidi"/>
          <w:noProof/>
          <w:sz w:val="22"/>
          <w:szCs w:val="22"/>
          <w:lang w:eastAsia="en-GB"/>
        </w:rPr>
      </w:pPr>
      <w:hyperlink w:anchor="_Toc14859432" w:history="1">
        <w:r w:rsidR="00C63463" w:rsidRPr="00BA272B">
          <w:rPr>
            <w:rStyle w:val="Hyperlink"/>
            <w:noProof/>
          </w:rPr>
          <w:t>Lock and Unlock the Pump</w:t>
        </w:r>
        <w:r w:rsidR="00C63463">
          <w:rPr>
            <w:noProof/>
            <w:webHidden/>
          </w:rPr>
          <w:tab/>
        </w:r>
        <w:r w:rsidR="00C63463">
          <w:rPr>
            <w:noProof/>
            <w:webHidden/>
          </w:rPr>
          <w:fldChar w:fldCharType="begin"/>
        </w:r>
        <w:r w:rsidR="00C63463">
          <w:rPr>
            <w:noProof/>
            <w:webHidden/>
          </w:rPr>
          <w:instrText xml:space="preserve"> PAGEREF _Toc14859432 \h </w:instrText>
        </w:r>
        <w:r w:rsidR="00C63463">
          <w:rPr>
            <w:noProof/>
            <w:webHidden/>
          </w:rPr>
        </w:r>
        <w:r w:rsidR="00C63463">
          <w:rPr>
            <w:noProof/>
            <w:webHidden/>
          </w:rPr>
          <w:fldChar w:fldCharType="separate"/>
        </w:r>
        <w:r w:rsidR="00AC55B4">
          <w:rPr>
            <w:noProof/>
            <w:webHidden/>
          </w:rPr>
          <w:t>15</w:t>
        </w:r>
        <w:r w:rsidR="00C63463">
          <w:rPr>
            <w:noProof/>
            <w:webHidden/>
          </w:rPr>
          <w:fldChar w:fldCharType="end"/>
        </w:r>
      </w:hyperlink>
    </w:p>
    <w:p w14:paraId="4D105DD7" w14:textId="51BCE4FA" w:rsidR="00C63463" w:rsidRDefault="00070C16">
      <w:pPr>
        <w:pStyle w:val="TOC3"/>
        <w:rPr>
          <w:rFonts w:eastAsiaTheme="minorEastAsia" w:cstheme="minorBidi"/>
          <w:noProof/>
          <w:sz w:val="22"/>
          <w:szCs w:val="22"/>
          <w:lang w:eastAsia="en-GB"/>
        </w:rPr>
      </w:pPr>
      <w:hyperlink w:anchor="_Toc14859433" w:history="1">
        <w:r w:rsidR="00C63463" w:rsidRPr="00BA272B">
          <w:rPr>
            <w:rStyle w:val="Hyperlink"/>
            <w:noProof/>
          </w:rPr>
          <w:t>Partial Lock</w:t>
        </w:r>
        <w:r w:rsidR="00C63463">
          <w:rPr>
            <w:noProof/>
            <w:webHidden/>
          </w:rPr>
          <w:tab/>
        </w:r>
        <w:r w:rsidR="00C63463">
          <w:rPr>
            <w:noProof/>
            <w:webHidden/>
          </w:rPr>
          <w:fldChar w:fldCharType="begin"/>
        </w:r>
        <w:r w:rsidR="00C63463">
          <w:rPr>
            <w:noProof/>
            <w:webHidden/>
          </w:rPr>
          <w:instrText xml:space="preserve"> PAGEREF _Toc14859433 \h </w:instrText>
        </w:r>
        <w:r w:rsidR="00C63463">
          <w:rPr>
            <w:noProof/>
            <w:webHidden/>
          </w:rPr>
        </w:r>
        <w:r w:rsidR="00C63463">
          <w:rPr>
            <w:noProof/>
            <w:webHidden/>
          </w:rPr>
          <w:fldChar w:fldCharType="separate"/>
        </w:r>
        <w:r w:rsidR="00AC55B4">
          <w:rPr>
            <w:noProof/>
            <w:webHidden/>
          </w:rPr>
          <w:t>15</w:t>
        </w:r>
        <w:r w:rsidR="00C63463">
          <w:rPr>
            <w:noProof/>
            <w:webHidden/>
          </w:rPr>
          <w:fldChar w:fldCharType="end"/>
        </w:r>
      </w:hyperlink>
    </w:p>
    <w:p w14:paraId="07ECE570" w14:textId="3409C0E2" w:rsidR="00C63463" w:rsidRDefault="00070C16">
      <w:pPr>
        <w:pStyle w:val="TOC3"/>
        <w:rPr>
          <w:rFonts w:eastAsiaTheme="minorEastAsia" w:cstheme="minorBidi"/>
          <w:noProof/>
          <w:sz w:val="22"/>
          <w:szCs w:val="22"/>
          <w:lang w:eastAsia="en-GB"/>
        </w:rPr>
      </w:pPr>
      <w:hyperlink w:anchor="_Toc14859434" w:history="1">
        <w:r w:rsidR="00C63463" w:rsidRPr="00BA272B">
          <w:rPr>
            <w:rStyle w:val="Hyperlink"/>
            <w:noProof/>
          </w:rPr>
          <w:t>Full Lock</w:t>
        </w:r>
        <w:r w:rsidR="00C63463">
          <w:rPr>
            <w:noProof/>
            <w:webHidden/>
          </w:rPr>
          <w:tab/>
        </w:r>
        <w:r w:rsidR="00C63463">
          <w:rPr>
            <w:noProof/>
            <w:webHidden/>
          </w:rPr>
          <w:fldChar w:fldCharType="begin"/>
        </w:r>
        <w:r w:rsidR="00C63463">
          <w:rPr>
            <w:noProof/>
            <w:webHidden/>
          </w:rPr>
          <w:instrText xml:space="preserve"> PAGEREF _Toc14859434 \h </w:instrText>
        </w:r>
        <w:r w:rsidR="00C63463">
          <w:rPr>
            <w:noProof/>
            <w:webHidden/>
          </w:rPr>
        </w:r>
        <w:r w:rsidR="00C63463">
          <w:rPr>
            <w:noProof/>
            <w:webHidden/>
          </w:rPr>
          <w:fldChar w:fldCharType="separate"/>
        </w:r>
        <w:r w:rsidR="00AC55B4">
          <w:rPr>
            <w:noProof/>
            <w:webHidden/>
          </w:rPr>
          <w:t>15</w:t>
        </w:r>
        <w:r w:rsidR="00C63463">
          <w:rPr>
            <w:noProof/>
            <w:webHidden/>
          </w:rPr>
          <w:fldChar w:fldCharType="end"/>
        </w:r>
      </w:hyperlink>
    </w:p>
    <w:p w14:paraId="262AB57B" w14:textId="382890D2" w:rsidR="00C63463" w:rsidRDefault="00070C16">
      <w:pPr>
        <w:pStyle w:val="TOC2"/>
        <w:rPr>
          <w:rFonts w:eastAsiaTheme="minorEastAsia" w:cstheme="minorBidi"/>
          <w:noProof/>
          <w:sz w:val="22"/>
          <w:szCs w:val="22"/>
          <w:lang w:eastAsia="en-GB"/>
        </w:rPr>
      </w:pPr>
      <w:hyperlink w:anchor="_Toc14859435" w:history="1">
        <w:r w:rsidR="00C63463" w:rsidRPr="00BA272B">
          <w:rPr>
            <w:rStyle w:val="Hyperlink"/>
            <w:noProof/>
          </w:rPr>
          <w:t>Motion Sensing</w:t>
        </w:r>
        <w:r w:rsidR="00C63463">
          <w:rPr>
            <w:noProof/>
            <w:webHidden/>
          </w:rPr>
          <w:tab/>
        </w:r>
        <w:r w:rsidR="00C63463">
          <w:rPr>
            <w:noProof/>
            <w:webHidden/>
          </w:rPr>
          <w:fldChar w:fldCharType="begin"/>
        </w:r>
        <w:r w:rsidR="00C63463">
          <w:rPr>
            <w:noProof/>
            <w:webHidden/>
          </w:rPr>
          <w:instrText xml:space="preserve"> PAGEREF _Toc14859435 \h </w:instrText>
        </w:r>
        <w:r w:rsidR="00C63463">
          <w:rPr>
            <w:noProof/>
            <w:webHidden/>
          </w:rPr>
        </w:r>
        <w:r w:rsidR="00C63463">
          <w:rPr>
            <w:noProof/>
            <w:webHidden/>
          </w:rPr>
          <w:fldChar w:fldCharType="separate"/>
        </w:r>
        <w:r w:rsidR="00AC55B4">
          <w:rPr>
            <w:noProof/>
            <w:webHidden/>
          </w:rPr>
          <w:t>16</w:t>
        </w:r>
        <w:r w:rsidR="00C63463">
          <w:rPr>
            <w:noProof/>
            <w:webHidden/>
          </w:rPr>
          <w:fldChar w:fldCharType="end"/>
        </w:r>
      </w:hyperlink>
    </w:p>
    <w:p w14:paraId="4F810793" w14:textId="0572C0D7" w:rsidR="00C63463" w:rsidRDefault="00070C16">
      <w:pPr>
        <w:pStyle w:val="TOC2"/>
        <w:rPr>
          <w:rFonts w:eastAsiaTheme="minorEastAsia" w:cstheme="minorBidi"/>
          <w:noProof/>
          <w:sz w:val="22"/>
          <w:szCs w:val="22"/>
          <w:lang w:eastAsia="en-GB"/>
        </w:rPr>
      </w:pPr>
      <w:hyperlink w:anchor="_Toc14859436" w:history="1">
        <w:r w:rsidR="00C63463" w:rsidRPr="00BA272B">
          <w:rPr>
            <w:rStyle w:val="Hyperlink"/>
            <w:noProof/>
          </w:rPr>
          <w:t>Timer Programmes (Pro Models Only)</w:t>
        </w:r>
        <w:r w:rsidR="00C63463">
          <w:rPr>
            <w:noProof/>
            <w:webHidden/>
          </w:rPr>
          <w:tab/>
        </w:r>
        <w:r w:rsidR="00C63463">
          <w:rPr>
            <w:noProof/>
            <w:webHidden/>
          </w:rPr>
          <w:fldChar w:fldCharType="begin"/>
        </w:r>
        <w:r w:rsidR="00C63463">
          <w:rPr>
            <w:noProof/>
            <w:webHidden/>
          </w:rPr>
          <w:instrText xml:space="preserve"> PAGEREF _Toc14859436 \h </w:instrText>
        </w:r>
        <w:r w:rsidR="00C63463">
          <w:rPr>
            <w:noProof/>
            <w:webHidden/>
          </w:rPr>
        </w:r>
        <w:r w:rsidR="00C63463">
          <w:rPr>
            <w:noProof/>
            <w:webHidden/>
          </w:rPr>
          <w:fldChar w:fldCharType="separate"/>
        </w:r>
        <w:r w:rsidR="00AC55B4">
          <w:rPr>
            <w:noProof/>
            <w:webHidden/>
          </w:rPr>
          <w:t>16</w:t>
        </w:r>
        <w:r w:rsidR="00C63463">
          <w:rPr>
            <w:noProof/>
            <w:webHidden/>
          </w:rPr>
          <w:fldChar w:fldCharType="end"/>
        </w:r>
      </w:hyperlink>
    </w:p>
    <w:p w14:paraId="240C6EB7" w14:textId="655FF717" w:rsidR="00C63463" w:rsidRDefault="00070C16">
      <w:pPr>
        <w:pStyle w:val="TOC3"/>
        <w:rPr>
          <w:rFonts w:eastAsiaTheme="minorEastAsia" w:cstheme="minorBidi"/>
          <w:noProof/>
          <w:sz w:val="22"/>
          <w:szCs w:val="22"/>
          <w:lang w:eastAsia="en-GB"/>
        </w:rPr>
      </w:pPr>
      <w:hyperlink w:anchor="_Toc14859437" w:history="1">
        <w:r w:rsidR="00C63463" w:rsidRPr="00BA272B">
          <w:rPr>
            <w:rStyle w:val="Hyperlink"/>
            <w:noProof/>
          </w:rPr>
          <w:t>Timed Run</w:t>
        </w:r>
        <w:r w:rsidR="00C63463">
          <w:rPr>
            <w:noProof/>
            <w:webHidden/>
          </w:rPr>
          <w:tab/>
        </w:r>
        <w:r w:rsidR="00C63463">
          <w:rPr>
            <w:noProof/>
            <w:webHidden/>
          </w:rPr>
          <w:fldChar w:fldCharType="begin"/>
        </w:r>
        <w:r w:rsidR="00C63463">
          <w:rPr>
            <w:noProof/>
            <w:webHidden/>
          </w:rPr>
          <w:instrText xml:space="preserve"> PAGEREF _Toc14859437 \h </w:instrText>
        </w:r>
        <w:r w:rsidR="00C63463">
          <w:rPr>
            <w:noProof/>
            <w:webHidden/>
          </w:rPr>
        </w:r>
        <w:r w:rsidR="00C63463">
          <w:rPr>
            <w:noProof/>
            <w:webHidden/>
          </w:rPr>
          <w:fldChar w:fldCharType="separate"/>
        </w:r>
        <w:r w:rsidR="00AC55B4">
          <w:rPr>
            <w:noProof/>
            <w:webHidden/>
          </w:rPr>
          <w:t>16</w:t>
        </w:r>
        <w:r w:rsidR="00C63463">
          <w:rPr>
            <w:noProof/>
            <w:webHidden/>
          </w:rPr>
          <w:fldChar w:fldCharType="end"/>
        </w:r>
      </w:hyperlink>
    </w:p>
    <w:p w14:paraId="0C0033EE" w14:textId="19713302" w:rsidR="00C63463" w:rsidRDefault="00070C16">
      <w:pPr>
        <w:pStyle w:val="TOC3"/>
        <w:rPr>
          <w:rFonts w:eastAsiaTheme="minorEastAsia" w:cstheme="minorBidi"/>
          <w:noProof/>
          <w:sz w:val="22"/>
          <w:szCs w:val="22"/>
          <w:lang w:eastAsia="en-GB"/>
        </w:rPr>
      </w:pPr>
      <w:hyperlink w:anchor="_Toc14859438" w:history="1">
        <w:r w:rsidR="00C63463" w:rsidRPr="00BA272B">
          <w:rPr>
            <w:rStyle w:val="Hyperlink"/>
            <w:noProof/>
          </w:rPr>
          <w:t>Run Sequence</w:t>
        </w:r>
        <w:r w:rsidR="00C63463">
          <w:rPr>
            <w:noProof/>
            <w:webHidden/>
          </w:rPr>
          <w:tab/>
        </w:r>
        <w:r w:rsidR="00C63463">
          <w:rPr>
            <w:noProof/>
            <w:webHidden/>
          </w:rPr>
          <w:fldChar w:fldCharType="begin"/>
        </w:r>
        <w:r w:rsidR="00C63463">
          <w:rPr>
            <w:noProof/>
            <w:webHidden/>
          </w:rPr>
          <w:instrText xml:space="preserve"> PAGEREF _Toc14859438 \h </w:instrText>
        </w:r>
        <w:r w:rsidR="00C63463">
          <w:rPr>
            <w:noProof/>
            <w:webHidden/>
          </w:rPr>
        </w:r>
        <w:r w:rsidR="00C63463">
          <w:rPr>
            <w:noProof/>
            <w:webHidden/>
          </w:rPr>
          <w:fldChar w:fldCharType="separate"/>
        </w:r>
        <w:r w:rsidR="00AC55B4">
          <w:rPr>
            <w:noProof/>
            <w:webHidden/>
          </w:rPr>
          <w:t>16</w:t>
        </w:r>
        <w:r w:rsidR="00C63463">
          <w:rPr>
            <w:noProof/>
            <w:webHidden/>
          </w:rPr>
          <w:fldChar w:fldCharType="end"/>
        </w:r>
      </w:hyperlink>
    </w:p>
    <w:p w14:paraId="7ED4F5F1" w14:textId="75C5EE07" w:rsidR="00C63463" w:rsidRDefault="00070C16">
      <w:pPr>
        <w:pStyle w:val="TOC3"/>
        <w:rPr>
          <w:rFonts w:eastAsiaTheme="minorEastAsia" w:cstheme="minorBidi"/>
          <w:noProof/>
          <w:sz w:val="22"/>
          <w:szCs w:val="22"/>
          <w:lang w:eastAsia="en-GB"/>
        </w:rPr>
      </w:pPr>
      <w:hyperlink w:anchor="_Toc14859439" w:history="1">
        <w:r w:rsidR="00C63463" w:rsidRPr="00BA272B">
          <w:rPr>
            <w:rStyle w:val="Hyperlink"/>
            <w:noProof/>
          </w:rPr>
          <w:t>TWA Run</w:t>
        </w:r>
        <w:r w:rsidR="00C63463">
          <w:rPr>
            <w:noProof/>
            <w:webHidden/>
          </w:rPr>
          <w:tab/>
        </w:r>
        <w:r w:rsidR="00C63463">
          <w:rPr>
            <w:noProof/>
            <w:webHidden/>
          </w:rPr>
          <w:fldChar w:fldCharType="begin"/>
        </w:r>
        <w:r w:rsidR="00C63463">
          <w:rPr>
            <w:noProof/>
            <w:webHidden/>
          </w:rPr>
          <w:instrText xml:space="preserve"> PAGEREF _Toc14859439 \h </w:instrText>
        </w:r>
        <w:r w:rsidR="00C63463">
          <w:rPr>
            <w:noProof/>
            <w:webHidden/>
          </w:rPr>
        </w:r>
        <w:r w:rsidR="00C63463">
          <w:rPr>
            <w:noProof/>
            <w:webHidden/>
          </w:rPr>
          <w:fldChar w:fldCharType="separate"/>
        </w:r>
        <w:r w:rsidR="00AC55B4">
          <w:rPr>
            <w:noProof/>
            <w:webHidden/>
          </w:rPr>
          <w:t>17</w:t>
        </w:r>
        <w:r w:rsidR="00C63463">
          <w:rPr>
            <w:noProof/>
            <w:webHidden/>
          </w:rPr>
          <w:fldChar w:fldCharType="end"/>
        </w:r>
      </w:hyperlink>
    </w:p>
    <w:p w14:paraId="4AEC1F81" w14:textId="2C7AD58E" w:rsidR="00C63463" w:rsidRDefault="00070C16">
      <w:pPr>
        <w:pStyle w:val="TOC2"/>
        <w:rPr>
          <w:rFonts w:eastAsiaTheme="minorEastAsia" w:cstheme="minorBidi"/>
          <w:noProof/>
          <w:sz w:val="22"/>
          <w:szCs w:val="22"/>
          <w:lang w:eastAsia="en-GB"/>
        </w:rPr>
      </w:pPr>
      <w:hyperlink w:anchor="_Toc14859440" w:history="1">
        <w:r w:rsidR="00C63463" w:rsidRPr="00BA272B">
          <w:rPr>
            <w:rStyle w:val="Hyperlink"/>
            <w:noProof/>
          </w:rPr>
          <w:t>Flow Mode</w:t>
        </w:r>
        <w:r w:rsidR="00C63463">
          <w:rPr>
            <w:noProof/>
            <w:webHidden/>
          </w:rPr>
          <w:tab/>
        </w:r>
        <w:r w:rsidR="00C63463">
          <w:rPr>
            <w:noProof/>
            <w:webHidden/>
          </w:rPr>
          <w:fldChar w:fldCharType="begin"/>
        </w:r>
        <w:r w:rsidR="00C63463">
          <w:rPr>
            <w:noProof/>
            <w:webHidden/>
          </w:rPr>
          <w:instrText xml:space="preserve"> PAGEREF _Toc14859440 \h </w:instrText>
        </w:r>
        <w:r w:rsidR="00C63463">
          <w:rPr>
            <w:noProof/>
            <w:webHidden/>
          </w:rPr>
        </w:r>
        <w:r w:rsidR="00C63463">
          <w:rPr>
            <w:noProof/>
            <w:webHidden/>
          </w:rPr>
          <w:fldChar w:fldCharType="separate"/>
        </w:r>
        <w:r w:rsidR="00AC55B4">
          <w:rPr>
            <w:noProof/>
            <w:webHidden/>
          </w:rPr>
          <w:t>17</w:t>
        </w:r>
        <w:r w:rsidR="00C63463">
          <w:rPr>
            <w:noProof/>
            <w:webHidden/>
          </w:rPr>
          <w:fldChar w:fldCharType="end"/>
        </w:r>
      </w:hyperlink>
    </w:p>
    <w:p w14:paraId="5F816291" w14:textId="0AAEA8B8" w:rsidR="00C63463" w:rsidRDefault="00070C16">
      <w:pPr>
        <w:pStyle w:val="TOC2"/>
        <w:rPr>
          <w:rFonts w:eastAsiaTheme="minorEastAsia" w:cstheme="minorBidi"/>
          <w:noProof/>
          <w:sz w:val="22"/>
          <w:szCs w:val="22"/>
          <w:lang w:eastAsia="en-GB"/>
        </w:rPr>
      </w:pPr>
      <w:hyperlink w:anchor="_Toc14859441" w:history="1">
        <w:r w:rsidR="00C63463" w:rsidRPr="00BA272B">
          <w:rPr>
            <w:rStyle w:val="Hyperlink"/>
            <w:noProof/>
          </w:rPr>
          <w:t>Gas Sample Collection</w:t>
        </w:r>
        <w:r w:rsidR="00C63463">
          <w:rPr>
            <w:noProof/>
            <w:webHidden/>
          </w:rPr>
          <w:tab/>
        </w:r>
        <w:r w:rsidR="00C63463">
          <w:rPr>
            <w:noProof/>
            <w:webHidden/>
          </w:rPr>
          <w:fldChar w:fldCharType="begin"/>
        </w:r>
        <w:r w:rsidR="00C63463">
          <w:rPr>
            <w:noProof/>
            <w:webHidden/>
          </w:rPr>
          <w:instrText xml:space="preserve"> PAGEREF _Toc14859441 \h </w:instrText>
        </w:r>
        <w:r w:rsidR="00C63463">
          <w:rPr>
            <w:noProof/>
            <w:webHidden/>
          </w:rPr>
        </w:r>
        <w:r w:rsidR="00C63463">
          <w:rPr>
            <w:noProof/>
            <w:webHidden/>
          </w:rPr>
          <w:fldChar w:fldCharType="separate"/>
        </w:r>
        <w:r w:rsidR="00AC55B4">
          <w:rPr>
            <w:noProof/>
            <w:webHidden/>
          </w:rPr>
          <w:t>19</w:t>
        </w:r>
        <w:r w:rsidR="00C63463">
          <w:rPr>
            <w:noProof/>
            <w:webHidden/>
          </w:rPr>
          <w:fldChar w:fldCharType="end"/>
        </w:r>
      </w:hyperlink>
    </w:p>
    <w:p w14:paraId="01AF3231" w14:textId="1EDE41C2" w:rsidR="00C63463" w:rsidRDefault="00070C16">
      <w:pPr>
        <w:pStyle w:val="TOC1"/>
        <w:rPr>
          <w:rFonts w:eastAsiaTheme="minorEastAsia" w:cstheme="minorBidi"/>
          <w:noProof/>
          <w:sz w:val="22"/>
          <w:szCs w:val="22"/>
          <w:lang w:eastAsia="en-GB"/>
        </w:rPr>
      </w:pPr>
      <w:hyperlink w:anchor="_Toc14859442" w:history="1">
        <w:r w:rsidR="00C63463" w:rsidRPr="00BA272B">
          <w:rPr>
            <w:rStyle w:val="Hyperlink"/>
            <w:noProof/>
          </w:rPr>
          <w:t>Settings</w:t>
        </w:r>
        <w:r w:rsidR="00C63463">
          <w:rPr>
            <w:noProof/>
            <w:webHidden/>
          </w:rPr>
          <w:tab/>
        </w:r>
        <w:r w:rsidR="00C63463">
          <w:rPr>
            <w:noProof/>
            <w:webHidden/>
          </w:rPr>
          <w:fldChar w:fldCharType="begin"/>
        </w:r>
        <w:r w:rsidR="00C63463">
          <w:rPr>
            <w:noProof/>
            <w:webHidden/>
          </w:rPr>
          <w:instrText xml:space="preserve"> PAGEREF _Toc14859442 \h </w:instrText>
        </w:r>
        <w:r w:rsidR="00C63463">
          <w:rPr>
            <w:noProof/>
            <w:webHidden/>
          </w:rPr>
        </w:r>
        <w:r w:rsidR="00C63463">
          <w:rPr>
            <w:noProof/>
            <w:webHidden/>
          </w:rPr>
          <w:fldChar w:fldCharType="separate"/>
        </w:r>
        <w:r w:rsidR="00AC55B4">
          <w:rPr>
            <w:noProof/>
            <w:webHidden/>
          </w:rPr>
          <w:t>20</w:t>
        </w:r>
        <w:r w:rsidR="00C63463">
          <w:rPr>
            <w:noProof/>
            <w:webHidden/>
          </w:rPr>
          <w:fldChar w:fldCharType="end"/>
        </w:r>
      </w:hyperlink>
    </w:p>
    <w:p w14:paraId="3925294A" w14:textId="011C59A8" w:rsidR="00C63463" w:rsidRDefault="00070C16">
      <w:pPr>
        <w:pStyle w:val="TOC2"/>
        <w:rPr>
          <w:rFonts w:eastAsiaTheme="minorEastAsia" w:cstheme="minorBidi"/>
          <w:noProof/>
          <w:sz w:val="22"/>
          <w:szCs w:val="22"/>
          <w:lang w:eastAsia="en-GB"/>
        </w:rPr>
      </w:pPr>
      <w:hyperlink w:anchor="_Toc14859443" w:history="1">
        <w:r w:rsidR="00C63463" w:rsidRPr="00BA272B">
          <w:rPr>
            <w:rStyle w:val="Hyperlink"/>
            <w:noProof/>
          </w:rPr>
          <w:t>Language</w:t>
        </w:r>
        <w:r w:rsidR="00C63463">
          <w:rPr>
            <w:noProof/>
            <w:webHidden/>
          </w:rPr>
          <w:tab/>
        </w:r>
        <w:r w:rsidR="00C63463">
          <w:rPr>
            <w:noProof/>
            <w:webHidden/>
          </w:rPr>
          <w:fldChar w:fldCharType="begin"/>
        </w:r>
        <w:r w:rsidR="00C63463">
          <w:rPr>
            <w:noProof/>
            <w:webHidden/>
          </w:rPr>
          <w:instrText xml:space="preserve"> PAGEREF _Toc14859443 \h </w:instrText>
        </w:r>
        <w:r w:rsidR="00C63463">
          <w:rPr>
            <w:noProof/>
            <w:webHidden/>
          </w:rPr>
        </w:r>
        <w:r w:rsidR="00C63463">
          <w:rPr>
            <w:noProof/>
            <w:webHidden/>
          </w:rPr>
          <w:fldChar w:fldCharType="separate"/>
        </w:r>
        <w:r w:rsidR="00AC55B4">
          <w:rPr>
            <w:noProof/>
            <w:webHidden/>
          </w:rPr>
          <w:t>20</w:t>
        </w:r>
        <w:r w:rsidR="00C63463">
          <w:rPr>
            <w:noProof/>
            <w:webHidden/>
          </w:rPr>
          <w:fldChar w:fldCharType="end"/>
        </w:r>
      </w:hyperlink>
    </w:p>
    <w:p w14:paraId="61ADCB28" w14:textId="4C3EC0B5" w:rsidR="00C63463" w:rsidRDefault="00070C16">
      <w:pPr>
        <w:pStyle w:val="TOC2"/>
        <w:rPr>
          <w:rFonts w:eastAsiaTheme="minorEastAsia" w:cstheme="minorBidi"/>
          <w:noProof/>
          <w:sz w:val="22"/>
          <w:szCs w:val="22"/>
          <w:lang w:eastAsia="en-GB"/>
        </w:rPr>
      </w:pPr>
      <w:hyperlink w:anchor="_Toc14859444" w:history="1">
        <w:r w:rsidR="00C63463" w:rsidRPr="00BA272B">
          <w:rPr>
            <w:rStyle w:val="Hyperlink"/>
            <w:noProof/>
          </w:rPr>
          <w:t>Temperature Units</w:t>
        </w:r>
        <w:r w:rsidR="00C63463">
          <w:rPr>
            <w:noProof/>
            <w:webHidden/>
          </w:rPr>
          <w:tab/>
        </w:r>
        <w:r w:rsidR="00C63463">
          <w:rPr>
            <w:noProof/>
            <w:webHidden/>
          </w:rPr>
          <w:fldChar w:fldCharType="begin"/>
        </w:r>
        <w:r w:rsidR="00C63463">
          <w:rPr>
            <w:noProof/>
            <w:webHidden/>
          </w:rPr>
          <w:instrText xml:space="preserve"> PAGEREF _Toc14859444 \h </w:instrText>
        </w:r>
        <w:r w:rsidR="00C63463">
          <w:rPr>
            <w:noProof/>
            <w:webHidden/>
          </w:rPr>
        </w:r>
        <w:r w:rsidR="00C63463">
          <w:rPr>
            <w:noProof/>
            <w:webHidden/>
          </w:rPr>
          <w:fldChar w:fldCharType="separate"/>
        </w:r>
        <w:r w:rsidR="00AC55B4">
          <w:rPr>
            <w:noProof/>
            <w:webHidden/>
          </w:rPr>
          <w:t>20</w:t>
        </w:r>
        <w:r w:rsidR="00C63463">
          <w:rPr>
            <w:noProof/>
            <w:webHidden/>
          </w:rPr>
          <w:fldChar w:fldCharType="end"/>
        </w:r>
      </w:hyperlink>
    </w:p>
    <w:p w14:paraId="6357B51D" w14:textId="5A899809" w:rsidR="00C63463" w:rsidRDefault="00070C16">
      <w:pPr>
        <w:pStyle w:val="TOC2"/>
        <w:rPr>
          <w:rFonts w:eastAsiaTheme="minorEastAsia" w:cstheme="minorBidi"/>
          <w:noProof/>
          <w:sz w:val="22"/>
          <w:szCs w:val="22"/>
          <w:lang w:eastAsia="en-GB"/>
        </w:rPr>
      </w:pPr>
      <w:hyperlink w:anchor="_Toc14859445" w:history="1">
        <w:r w:rsidR="00C63463" w:rsidRPr="00BA272B">
          <w:rPr>
            <w:rStyle w:val="Hyperlink"/>
            <w:noProof/>
          </w:rPr>
          <w:t>Pressure Units</w:t>
        </w:r>
        <w:r w:rsidR="00C63463">
          <w:rPr>
            <w:noProof/>
            <w:webHidden/>
          </w:rPr>
          <w:tab/>
        </w:r>
        <w:r w:rsidR="00C63463">
          <w:rPr>
            <w:noProof/>
            <w:webHidden/>
          </w:rPr>
          <w:fldChar w:fldCharType="begin"/>
        </w:r>
        <w:r w:rsidR="00C63463">
          <w:rPr>
            <w:noProof/>
            <w:webHidden/>
          </w:rPr>
          <w:instrText xml:space="preserve"> PAGEREF _Toc14859445 \h </w:instrText>
        </w:r>
        <w:r w:rsidR="00C63463">
          <w:rPr>
            <w:noProof/>
            <w:webHidden/>
          </w:rPr>
        </w:r>
        <w:r w:rsidR="00C63463">
          <w:rPr>
            <w:noProof/>
            <w:webHidden/>
          </w:rPr>
          <w:fldChar w:fldCharType="separate"/>
        </w:r>
        <w:r w:rsidR="00AC55B4">
          <w:rPr>
            <w:noProof/>
            <w:webHidden/>
          </w:rPr>
          <w:t>20</w:t>
        </w:r>
        <w:r w:rsidR="00C63463">
          <w:rPr>
            <w:noProof/>
            <w:webHidden/>
          </w:rPr>
          <w:fldChar w:fldCharType="end"/>
        </w:r>
      </w:hyperlink>
    </w:p>
    <w:p w14:paraId="36CC15D8" w14:textId="1D178DD7" w:rsidR="00C63463" w:rsidRDefault="00070C16">
      <w:pPr>
        <w:pStyle w:val="TOC2"/>
        <w:rPr>
          <w:rFonts w:eastAsiaTheme="minorEastAsia" w:cstheme="minorBidi"/>
          <w:noProof/>
          <w:sz w:val="22"/>
          <w:szCs w:val="22"/>
          <w:lang w:eastAsia="en-GB"/>
        </w:rPr>
      </w:pPr>
      <w:hyperlink w:anchor="_Toc14859446" w:history="1">
        <w:r w:rsidR="00C63463" w:rsidRPr="00BA272B">
          <w:rPr>
            <w:rStyle w:val="Hyperlink"/>
            <w:noProof/>
          </w:rPr>
          <w:t>Time and Date</w:t>
        </w:r>
        <w:r w:rsidR="00C63463">
          <w:rPr>
            <w:noProof/>
            <w:webHidden/>
          </w:rPr>
          <w:tab/>
        </w:r>
        <w:r w:rsidR="00C63463">
          <w:rPr>
            <w:noProof/>
            <w:webHidden/>
          </w:rPr>
          <w:fldChar w:fldCharType="begin"/>
        </w:r>
        <w:r w:rsidR="00C63463">
          <w:rPr>
            <w:noProof/>
            <w:webHidden/>
          </w:rPr>
          <w:instrText xml:space="preserve"> PAGEREF _Toc14859446 \h </w:instrText>
        </w:r>
        <w:r w:rsidR="00C63463">
          <w:rPr>
            <w:noProof/>
            <w:webHidden/>
          </w:rPr>
        </w:r>
        <w:r w:rsidR="00C63463">
          <w:rPr>
            <w:noProof/>
            <w:webHidden/>
          </w:rPr>
          <w:fldChar w:fldCharType="separate"/>
        </w:r>
        <w:r w:rsidR="00AC55B4">
          <w:rPr>
            <w:noProof/>
            <w:webHidden/>
          </w:rPr>
          <w:t>20</w:t>
        </w:r>
        <w:r w:rsidR="00C63463">
          <w:rPr>
            <w:noProof/>
            <w:webHidden/>
          </w:rPr>
          <w:fldChar w:fldCharType="end"/>
        </w:r>
      </w:hyperlink>
    </w:p>
    <w:p w14:paraId="4E6EC00E" w14:textId="139F71C9" w:rsidR="00C63463" w:rsidRDefault="00070C16">
      <w:pPr>
        <w:pStyle w:val="TOC2"/>
        <w:rPr>
          <w:rFonts w:eastAsiaTheme="minorEastAsia" w:cstheme="minorBidi"/>
          <w:noProof/>
          <w:sz w:val="22"/>
          <w:szCs w:val="22"/>
          <w:lang w:eastAsia="en-GB"/>
        </w:rPr>
      </w:pPr>
      <w:hyperlink w:anchor="_Toc14859447" w:history="1">
        <w:r w:rsidR="00C63463" w:rsidRPr="00BA272B">
          <w:rPr>
            <w:rStyle w:val="Hyperlink"/>
            <w:noProof/>
          </w:rPr>
          <w:t>Screen Contrast</w:t>
        </w:r>
        <w:r w:rsidR="00C63463">
          <w:rPr>
            <w:noProof/>
            <w:webHidden/>
          </w:rPr>
          <w:tab/>
        </w:r>
        <w:r w:rsidR="00C63463">
          <w:rPr>
            <w:noProof/>
            <w:webHidden/>
          </w:rPr>
          <w:fldChar w:fldCharType="begin"/>
        </w:r>
        <w:r w:rsidR="00C63463">
          <w:rPr>
            <w:noProof/>
            <w:webHidden/>
          </w:rPr>
          <w:instrText xml:space="preserve"> PAGEREF _Toc14859447 \h </w:instrText>
        </w:r>
        <w:r w:rsidR="00C63463">
          <w:rPr>
            <w:noProof/>
            <w:webHidden/>
          </w:rPr>
        </w:r>
        <w:r w:rsidR="00C63463">
          <w:rPr>
            <w:noProof/>
            <w:webHidden/>
          </w:rPr>
          <w:fldChar w:fldCharType="separate"/>
        </w:r>
        <w:r w:rsidR="00AC55B4">
          <w:rPr>
            <w:noProof/>
            <w:webHidden/>
          </w:rPr>
          <w:t>21</w:t>
        </w:r>
        <w:r w:rsidR="00C63463">
          <w:rPr>
            <w:noProof/>
            <w:webHidden/>
          </w:rPr>
          <w:fldChar w:fldCharType="end"/>
        </w:r>
      </w:hyperlink>
    </w:p>
    <w:p w14:paraId="09CAC8F5" w14:textId="4459C715" w:rsidR="00C63463" w:rsidRDefault="00070C16">
      <w:pPr>
        <w:pStyle w:val="TOC2"/>
        <w:rPr>
          <w:rFonts w:eastAsiaTheme="minorEastAsia" w:cstheme="minorBidi"/>
          <w:noProof/>
          <w:sz w:val="22"/>
          <w:szCs w:val="22"/>
          <w:lang w:eastAsia="en-GB"/>
        </w:rPr>
      </w:pPr>
      <w:hyperlink w:anchor="_Toc14859448" w:history="1">
        <w:r w:rsidR="00C63463" w:rsidRPr="00BA272B">
          <w:rPr>
            <w:rStyle w:val="Hyperlink"/>
            <w:noProof/>
          </w:rPr>
          <w:t>Screen Timeout</w:t>
        </w:r>
        <w:r w:rsidR="00C63463">
          <w:rPr>
            <w:noProof/>
            <w:webHidden/>
          </w:rPr>
          <w:tab/>
        </w:r>
        <w:r w:rsidR="00C63463">
          <w:rPr>
            <w:noProof/>
            <w:webHidden/>
          </w:rPr>
          <w:fldChar w:fldCharType="begin"/>
        </w:r>
        <w:r w:rsidR="00C63463">
          <w:rPr>
            <w:noProof/>
            <w:webHidden/>
          </w:rPr>
          <w:instrText xml:space="preserve"> PAGEREF _Toc14859448 \h </w:instrText>
        </w:r>
        <w:r w:rsidR="00C63463">
          <w:rPr>
            <w:noProof/>
            <w:webHidden/>
          </w:rPr>
        </w:r>
        <w:r w:rsidR="00C63463">
          <w:rPr>
            <w:noProof/>
            <w:webHidden/>
          </w:rPr>
          <w:fldChar w:fldCharType="separate"/>
        </w:r>
        <w:r w:rsidR="00AC55B4">
          <w:rPr>
            <w:noProof/>
            <w:webHidden/>
          </w:rPr>
          <w:t>21</w:t>
        </w:r>
        <w:r w:rsidR="00C63463">
          <w:rPr>
            <w:noProof/>
            <w:webHidden/>
          </w:rPr>
          <w:fldChar w:fldCharType="end"/>
        </w:r>
      </w:hyperlink>
    </w:p>
    <w:p w14:paraId="438C19BF" w14:textId="3ADA7325" w:rsidR="00C63463" w:rsidRDefault="00070C16">
      <w:pPr>
        <w:pStyle w:val="TOC2"/>
        <w:rPr>
          <w:rFonts w:eastAsiaTheme="minorEastAsia" w:cstheme="minorBidi"/>
          <w:noProof/>
          <w:sz w:val="22"/>
          <w:szCs w:val="22"/>
          <w:lang w:eastAsia="en-GB"/>
        </w:rPr>
      </w:pPr>
      <w:hyperlink w:anchor="_Toc14859449" w:history="1">
        <w:r w:rsidR="00C63463" w:rsidRPr="00BA272B">
          <w:rPr>
            <w:rStyle w:val="Hyperlink"/>
            <w:noProof/>
          </w:rPr>
          <w:t>Activity</w:t>
        </w:r>
        <w:r w:rsidR="00C63463">
          <w:rPr>
            <w:noProof/>
            <w:webHidden/>
          </w:rPr>
          <w:tab/>
        </w:r>
        <w:r w:rsidR="00C63463">
          <w:rPr>
            <w:noProof/>
            <w:webHidden/>
          </w:rPr>
          <w:fldChar w:fldCharType="begin"/>
        </w:r>
        <w:r w:rsidR="00C63463">
          <w:rPr>
            <w:noProof/>
            <w:webHidden/>
          </w:rPr>
          <w:instrText xml:space="preserve"> PAGEREF _Toc14859449 \h </w:instrText>
        </w:r>
        <w:r w:rsidR="00C63463">
          <w:rPr>
            <w:noProof/>
            <w:webHidden/>
          </w:rPr>
        </w:r>
        <w:r w:rsidR="00C63463">
          <w:rPr>
            <w:noProof/>
            <w:webHidden/>
          </w:rPr>
          <w:fldChar w:fldCharType="separate"/>
        </w:r>
        <w:r w:rsidR="00AC55B4">
          <w:rPr>
            <w:noProof/>
            <w:webHidden/>
          </w:rPr>
          <w:t>21</w:t>
        </w:r>
        <w:r w:rsidR="00C63463">
          <w:rPr>
            <w:noProof/>
            <w:webHidden/>
          </w:rPr>
          <w:fldChar w:fldCharType="end"/>
        </w:r>
      </w:hyperlink>
    </w:p>
    <w:p w14:paraId="70C49DCF" w14:textId="766609DC" w:rsidR="00C63463" w:rsidRDefault="00070C16">
      <w:pPr>
        <w:pStyle w:val="TOC2"/>
        <w:rPr>
          <w:rFonts w:eastAsiaTheme="minorEastAsia" w:cstheme="minorBidi"/>
          <w:noProof/>
          <w:sz w:val="22"/>
          <w:szCs w:val="22"/>
          <w:lang w:eastAsia="en-GB"/>
        </w:rPr>
      </w:pPr>
      <w:hyperlink w:anchor="_Toc14859450" w:history="1">
        <w:r w:rsidR="00C63463" w:rsidRPr="00BA272B">
          <w:rPr>
            <w:rStyle w:val="Hyperlink"/>
            <w:noProof/>
          </w:rPr>
          <w:t>Screen Rotation</w:t>
        </w:r>
        <w:r w:rsidR="00C63463">
          <w:rPr>
            <w:noProof/>
            <w:webHidden/>
          </w:rPr>
          <w:tab/>
        </w:r>
        <w:r w:rsidR="00C63463">
          <w:rPr>
            <w:noProof/>
            <w:webHidden/>
          </w:rPr>
          <w:fldChar w:fldCharType="begin"/>
        </w:r>
        <w:r w:rsidR="00C63463">
          <w:rPr>
            <w:noProof/>
            <w:webHidden/>
          </w:rPr>
          <w:instrText xml:space="preserve"> PAGEREF _Toc14859450 \h </w:instrText>
        </w:r>
        <w:r w:rsidR="00C63463">
          <w:rPr>
            <w:noProof/>
            <w:webHidden/>
          </w:rPr>
        </w:r>
        <w:r w:rsidR="00C63463">
          <w:rPr>
            <w:noProof/>
            <w:webHidden/>
          </w:rPr>
          <w:fldChar w:fldCharType="separate"/>
        </w:r>
        <w:r w:rsidR="00AC55B4">
          <w:rPr>
            <w:noProof/>
            <w:webHidden/>
          </w:rPr>
          <w:t>21</w:t>
        </w:r>
        <w:r w:rsidR="00C63463">
          <w:rPr>
            <w:noProof/>
            <w:webHidden/>
          </w:rPr>
          <w:fldChar w:fldCharType="end"/>
        </w:r>
      </w:hyperlink>
    </w:p>
    <w:p w14:paraId="41E6FDD8" w14:textId="4BD02EFB" w:rsidR="00C63463" w:rsidRDefault="00070C16">
      <w:pPr>
        <w:pStyle w:val="TOC2"/>
        <w:rPr>
          <w:rFonts w:eastAsiaTheme="minorEastAsia" w:cstheme="minorBidi"/>
          <w:noProof/>
          <w:sz w:val="22"/>
          <w:szCs w:val="22"/>
          <w:lang w:eastAsia="en-GB"/>
        </w:rPr>
      </w:pPr>
      <w:hyperlink w:anchor="_Toc14859451" w:history="1">
        <w:r w:rsidR="00C63463" w:rsidRPr="00BA272B">
          <w:rPr>
            <w:rStyle w:val="Hyperlink"/>
            <w:noProof/>
          </w:rPr>
          <w:t>Bluetooth (Pro model only)</w:t>
        </w:r>
        <w:r w:rsidR="00C63463">
          <w:rPr>
            <w:noProof/>
            <w:webHidden/>
          </w:rPr>
          <w:tab/>
        </w:r>
        <w:r w:rsidR="00C63463">
          <w:rPr>
            <w:noProof/>
            <w:webHidden/>
          </w:rPr>
          <w:fldChar w:fldCharType="begin"/>
        </w:r>
        <w:r w:rsidR="00C63463">
          <w:rPr>
            <w:noProof/>
            <w:webHidden/>
          </w:rPr>
          <w:instrText xml:space="preserve"> PAGEREF _Toc14859451 \h </w:instrText>
        </w:r>
        <w:r w:rsidR="00C63463">
          <w:rPr>
            <w:noProof/>
            <w:webHidden/>
          </w:rPr>
        </w:r>
        <w:r w:rsidR="00C63463">
          <w:rPr>
            <w:noProof/>
            <w:webHidden/>
          </w:rPr>
          <w:fldChar w:fldCharType="separate"/>
        </w:r>
        <w:r w:rsidR="00AC55B4">
          <w:rPr>
            <w:noProof/>
            <w:webHidden/>
          </w:rPr>
          <w:t>21</w:t>
        </w:r>
        <w:r w:rsidR="00C63463">
          <w:rPr>
            <w:noProof/>
            <w:webHidden/>
          </w:rPr>
          <w:fldChar w:fldCharType="end"/>
        </w:r>
      </w:hyperlink>
    </w:p>
    <w:p w14:paraId="55A513D2" w14:textId="03E47773" w:rsidR="00C63463" w:rsidRDefault="00070C16">
      <w:pPr>
        <w:pStyle w:val="TOC2"/>
        <w:rPr>
          <w:rFonts w:eastAsiaTheme="minorEastAsia" w:cstheme="minorBidi"/>
          <w:noProof/>
          <w:sz w:val="22"/>
          <w:szCs w:val="22"/>
          <w:lang w:eastAsia="en-GB"/>
        </w:rPr>
      </w:pPr>
      <w:hyperlink w:anchor="_Toc14859452" w:history="1">
        <w:r w:rsidR="00C63463" w:rsidRPr="00BA272B">
          <w:rPr>
            <w:rStyle w:val="Hyperlink"/>
            <w:noProof/>
          </w:rPr>
          <w:t>Block Retry</w:t>
        </w:r>
        <w:r w:rsidR="00C63463">
          <w:rPr>
            <w:noProof/>
            <w:webHidden/>
          </w:rPr>
          <w:tab/>
        </w:r>
        <w:r w:rsidR="00C63463">
          <w:rPr>
            <w:noProof/>
            <w:webHidden/>
          </w:rPr>
          <w:fldChar w:fldCharType="begin"/>
        </w:r>
        <w:r w:rsidR="00C63463">
          <w:rPr>
            <w:noProof/>
            <w:webHidden/>
          </w:rPr>
          <w:instrText xml:space="preserve"> PAGEREF _Toc14859452 \h </w:instrText>
        </w:r>
        <w:r w:rsidR="00C63463">
          <w:rPr>
            <w:noProof/>
            <w:webHidden/>
          </w:rPr>
        </w:r>
        <w:r w:rsidR="00C63463">
          <w:rPr>
            <w:noProof/>
            <w:webHidden/>
          </w:rPr>
          <w:fldChar w:fldCharType="separate"/>
        </w:r>
        <w:r w:rsidR="00AC55B4">
          <w:rPr>
            <w:noProof/>
            <w:webHidden/>
          </w:rPr>
          <w:t>21</w:t>
        </w:r>
        <w:r w:rsidR="00C63463">
          <w:rPr>
            <w:noProof/>
            <w:webHidden/>
          </w:rPr>
          <w:fldChar w:fldCharType="end"/>
        </w:r>
      </w:hyperlink>
    </w:p>
    <w:p w14:paraId="38F63CA7" w14:textId="6C5BD260" w:rsidR="00C63463" w:rsidRDefault="00070C16">
      <w:pPr>
        <w:pStyle w:val="TOC2"/>
        <w:rPr>
          <w:rFonts w:eastAsiaTheme="minorEastAsia" w:cstheme="minorBidi"/>
          <w:noProof/>
          <w:sz w:val="22"/>
          <w:szCs w:val="22"/>
          <w:lang w:eastAsia="en-GB"/>
        </w:rPr>
      </w:pPr>
      <w:hyperlink w:anchor="_Toc14859453" w:history="1">
        <w:r w:rsidR="00C63463" w:rsidRPr="00BA272B">
          <w:rPr>
            <w:rStyle w:val="Hyperlink"/>
            <w:noProof/>
          </w:rPr>
          <w:t>Auto – Lock</w:t>
        </w:r>
        <w:r w:rsidR="00C63463">
          <w:rPr>
            <w:noProof/>
            <w:webHidden/>
          </w:rPr>
          <w:tab/>
        </w:r>
        <w:r w:rsidR="00C63463">
          <w:rPr>
            <w:noProof/>
            <w:webHidden/>
          </w:rPr>
          <w:fldChar w:fldCharType="begin"/>
        </w:r>
        <w:r w:rsidR="00C63463">
          <w:rPr>
            <w:noProof/>
            <w:webHidden/>
          </w:rPr>
          <w:instrText xml:space="preserve"> PAGEREF _Toc14859453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59819295" w14:textId="0CE89748" w:rsidR="00C63463" w:rsidRDefault="00070C16">
      <w:pPr>
        <w:pStyle w:val="TOC2"/>
        <w:rPr>
          <w:rFonts w:eastAsiaTheme="minorEastAsia" w:cstheme="minorBidi"/>
          <w:noProof/>
          <w:sz w:val="22"/>
          <w:szCs w:val="22"/>
          <w:lang w:eastAsia="en-GB"/>
        </w:rPr>
      </w:pPr>
      <w:hyperlink w:anchor="_Toc14859454" w:history="1">
        <w:r w:rsidR="00C63463" w:rsidRPr="00BA272B">
          <w:rPr>
            <w:rStyle w:val="Hyperlink"/>
            <w:noProof/>
          </w:rPr>
          <w:t>Auto – Run</w:t>
        </w:r>
        <w:r w:rsidR="00C63463">
          <w:rPr>
            <w:noProof/>
            <w:webHidden/>
          </w:rPr>
          <w:tab/>
        </w:r>
        <w:r w:rsidR="00C63463">
          <w:rPr>
            <w:noProof/>
            <w:webHidden/>
          </w:rPr>
          <w:fldChar w:fldCharType="begin"/>
        </w:r>
        <w:r w:rsidR="00C63463">
          <w:rPr>
            <w:noProof/>
            <w:webHidden/>
          </w:rPr>
          <w:instrText xml:space="preserve"> PAGEREF _Toc14859454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5AE135A5" w14:textId="70FEFFE9" w:rsidR="00C63463" w:rsidRDefault="00070C16">
      <w:pPr>
        <w:pStyle w:val="TOC2"/>
        <w:rPr>
          <w:rFonts w:eastAsiaTheme="minorEastAsia" w:cstheme="minorBidi"/>
          <w:noProof/>
          <w:sz w:val="22"/>
          <w:szCs w:val="22"/>
          <w:lang w:eastAsia="en-GB"/>
        </w:rPr>
      </w:pPr>
      <w:hyperlink w:anchor="_Toc14859455" w:history="1">
        <w:r w:rsidR="00C63463" w:rsidRPr="00BA272B">
          <w:rPr>
            <w:rStyle w:val="Hyperlink"/>
            <w:noProof/>
          </w:rPr>
          <w:t>Pump Information</w:t>
        </w:r>
        <w:r w:rsidR="00C63463">
          <w:rPr>
            <w:noProof/>
            <w:webHidden/>
          </w:rPr>
          <w:tab/>
        </w:r>
        <w:r w:rsidR="00C63463">
          <w:rPr>
            <w:noProof/>
            <w:webHidden/>
          </w:rPr>
          <w:fldChar w:fldCharType="begin"/>
        </w:r>
        <w:r w:rsidR="00C63463">
          <w:rPr>
            <w:noProof/>
            <w:webHidden/>
          </w:rPr>
          <w:instrText xml:space="preserve"> PAGEREF _Toc14859455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0CD3DAC7" w14:textId="527A3EC9" w:rsidR="00C63463" w:rsidRDefault="00070C16">
      <w:pPr>
        <w:pStyle w:val="TOC2"/>
        <w:rPr>
          <w:rFonts w:eastAsiaTheme="minorEastAsia" w:cstheme="minorBidi"/>
          <w:noProof/>
          <w:sz w:val="22"/>
          <w:szCs w:val="22"/>
          <w:lang w:eastAsia="en-GB"/>
        </w:rPr>
      </w:pPr>
      <w:hyperlink w:anchor="_Toc14859456" w:history="1">
        <w:r w:rsidR="00C63463" w:rsidRPr="00BA272B">
          <w:rPr>
            <w:rStyle w:val="Hyperlink"/>
            <w:noProof/>
          </w:rPr>
          <w:t>Diagnostics</w:t>
        </w:r>
        <w:r w:rsidR="00C63463">
          <w:rPr>
            <w:noProof/>
            <w:webHidden/>
          </w:rPr>
          <w:tab/>
        </w:r>
        <w:r w:rsidR="00C63463">
          <w:rPr>
            <w:noProof/>
            <w:webHidden/>
          </w:rPr>
          <w:fldChar w:fldCharType="begin"/>
        </w:r>
        <w:r w:rsidR="00C63463">
          <w:rPr>
            <w:noProof/>
            <w:webHidden/>
          </w:rPr>
          <w:instrText xml:space="preserve"> PAGEREF _Toc14859456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367CC3FC" w14:textId="1DE4CBE7" w:rsidR="00C63463" w:rsidRDefault="00070C16">
      <w:pPr>
        <w:pStyle w:val="TOC1"/>
        <w:rPr>
          <w:rFonts w:eastAsiaTheme="minorEastAsia" w:cstheme="minorBidi"/>
          <w:noProof/>
          <w:sz w:val="22"/>
          <w:szCs w:val="22"/>
          <w:lang w:eastAsia="en-GB"/>
        </w:rPr>
      </w:pPr>
      <w:hyperlink w:anchor="_Toc14859457" w:history="1">
        <w:r w:rsidR="00C63463" w:rsidRPr="00BA272B">
          <w:rPr>
            <w:rStyle w:val="Hyperlink"/>
            <w:noProof/>
          </w:rPr>
          <w:t>Warning and Error Messages</w:t>
        </w:r>
        <w:r w:rsidR="00C63463">
          <w:rPr>
            <w:noProof/>
            <w:webHidden/>
          </w:rPr>
          <w:tab/>
        </w:r>
        <w:r w:rsidR="00C63463">
          <w:rPr>
            <w:noProof/>
            <w:webHidden/>
          </w:rPr>
          <w:fldChar w:fldCharType="begin"/>
        </w:r>
        <w:r w:rsidR="00C63463">
          <w:rPr>
            <w:noProof/>
            <w:webHidden/>
          </w:rPr>
          <w:instrText xml:space="preserve"> PAGEREF _Toc14859457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6B775D28" w14:textId="59BABA04" w:rsidR="00C63463" w:rsidRDefault="00070C16">
      <w:pPr>
        <w:pStyle w:val="TOC2"/>
        <w:rPr>
          <w:rFonts w:eastAsiaTheme="minorEastAsia" w:cstheme="minorBidi"/>
          <w:noProof/>
          <w:sz w:val="22"/>
          <w:szCs w:val="22"/>
          <w:lang w:eastAsia="en-GB"/>
        </w:rPr>
      </w:pPr>
      <w:hyperlink w:anchor="_Toc14859458" w:history="1">
        <w:r w:rsidR="00C63463" w:rsidRPr="00BA272B">
          <w:rPr>
            <w:rStyle w:val="Hyperlink"/>
            <w:noProof/>
          </w:rPr>
          <w:t>Warnings</w:t>
        </w:r>
        <w:r w:rsidR="00C63463">
          <w:rPr>
            <w:noProof/>
            <w:webHidden/>
          </w:rPr>
          <w:tab/>
        </w:r>
        <w:r w:rsidR="00C63463">
          <w:rPr>
            <w:noProof/>
            <w:webHidden/>
          </w:rPr>
          <w:fldChar w:fldCharType="begin"/>
        </w:r>
        <w:r w:rsidR="00C63463">
          <w:rPr>
            <w:noProof/>
            <w:webHidden/>
          </w:rPr>
          <w:instrText xml:space="preserve"> PAGEREF _Toc14859458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5D3DB3BA" w14:textId="0545458A" w:rsidR="00C63463" w:rsidRDefault="00070C16">
      <w:pPr>
        <w:pStyle w:val="TOC2"/>
        <w:rPr>
          <w:rFonts w:eastAsiaTheme="minorEastAsia" w:cstheme="minorBidi"/>
          <w:noProof/>
          <w:sz w:val="22"/>
          <w:szCs w:val="22"/>
          <w:lang w:eastAsia="en-GB"/>
        </w:rPr>
      </w:pPr>
      <w:hyperlink w:anchor="_Toc14859459" w:history="1">
        <w:r w:rsidR="00C63463" w:rsidRPr="00BA272B">
          <w:rPr>
            <w:rStyle w:val="Hyperlink"/>
            <w:noProof/>
            <w:lang w:eastAsia="en-GB"/>
          </w:rPr>
          <w:t>Errors</w:t>
        </w:r>
        <w:r w:rsidR="00C63463">
          <w:rPr>
            <w:noProof/>
            <w:webHidden/>
          </w:rPr>
          <w:tab/>
        </w:r>
        <w:r w:rsidR="00C63463">
          <w:rPr>
            <w:noProof/>
            <w:webHidden/>
          </w:rPr>
          <w:fldChar w:fldCharType="begin"/>
        </w:r>
        <w:r w:rsidR="00C63463">
          <w:rPr>
            <w:noProof/>
            <w:webHidden/>
          </w:rPr>
          <w:instrText xml:space="preserve"> PAGEREF _Toc14859459 \h </w:instrText>
        </w:r>
        <w:r w:rsidR="00C63463">
          <w:rPr>
            <w:noProof/>
            <w:webHidden/>
          </w:rPr>
        </w:r>
        <w:r w:rsidR="00C63463">
          <w:rPr>
            <w:noProof/>
            <w:webHidden/>
          </w:rPr>
          <w:fldChar w:fldCharType="separate"/>
        </w:r>
        <w:r w:rsidR="00AC55B4">
          <w:rPr>
            <w:noProof/>
            <w:webHidden/>
          </w:rPr>
          <w:t>22</w:t>
        </w:r>
        <w:r w:rsidR="00C63463">
          <w:rPr>
            <w:noProof/>
            <w:webHidden/>
          </w:rPr>
          <w:fldChar w:fldCharType="end"/>
        </w:r>
      </w:hyperlink>
    </w:p>
    <w:p w14:paraId="2324CB80" w14:textId="2D71972C" w:rsidR="00C63463" w:rsidRDefault="00070C16">
      <w:pPr>
        <w:pStyle w:val="TOC1"/>
        <w:rPr>
          <w:rFonts w:eastAsiaTheme="minorEastAsia" w:cstheme="minorBidi"/>
          <w:noProof/>
          <w:sz w:val="22"/>
          <w:szCs w:val="22"/>
          <w:lang w:eastAsia="en-GB"/>
        </w:rPr>
      </w:pPr>
      <w:hyperlink w:anchor="_Toc14859460" w:history="1">
        <w:r w:rsidR="00C63463" w:rsidRPr="00BA272B">
          <w:rPr>
            <w:rStyle w:val="Hyperlink"/>
            <w:noProof/>
          </w:rPr>
          <w:t>LED Indicators</w:t>
        </w:r>
        <w:r w:rsidR="00C63463">
          <w:rPr>
            <w:noProof/>
            <w:webHidden/>
          </w:rPr>
          <w:tab/>
        </w:r>
        <w:r w:rsidR="00C63463">
          <w:rPr>
            <w:noProof/>
            <w:webHidden/>
          </w:rPr>
          <w:fldChar w:fldCharType="begin"/>
        </w:r>
        <w:r w:rsidR="00C63463">
          <w:rPr>
            <w:noProof/>
            <w:webHidden/>
          </w:rPr>
          <w:instrText xml:space="preserve"> PAGEREF _Toc14859460 \h </w:instrText>
        </w:r>
        <w:r w:rsidR="00C63463">
          <w:rPr>
            <w:noProof/>
            <w:webHidden/>
          </w:rPr>
        </w:r>
        <w:r w:rsidR="00C63463">
          <w:rPr>
            <w:noProof/>
            <w:webHidden/>
          </w:rPr>
          <w:fldChar w:fldCharType="separate"/>
        </w:r>
        <w:r w:rsidR="00AC55B4">
          <w:rPr>
            <w:noProof/>
            <w:webHidden/>
          </w:rPr>
          <w:t>23</w:t>
        </w:r>
        <w:r w:rsidR="00C63463">
          <w:rPr>
            <w:noProof/>
            <w:webHidden/>
          </w:rPr>
          <w:fldChar w:fldCharType="end"/>
        </w:r>
      </w:hyperlink>
    </w:p>
    <w:p w14:paraId="559FBAAD" w14:textId="05E6E0C3" w:rsidR="00C63463" w:rsidRDefault="00070C16">
      <w:pPr>
        <w:pStyle w:val="TOC1"/>
        <w:rPr>
          <w:rFonts w:eastAsiaTheme="minorEastAsia" w:cstheme="minorBidi"/>
          <w:noProof/>
          <w:sz w:val="22"/>
          <w:szCs w:val="22"/>
          <w:lang w:eastAsia="en-GB"/>
        </w:rPr>
      </w:pPr>
      <w:hyperlink w:anchor="_Toc14859461" w:history="1">
        <w:r w:rsidR="00C63463" w:rsidRPr="00BA272B">
          <w:rPr>
            <w:rStyle w:val="Hyperlink"/>
            <w:noProof/>
          </w:rPr>
          <w:t>Airwave Software for Mobile Devices</w:t>
        </w:r>
        <w:r w:rsidR="00C63463">
          <w:rPr>
            <w:noProof/>
            <w:webHidden/>
          </w:rPr>
          <w:tab/>
        </w:r>
        <w:r w:rsidR="00C63463">
          <w:rPr>
            <w:noProof/>
            <w:webHidden/>
          </w:rPr>
          <w:fldChar w:fldCharType="begin"/>
        </w:r>
        <w:r w:rsidR="00C63463">
          <w:rPr>
            <w:noProof/>
            <w:webHidden/>
          </w:rPr>
          <w:instrText xml:space="preserve"> PAGEREF _Toc14859461 \h </w:instrText>
        </w:r>
        <w:r w:rsidR="00C63463">
          <w:rPr>
            <w:noProof/>
            <w:webHidden/>
          </w:rPr>
        </w:r>
        <w:r w:rsidR="00C63463">
          <w:rPr>
            <w:noProof/>
            <w:webHidden/>
          </w:rPr>
          <w:fldChar w:fldCharType="separate"/>
        </w:r>
        <w:r w:rsidR="00AC55B4">
          <w:rPr>
            <w:noProof/>
            <w:webHidden/>
          </w:rPr>
          <w:t>24</w:t>
        </w:r>
        <w:r w:rsidR="00C63463">
          <w:rPr>
            <w:noProof/>
            <w:webHidden/>
          </w:rPr>
          <w:fldChar w:fldCharType="end"/>
        </w:r>
      </w:hyperlink>
    </w:p>
    <w:p w14:paraId="6BC95C22" w14:textId="67C813AF" w:rsidR="00C63463" w:rsidRDefault="00070C16">
      <w:pPr>
        <w:pStyle w:val="TOC2"/>
        <w:rPr>
          <w:rFonts w:eastAsiaTheme="minorEastAsia" w:cstheme="minorBidi"/>
          <w:noProof/>
          <w:sz w:val="22"/>
          <w:szCs w:val="22"/>
          <w:lang w:eastAsia="en-GB"/>
        </w:rPr>
      </w:pPr>
      <w:hyperlink w:anchor="_Toc14859462" w:history="1">
        <w:r w:rsidR="00C63463" w:rsidRPr="00BA272B">
          <w:rPr>
            <w:rStyle w:val="Hyperlink"/>
            <w:noProof/>
          </w:rPr>
          <w:t>Bluetooth Connection and Security</w:t>
        </w:r>
        <w:r w:rsidR="00C63463">
          <w:rPr>
            <w:noProof/>
            <w:webHidden/>
          </w:rPr>
          <w:tab/>
        </w:r>
        <w:r w:rsidR="00C63463">
          <w:rPr>
            <w:noProof/>
            <w:webHidden/>
          </w:rPr>
          <w:fldChar w:fldCharType="begin"/>
        </w:r>
        <w:r w:rsidR="00C63463">
          <w:rPr>
            <w:noProof/>
            <w:webHidden/>
          </w:rPr>
          <w:instrText xml:space="preserve"> PAGEREF _Toc14859462 \h </w:instrText>
        </w:r>
        <w:r w:rsidR="00C63463">
          <w:rPr>
            <w:noProof/>
            <w:webHidden/>
          </w:rPr>
        </w:r>
        <w:r w:rsidR="00C63463">
          <w:rPr>
            <w:noProof/>
            <w:webHidden/>
          </w:rPr>
          <w:fldChar w:fldCharType="separate"/>
        </w:r>
        <w:r w:rsidR="00AC55B4">
          <w:rPr>
            <w:noProof/>
            <w:webHidden/>
          </w:rPr>
          <w:t>24</w:t>
        </w:r>
        <w:r w:rsidR="00C63463">
          <w:rPr>
            <w:noProof/>
            <w:webHidden/>
          </w:rPr>
          <w:fldChar w:fldCharType="end"/>
        </w:r>
      </w:hyperlink>
    </w:p>
    <w:p w14:paraId="26E063AA" w14:textId="2507BD21" w:rsidR="00C63463" w:rsidRDefault="00070C16">
      <w:pPr>
        <w:pStyle w:val="TOC2"/>
        <w:rPr>
          <w:rFonts w:eastAsiaTheme="minorEastAsia" w:cstheme="minorBidi"/>
          <w:noProof/>
          <w:sz w:val="22"/>
          <w:szCs w:val="22"/>
          <w:lang w:eastAsia="en-GB"/>
        </w:rPr>
      </w:pPr>
      <w:hyperlink w:anchor="_Toc14859463" w:history="1">
        <w:r w:rsidR="00C63463" w:rsidRPr="00BA272B">
          <w:rPr>
            <w:rStyle w:val="Hyperlink"/>
            <w:noProof/>
          </w:rPr>
          <w:t>Dashboard View</w:t>
        </w:r>
        <w:r w:rsidR="00C63463">
          <w:rPr>
            <w:noProof/>
            <w:webHidden/>
          </w:rPr>
          <w:tab/>
        </w:r>
        <w:r w:rsidR="00C63463">
          <w:rPr>
            <w:noProof/>
            <w:webHidden/>
          </w:rPr>
          <w:fldChar w:fldCharType="begin"/>
        </w:r>
        <w:r w:rsidR="00C63463">
          <w:rPr>
            <w:noProof/>
            <w:webHidden/>
          </w:rPr>
          <w:instrText xml:space="preserve"> PAGEREF _Toc14859463 \h </w:instrText>
        </w:r>
        <w:r w:rsidR="00C63463">
          <w:rPr>
            <w:noProof/>
            <w:webHidden/>
          </w:rPr>
        </w:r>
        <w:r w:rsidR="00C63463">
          <w:rPr>
            <w:noProof/>
            <w:webHidden/>
          </w:rPr>
          <w:fldChar w:fldCharType="separate"/>
        </w:r>
        <w:r w:rsidR="00AC55B4">
          <w:rPr>
            <w:noProof/>
            <w:webHidden/>
          </w:rPr>
          <w:t>24</w:t>
        </w:r>
        <w:r w:rsidR="00C63463">
          <w:rPr>
            <w:noProof/>
            <w:webHidden/>
          </w:rPr>
          <w:fldChar w:fldCharType="end"/>
        </w:r>
      </w:hyperlink>
    </w:p>
    <w:p w14:paraId="095C2609" w14:textId="5E53E95D" w:rsidR="00C63463" w:rsidRDefault="00070C16">
      <w:pPr>
        <w:pStyle w:val="TOC2"/>
        <w:rPr>
          <w:rFonts w:eastAsiaTheme="minorEastAsia" w:cstheme="minorBidi"/>
          <w:noProof/>
          <w:sz w:val="22"/>
          <w:szCs w:val="22"/>
          <w:lang w:eastAsia="en-GB"/>
        </w:rPr>
      </w:pPr>
      <w:hyperlink w:anchor="_Toc14859464" w:history="1">
        <w:r w:rsidR="00C63463" w:rsidRPr="00BA272B">
          <w:rPr>
            <w:rStyle w:val="Hyperlink"/>
            <w:noProof/>
          </w:rPr>
          <w:t>Control Panel</w:t>
        </w:r>
        <w:r w:rsidR="00C63463">
          <w:rPr>
            <w:noProof/>
            <w:webHidden/>
          </w:rPr>
          <w:tab/>
        </w:r>
        <w:r w:rsidR="00C63463">
          <w:rPr>
            <w:noProof/>
            <w:webHidden/>
          </w:rPr>
          <w:fldChar w:fldCharType="begin"/>
        </w:r>
        <w:r w:rsidR="00C63463">
          <w:rPr>
            <w:noProof/>
            <w:webHidden/>
          </w:rPr>
          <w:instrText xml:space="preserve"> PAGEREF _Toc14859464 \h </w:instrText>
        </w:r>
        <w:r w:rsidR="00C63463">
          <w:rPr>
            <w:noProof/>
            <w:webHidden/>
          </w:rPr>
        </w:r>
        <w:r w:rsidR="00C63463">
          <w:rPr>
            <w:noProof/>
            <w:webHidden/>
          </w:rPr>
          <w:fldChar w:fldCharType="separate"/>
        </w:r>
        <w:r w:rsidR="00AC55B4">
          <w:rPr>
            <w:noProof/>
            <w:webHidden/>
          </w:rPr>
          <w:t>25</w:t>
        </w:r>
        <w:r w:rsidR="00C63463">
          <w:rPr>
            <w:noProof/>
            <w:webHidden/>
          </w:rPr>
          <w:fldChar w:fldCharType="end"/>
        </w:r>
      </w:hyperlink>
    </w:p>
    <w:p w14:paraId="2F2BE05E" w14:textId="4AFF6AD8" w:rsidR="00C63463" w:rsidRDefault="00070C16">
      <w:pPr>
        <w:pStyle w:val="TOC2"/>
        <w:rPr>
          <w:rFonts w:eastAsiaTheme="minorEastAsia" w:cstheme="minorBidi"/>
          <w:noProof/>
          <w:sz w:val="22"/>
          <w:szCs w:val="22"/>
          <w:lang w:eastAsia="en-GB"/>
        </w:rPr>
      </w:pPr>
      <w:hyperlink w:anchor="_Toc14859465" w:history="1">
        <w:r w:rsidR="00C63463" w:rsidRPr="00BA272B">
          <w:rPr>
            <w:rStyle w:val="Hyperlink"/>
            <w:noProof/>
          </w:rPr>
          <w:t>Menu Options</w:t>
        </w:r>
        <w:r w:rsidR="00C63463">
          <w:rPr>
            <w:noProof/>
            <w:webHidden/>
          </w:rPr>
          <w:tab/>
        </w:r>
        <w:r w:rsidR="00C63463">
          <w:rPr>
            <w:noProof/>
            <w:webHidden/>
          </w:rPr>
          <w:fldChar w:fldCharType="begin"/>
        </w:r>
        <w:r w:rsidR="00C63463">
          <w:rPr>
            <w:noProof/>
            <w:webHidden/>
          </w:rPr>
          <w:instrText xml:space="preserve"> PAGEREF _Toc14859465 \h </w:instrText>
        </w:r>
        <w:r w:rsidR="00C63463">
          <w:rPr>
            <w:noProof/>
            <w:webHidden/>
          </w:rPr>
        </w:r>
        <w:r w:rsidR="00C63463">
          <w:rPr>
            <w:noProof/>
            <w:webHidden/>
          </w:rPr>
          <w:fldChar w:fldCharType="separate"/>
        </w:r>
        <w:r w:rsidR="00AC55B4">
          <w:rPr>
            <w:noProof/>
            <w:webHidden/>
          </w:rPr>
          <w:t>26</w:t>
        </w:r>
        <w:r w:rsidR="00C63463">
          <w:rPr>
            <w:noProof/>
            <w:webHidden/>
          </w:rPr>
          <w:fldChar w:fldCharType="end"/>
        </w:r>
      </w:hyperlink>
    </w:p>
    <w:p w14:paraId="414B395C" w14:textId="38DC0ECE" w:rsidR="00C63463" w:rsidRDefault="00070C16">
      <w:pPr>
        <w:pStyle w:val="TOC3"/>
        <w:rPr>
          <w:rFonts w:eastAsiaTheme="minorEastAsia" w:cstheme="minorBidi"/>
          <w:noProof/>
          <w:sz w:val="22"/>
          <w:szCs w:val="22"/>
          <w:lang w:eastAsia="en-GB"/>
        </w:rPr>
      </w:pPr>
      <w:hyperlink w:anchor="_Toc14859466" w:history="1">
        <w:r w:rsidR="00C63463" w:rsidRPr="00BA272B">
          <w:rPr>
            <w:rStyle w:val="Hyperlink"/>
            <w:noProof/>
          </w:rPr>
          <w:t>Send Results via eMail</w:t>
        </w:r>
        <w:r w:rsidR="00C63463">
          <w:rPr>
            <w:noProof/>
            <w:webHidden/>
          </w:rPr>
          <w:tab/>
        </w:r>
        <w:r w:rsidR="00C63463">
          <w:rPr>
            <w:noProof/>
            <w:webHidden/>
          </w:rPr>
          <w:fldChar w:fldCharType="begin"/>
        </w:r>
        <w:r w:rsidR="00C63463">
          <w:rPr>
            <w:noProof/>
            <w:webHidden/>
          </w:rPr>
          <w:instrText xml:space="preserve"> PAGEREF _Toc14859466 \h </w:instrText>
        </w:r>
        <w:r w:rsidR="00C63463">
          <w:rPr>
            <w:noProof/>
            <w:webHidden/>
          </w:rPr>
        </w:r>
        <w:r w:rsidR="00C63463">
          <w:rPr>
            <w:noProof/>
            <w:webHidden/>
          </w:rPr>
          <w:fldChar w:fldCharType="separate"/>
        </w:r>
        <w:r w:rsidR="00AC55B4">
          <w:rPr>
            <w:noProof/>
            <w:webHidden/>
          </w:rPr>
          <w:t>26</w:t>
        </w:r>
        <w:r w:rsidR="00C63463">
          <w:rPr>
            <w:noProof/>
            <w:webHidden/>
          </w:rPr>
          <w:fldChar w:fldCharType="end"/>
        </w:r>
      </w:hyperlink>
    </w:p>
    <w:p w14:paraId="7DE455A3" w14:textId="043C171C" w:rsidR="00C63463" w:rsidRDefault="00070C16">
      <w:pPr>
        <w:pStyle w:val="TOC3"/>
        <w:rPr>
          <w:rFonts w:eastAsiaTheme="minorEastAsia" w:cstheme="minorBidi"/>
          <w:noProof/>
          <w:sz w:val="22"/>
          <w:szCs w:val="22"/>
          <w:lang w:eastAsia="en-GB"/>
        </w:rPr>
      </w:pPr>
      <w:hyperlink w:anchor="_Toc14859467" w:history="1">
        <w:r w:rsidR="00C63463" w:rsidRPr="00BA272B">
          <w:rPr>
            <w:rStyle w:val="Hyperlink"/>
            <w:noProof/>
          </w:rPr>
          <w:t>Copy to Clipboard</w:t>
        </w:r>
        <w:r w:rsidR="00C63463">
          <w:rPr>
            <w:noProof/>
            <w:webHidden/>
          </w:rPr>
          <w:tab/>
        </w:r>
        <w:r w:rsidR="00C63463">
          <w:rPr>
            <w:noProof/>
            <w:webHidden/>
          </w:rPr>
          <w:fldChar w:fldCharType="begin"/>
        </w:r>
        <w:r w:rsidR="00C63463">
          <w:rPr>
            <w:noProof/>
            <w:webHidden/>
          </w:rPr>
          <w:instrText xml:space="preserve"> PAGEREF _Toc14859467 \h </w:instrText>
        </w:r>
        <w:r w:rsidR="00C63463">
          <w:rPr>
            <w:noProof/>
            <w:webHidden/>
          </w:rPr>
        </w:r>
        <w:r w:rsidR="00C63463">
          <w:rPr>
            <w:noProof/>
            <w:webHidden/>
          </w:rPr>
          <w:fldChar w:fldCharType="separate"/>
        </w:r>
        <w:r w:rsidR="00AC55B4">
          <w:rPr>
            <w:noProof/>
            <w:webHidden/>
          </w:rPr>
          <w:t>26</w:t>
        </w:r>
        <w:r w:rsidR="00C63463">
          <w:rPr>
            <w:noProof/>
            <w:webHidden/>
          </w:rPr>
          <w:fldChar w:fldCharType="end"/>
        </w:r>
      </w:hyperlink>
    </w:p>
    <w:p w14:paraId="3BB6388A" w14:textId="4C3EE8AA" w:rsidR="00C63463" w:rsidRDefault="00070C16">
      <w:pPr>
        <w:pStyle w:val="TOC3"/>
        <w:rPr>
          <w:rFonts w:eastAsiaTheme="minorEastAsia" w:cstheme="minorBidi"/>
          <w:noProof/>
          <w:sz w:val="22"/>
          <w:szCs w:val="22"/>
          <w:lang w:eastAsia="en-GB"/>
        </w:rPr>
      </w:pPr>
      <w:hyperlink w:anchor="_Toc14859468" w:history="1">
        <w:r w:rsidR="00C63463" w:rsidRPr="00BA272B">
          <w:rPr>
            <w:rStyle w:val="Hyperlink"/>
            <w:noProof/>
          </w:rPr>
          <w:t>Settings</w:t>
        </w:r>
        <w:r w:rsidR="00C63463">
          <w:rPr>
            <w:noProof/>
            <w:webHidden/>
          </w:rPr>
          <w:tab/>
        </w:r>
        <w:r w:rsidR="00C63463">
          <w:rPr>
            <w:noProof/>
            <w:webHidden/>
          </w:rPr>
          <w:fldChar w:fldCharType="begin"/>
        </w:r>
        <w:r w:rsidR="00C63463">
          <w:rPr>
            <w:noProof/>
            <w:webHidden/>
          </w:rPr>
          <w:instrText xml:space="preserve"> PAGEREF _Toc14859468 \h </w:instrText>
        </w:r>
        <w:r w:rsidR="00C63463">
          <w:rPr>
            <w:noProof/>
            <w:webHidden/>
          </w:rPr>
        </w:r>
        <w:r w:rsidR="00C63463">
          <w:rPr>
            <w:noProof/>
            <w:webHidden/>
          </w:rPr>
          <w:fldChar w:fldCharType="separate"/>
        </w:r>
        <w:r w:rsidR="00AC55B4">
          <w:rPr>
            <w:noProof/>
            <w:webHidden/>
          </w:rPr>
          <w:t>26</w:t>
        </w:r>
        <w:r w:rsidR="00C63463">
          <w:rPr>
            <w:noProof/>
            <w:webHidden/>
          </w:rPr>
          <w:fldChar w:fldCharType="end"/>
        </w:r>
      </w:hyperlink>
    </w:p>
    <w:p w14:paraId="58A3D661" w14:textId="1083BD72" w:rsidR="00C63463" w:rsidRDefault="00070C16">
      <w:pPr>
        <w:pStyle w:val="TOC3"/>
        <w:rPr>
          <w:rFonts w:eastAsiaTheme="minorEastAsia" w:cstheme="minorBidi"/>
          <w:noProof/>
          <w:sz w:val="22"/>
          <w:szCs w:val="22"/>
          <w:lang w:eastAsia="en-GB"/>
        </w:rPr>
      </w:pPr>
      <w:hyperlink w:anchor="_Toc14859469" w:history="1">
        <w:r w:rsidR="00C63463" w:rsidRPr="00BA272B">
          <w:rPr>
            <w:rStyle w:val="Hyperlink"/>
            <w:noProof/>
          </w:rPr>
          <w:t>About</w:t>
        </w:r>
        <w:r w:rsidR="00C63463">
          <w:rPr>
            <w:noProof/>
            <w:webHidden/>
          </w:rPr>
          <w:tab/>
        </w:r>
        <w:r w:rsidR="00C63463">
          <w:rPr>
            <w:noProof/>
            <w:webHidden/>
          </w:rPr>
          <w:fldChar w:fldCharType="begin"/>
        </w:r>
        <w:r w:rsidR="00C63463">
          <w:rPr>
            <w:noProof/>
            <w:webHidden/>
          </w:rPr>
          <w:instrText xml:space="preserve"> PAGEREF _Toc14859469 \h </w:instrText>
        </w:r>
        <w:r w:rsidR="00C63463">
          <w:rPr>
            <w:noProof/>
            <w:webHidden/>
          </w:rPr>
        </w:r>
        <w:r w:rsidR="00C63463">
          <w:rPr>
            <w:noProof/>
            <w:webHidden/>
          </w:rPr>
          <w:fldChar w:fldCharType="separate"/>
        </w:r>
        <w:r w:rsidR="00AC55B4">
          <w:rPr>
            <w:noProof/>
            <w:webHidden/>
          </w:rPr>
          <w:t>27</w:t>
        </w:r>
        <w:r w:rsidR="00C63463">
          <w:rPr>
            <w:noProof/>
            <w:webHidden/>
          </w:rPr>
          <w:fldChar w:fldCharType="end"/>
        </w:r>
      </w:hyperlink>
    </w:p>
    <w:p w14:paraId="206435AF" w14:textId="1DCB87F3" w:rsidR="00C63463" w:rsidRDefault="00070C16">
      <w:pPr>
        <w:pStyle w:val="TOC1"/>
        <w:rPr>
          <w:rFonts w:eastAsiaTheme="minorEastAsia" w:cstheme="minorBidi"/>
          <w:noProof/>
          <w:sz w:val="22"/>
          <w:szCs w:val="22"/>
          <w:lang w:eastAsia="en-GB"/>
        </w:rPr>
      </w:pPr>
      <w:hyperlink w:anchor="_Toc14859470" w:history="1">
        <w:r w:rsidR="00C63463" w:rsidRPr="00BA272B">
          <w:rPr>
            <w:rStyle w:val="Hyperlink"/>
            <w:noProof/>
          </w:rPr>
          <w:t>Computer Download Utility</w:t>
        </w:r>
        <w:r w:rsidR="00C63463">
          <w:rPr>
            <w:noProof/>
            <w:webHidden/>
          </w:rPr>
          <w:tab/>
        </w:r>
        <w:r w:rsidR="00C63463">
          <w:rPr>
            <w:noProof/>
            <w:webHidden/>
          </w:rPr>
          <w:fldChar w:fldCharType="begin"/>
        </w:r>
        <w:r w:rsidR="00C63463">
          <w:rPr>
            <w:noProof/>
            <w:webHidden/>
          </w:rPr>
          <w:instrText xml:space="preserve"> PAGEREF _Toc14859470 \h </w:instrText>
        </w:r>
        <w:r w:rsidR="00C63463">
          <w:rPr>
            <w:noProof/>
            <w:webHidden/>
          </w:rPr>
        </w:r>
        <w:r w:rsidR="00C63463">
          <w:rPr>
            <w:noProof/>
            <w:webHidden/>
          </w:rPr>
          <w:fldChar w:fldCharType="separate"/>
        </w:r>
        <w:r w:rsidR="00AC55B4">
          <w:rPr>
            <w:noProof/>
            <w:webHidden/>
          </w:rPr>
          <w:t>28</w:t>
        </w:r>
        <w:r w:rsidR="00C63463">
          <w:rPr>
            <w:noProof/>
            <w:webHidden/>
          </w:rPr>
          <w:fldChar w:fldCharType="end"/>
        </w:r>
      </w:hyperlink>
    </w:p>
    <w:p w14:paraId="3F6C4A60" w14:textId="2ACC577D" w:rsidR="00C63463" w:rsidRDefault="00070C16">
      <w:pPr>
        <w:pStyle w:val="TOC2"/>
        <w:rPr>
          <w:rFonts w:eastAsiaTheme="minorEastAsia" w:cstheme="minorBidi"/>
          <w:noProof/>
          <w:sz w:val="22"/>
          <w:szCs w:val="22"/>
          <w:lang w:eastAsia="en-GB"/>
        </w:rPr>
      </w:pPr>
      <w:hyperlink w:anchor="_Toc14859471" w:history="1">
        <w:r w:rsidR="00C63463" w:rsidRPr="00BA272B">
          <w:rPr>
            <w:rStyle w:val="Hyperlink"/>
            <w:noProof/>
          </w:rPr>
          <w:t>Install the Utility</w:t>
        </w:r>
        <w:r w:rsidR="00C63463">
          <w:rPr>
            <w:noProof/>
            <w:webHidden/>
          </w:rPr>
          <w:tab/>
        </w:r>
        <w:r w:rsidR="00C63463">
          <w:rPr>
            <w:noProof/>
            <w:webHidden/>
          </w:rPr>
          <w:fldChar w:fldCharType="begin"/>
        </w:r>
        <w:r w:rsidR="00C63463">
          <w:rPr>
            <w:noProof/>
            <w:webHidden/>
          </w:rPr>
          <w:instrText xml:space="preserve"> PAGEREF _Toc14859471 \h </w:instrText>
        </w:r>
        <w:r w:rsidR="00C63463">
          <w:rPr>
            <w:noProof/>
            <w:webHidden/>
          </w:rPr>
        </w:r>
        <w:r w:rsidR="00C63463">
          <w:rPr>
            <w:noProof/>
            <w:webHidden/>
          </w:rPr>
          <w:fldChar w:fldCharType="separate"/>
        </w:r>
        <w:r w:rsidR="00AC55B4">
          <w:rPr>
            <w:noProof/>
            <w:webHidden/>
          </w:rPr>
          <w:t>28</w:t>
        </w:r>
        <w:r w:rsidR="00C63463">
          <w:rPr>
            <w:noProof/>
            <w:webHidden/>
          </w:rPr>
          <w:fldChar w:fldCharType="end"/>
        </w:r>
      </w:hyperlink>
    </w:p>
    <w:p w14:paraId="386E0983" w14:textId="02A6F7F7" w:rsidR="00C63463" w:rsidRDefault="00070C16">
      <w:pPr>
        <w:pStyle w:val="TOC2"/>
        <w:rPr>
          <w:rFonts w:eastAsiaTheme="minorEastAsia" w:cstheme="minorBidi"/>
          <w:noProof/>
          <w:sz w:val="22"/>
          <w:szCs w:val="22"/>
          <w:lang w:eastAsia="en-GB"/>
        </w:rPr>
      </w:pPr>
      <w:hyperlink w:anchor="_Toc14859472" w:history="1">
        <w:r w:rsidR="00C63463" w:rsidRPr="00BA272B">
          <w:rPr>
            <w:rStyle w:val="Hyperlink"/>
            <w:noProof/>
          </w:rPr>
          <w:t>Download Data from the Pump</w:t>
        </w:r>
        <w:r w:rsidR="00C63463">
          <w:rPr>
            <w:noProof/>
            <w:webHidden/>
          </w:rPr>
          <w:tab/>
        </w:r>
        <w:r w:rsidR="00C63463">
          <w:rPr>
            <w:noProof/>
            <w:webHidden/>
          </w:rPr>
          <w:fldChar w:fldCharType="begin"/>
        </w:r>
        <w:r w:rsidR="00C63463">
          <w:rPr>
            <w:noProof/>
            <w:webHidden/>
          </w:rPr>
          <w:instrText xml:space="preserve"> PAGEREF _Toc14859472 \h </w:instrText>
        </w:r>
        <w:r w:rsidR="00C63463">
          <w:rPr>
            <w:noProof/>
            <w:webHidden/>
          </w:rPr>
        </w:r>
        <w:r w:rsidR="00C63463">
          <w:rPr>
            <w:noProof/>
            <w:webHidden/>
          </w:rPr>
          <w:fldChar w:fldCharType="separate"/>
        </w:r>
        <w:r w:rsidR="00AC55B4">
          <w:rPr>
            <w:noProof/>
            <w:webHidden/>
          </w:rPr>
          <w:t>28</w:t>
        </w:r>
        <w:r w:rsidR="00C63463">
          <w:rPr>
            <w:noProof/>
            <w:webHidden/>
          </w:rPr>
          <w:fldChar w:fldCharType="end"/>
        </w:r>
      </w:hyperlink>
    </w:p>
    <w:p w14:paraId="706FA8C0" w14:textId="7E73BBED" w:rsidR="00C63463" w:rsidRDefault="00070C16">
      <w:pPr>
        <w:pStyle w:val="TOC1"/>
        <w:rPr>
          <w:rFonts w:eastAsiaTheme="minorEastAsia" w:cstheme="minorBidi"/>
          <w:noProof/>
          <w:sz w:val="22"/>
          <w:szCs w:val="22"/>
          <w:lang w:eastAsia="en-GB"/>
        </w:rPr>
      </w:pPr>
      <w:hyperlink w:anchor="_Toc14859473" w:history="1">
        <w:r w:rsidR="00C63463" w:rsidRPr="00BA272B">
          <w:rPr>
            <w:rStyle w:val="Hyperlink"/>
            <w:noProof/>
          </w:rPr>
          <w:t>Technical Specifications</w:t>
        </w:r>
        <w:r w:rsidR="00C63463">
          <w:rPr>
            <w:noProof/>
            <w:webHidden/>
          </w:rPr>
          <w:tab/>
        </w:r>
        <w:r w:rsidR="00C63463">
          <w:rPr>
            <w:noProof/>
            <w:webHidden/>
          </w:rPr>
          <w:fldChar w:fldCharType="begin"/>
        </w:r>
        <w:r w:rsidR="00C63463">
          <w:rPr>
            <w:noProof/>
            <w:webHidden/>
          </w:rPr>
          <w:instrText xml:space="preserve"> PAGEREF _Toc14859473 \h </w:instrText>
        </w:r>
        <w:r w:rsidR="00C63463">
          <w:rPr>
            <w:noProof/>
            <w:webHidden/>
          </w:rPr>
        </w:r>
        <w:r w:rsidR="00C63463">
          <w:rPr>
            <w:noProof/>
            <w:webHidden/>
          </w:rPr>
          <w:fldChar w:fldCharType="separate"/>
        </w:r>
        <w:r w:rsidR="00AC55B4">
          <w:rPr>
            <w:noProof/>
            <w:webHidden/>
          </w:rPr>
          <w:t>30</w:t>
        </w:r>
        <w:r w:rsidR="00C63463">
          <w:rPr>
            <w:noProof/>
            <w:webHidden/>
          </w:rPr>
          <w:fldChar w:fldCharType="end"/>
        </w:r>
      </w:hyperlink>
    </w:p>
    <w:p w14:paraId="06A9B681" w14:textId="6E84FF69" w:rsidR="00C63463" w:rsidRDefault="00070C16">
      <w:pPr>
        <w:pStyle w:val="TOC2"/>
        <w:rPr>
          <w:rFonts w:eastAsiaTheme="minorEastAsia" w:cstheme="minorBidi"/>
          <w:noProof/>
          <w:sz w:val="22"/>
          <w:szCs w:val="22"/>
          <w:lang w:eastAsia="en-GB"/>
        </w:rPr>
      </w:pPr>
      <w:hyperlink w:anchor="_Toc14859474" w:history="1">
        <w:r w:rsidR="00C63463" w:rsidRPr="00BA272B">
          <w:rPr>
            <w:rStyle w:val="Hyperlink"/>
            <w:noProof/>
          </w:rPr>
          <w:t>Battery Performance Table</w:t>
        </w:r>
        <w:r w:rsidR="00C63463">
          <w:rPr>
            <w:noProof/>
            <w:webHidden/>
          </w:rPr>
          <w:tab/>
        </w:r>
        <w:r w:rsidR="00C63463">
          <w:rPr>
            <w:noProof/>
            <w:webHidden/>
          </w:rPr>
          <w:fldChar w:fldCharType="begin"/>
        </w:r>
        <w:r w:rsidR="00C63463">
          <w:rPr>
            <w:noProof/>
            <w:webHidden/>
          </w:rPr>
          <w:instrText xml:space="preserve"> PAGEREF _Toc14859474 \h </w:instrText>
        </w:r>
        <w:r w:rsidR="00C63463">
          <w:rPr>
            <w:noProof/>
            <w:webHidden/>
          </w:rPr>
        </w:r>
        <w:r w:rsidR="00C63463">
          <w:rPr>
            <w:noProof/>
            <w:webHidden/>
          </w:rPr>
          <w:fldChar w:fldCharType="separate"/>
        </w:r>
        <w:r w:rsidR="00AC55B4">
          <w:rPr>
            <w:noProof/>
            <w:webHidden/>
          </w:rPr>
          <w:t>31</w:t>
        </w:r>
        <w:r w:rsidR="00C63463">
          <w:rPr>
            <w:noProof/>
            <w:webHidden/>
          </w:rPr>
          <w:fldChar w:fldCharType="end"/>
        </w:r>
      </w:hyperlink>
    </w:p>
    <w:p w14:paraId="37CB23F1" w14:textId="6C1F7952" w:rsidR="00C63463" w:rsidRDefault="00070C16">
      <w:pPr>
        <w:pStyle w:val="TOC1"/>
        <w:rPr>
          <w:rFonts w:eastAsiaTheme="minorEastAsia" w:cstheme="minorBidi"/>
          <w:noProof/>
          <w:sz w:val="22"/>
          <w:szCs w:val="22"/>
          <w:lang w:eastAsia="en-GB"/>
        </w:rPr>
      </w:pPr>
      <w:hyperlink w:anchor="_Toc14859475" w:history="1">
        <w:r w:rsidR="00C63463" w:rsidRPr="00BA272B">
          <w:rPr>
            <w:rStyle w:val="Hyperlink"/>
            <w:noProof/>
          </w:rPr>
          <w:t>Declarations</w:t>
        </w:r>
        <w:r w:rsidR="00C63463">
          <w:rPr>
            <w:noProof/>
            <w:webHidden/>
          </w:rPr>
          <w:tab/>
        </w:r>
        <w:r w:rsidR="00C63463">
          <w:rPr>
            <w:noProof/>
            <w:webHidden/>
          </w:rPr>
          <w:fldChar w:fldCharType="begin"/>
        </w:r>
        <w:r w:rsidR="00C63463">
          <w:rPr>
            <w:noProof/>
            <w:webHidden/>
          </w:rPr>
          <w:instrText xml:space="preserve"> PAGEREF _Toc14859475 \h </w:instrText>
        </w:r>
        <w:r w:rsidR="00C63463">
          <w:rPr>
            <w:noProof/>
            <w:webHidden/>
          </w:rPr>
        </w:r>
        <w:r w:rsidR="00C63463">
          <w:rPr>
            <w:noProof/>
            <w:webHidden/>
          </w:rPr>
          <w:fldChar w:fldCharType="separate"/>
        </w:r>
        <w:r w:rsidR="00AC55B4">
          <w:rPr>
            <w:noProof/>
            <w:webHidden/>
          </w:rPr>
          <w:t>32</w:t>
        </w:r>
        <w:r w:rsidR="00C63463">
          <w:rPr>
            <w:noProof/>
            <w:webHidden/>
          </w:rPr>
          <w:fldChar w:fldCharType="end"/>
        </w:r>
      </w:hyperlink>
    </w:p>
    <w:p w14:paraId="072EAD6B" w14:textId="1A8E7BAE" w:rsidR="00C63463" w:rsidRDefault="00070C16">
      <w:pPr>
        <w:pStyle w:val="TOC1"/>
        <w:rPr>
          <w:rFonts w:eastAsiaTheme="minorEastAsia" w:cstheme="minorBidi"/>
          <w:noProof/>
          <w:sz w:val="22"/>
          <w:szCs w:val="22"/>
          <w:lang w:eastAsia="en-GB"/>
        </w:rPr>
      </w:pPr>
      <w:hyperlink w:anchor="_Toc14859476" w:history="1">
        <w:r w:rsidR="00C63463" w:rsidRPr="00BA272B">
          <w:rPr>
            <w:rStyle w:val="Hyperlink"/>
            <w:noProof/>
          </w:rPr>
          <w:t>Frequently Asked Questions</w:t>
        </w:r>
        <w:r w:rsidR="00C63463">
          <w:rPr>
            <w:noProof/>
            <w:webHidden/>
          </w:rPr>
          <w:tab/>
        </w:r>
        <w:r w:rsidR="00C63463">
          <w:rPr>
            <w:noProof/>
            <w:webHidden/>
          </w:rPr>
          <w:fldChar w:fldCharType="begin"/>
        </w:r>
        <w:r w:rsidR="00C63463">
          <w:rPr>
            <w:noProof/>
            <w:webHidden/>
          </w:rPr>
          <w:instrText xml:space="preserve"> PAGEREF _Toc14859476 \h </w:instrText>
        </w:r>
        <w:r w:rsidR="00C63463">
          <w:rPr>
            <w:noProof/>
            <w:webHidden/>
          </w:rPr>
        </w:r>
        <w:r w:rsidR="00C63463">
          <w:rPr>
            <w:noProof/>
            <w:webHidden/>
          </w:rPr>
          <w:fldChar w:fldCharType="separate"/>
        </w:r>
        <w:r w:rsidR="00AC55B4">
          <w:rPr>
            <w:noProof/>
            <w:webHidden/>
          </w:rPr>
          <w:t>34</w:t>
        </w:r>
        <w:r w:rsidR="00C63463">
          <w:rPr>
            <w:noProof/>
            <w:webHidden/>
          </w:rPr>
          <w:fldChar w:fldCharType="end"/>
        </w:r>
      </w:hyperlink>
    </w:p>
    <w:p w14:paraId="24BFA5AF" w14:textId="0C2BB1A2" w:rsidR="00C63463" w:rsidRDefault="00070C16">
      <w:pPr>
        <w:pStyle w:val="TOC3"/>
        <w:rPr>
          <w:rFonts w:eastAsiaTheme="minorEastAsia" w:cstheme="minorBidi"/>
          <w:noProof/>
          <w:sz w:val="22"/>
          <w:szCs w:val="22"/>
          <w:lang w:eastAsia="en-GB"/>
        </w:rPr>
      </w:pPr>
      <w:hyperlink w:anchor="_Toc14859477" w:history="1">
        <w:r w:rsidR="00C63463" w:rsidRPr="00BA272B">
          <w:rPr>
            <w:rStyle w:val="Hyperlink"/>
            <w:noProof/>
          </w:rPr>
          <w:t>What is the difference between the Standard and Pro models?</w:t>
        </w:r>
        <w:r w:rsidR="00C63463">
          <w:rPr>
            <w:noProof/>
            <w:webHidden/>
          </w:rPr>
          <w:tab/>
        </w:r>
        <w:r w:rsidR="00C63463">
          <w:rPr>
            <w:noProof/>
            <w:webHidden/>
          </w:rPr>
          <w:fldChar w:fldCharType="begin"/>
        </w:r>
        <w:r w:rsidR="00C63463">
          <w:rPr>
            <w:noProof/>
            <w:webHidden/>
          </w:rPr>
          <w:instrText xml:space="preserve"> PAGEREF _Toc14859477 \h </w:instrText>
        </w:r>
        <w:r w:rsidR="00C63463">
          <w:rPr>
            <w:noProof/>
            <w:webHidden/>
          </w:rPr>
        </w:r>
        <w:r w:rsidR="00C63463">
          <w:rPr>
            <w:noProof/>
            <w:webHidden/>
          </w:rPr>
          <w:fldChar w:fldCharType="separate"/>
        </w:r>
        <w:r w:rsidR="00AC55B4">
          <w:rPr>
            <w:noProof/>
            <w:webHidden/>
          </w:rPr>
          <w:t>34</w:t>
        </w:r>
        <w:r w:rsidR="00C63463">
          <w:rPr>
            <w:noProof/>
            <w:webHidden/>
          </w:rPr>
          <w:fldChar w:fldCharType="end"/>
        </w:r>
      </w:hyperlink>
    </w:p>
    <w:p w14:paraId="6743ECCF" w14:textId="570BEBBE" w:rsidR="00C63463" w:rsidRDefault="00070C16">
      <w:pPr>
        <w:pStyle w:val="TOC3"/>
        <w:rPr>
          <w:rFonts w:eastAsiaTheme="minorEastAsia" w:cstheme="minorBidi"/>
          <w:noProof/>
          <w:sz w:val="22"/>
          <w:szCs w:val="22"/>
          <w:lang w:eastAsia="en-GB"/>
        </w:rPr>
      </w:pPr>
      <w:hyperlink w:anchor="_Toc14859478" w:history="1">
        <w:r w:rsidR="00C63463" w:rsidRPr="00BA272B">
          <w:rPr>
            <w:rStyle w:val="Hyperlink"/>
            <w:noProof/>
          </w:rPr>
          <w:t>I would like to upgrade models – is this possible?</w:t>
        </w:r>
        <w:r w:rsidR="00C63463">
          <w:rPr>
            <w:noProof/>
            <w:webHidden/>
          </w:rPr>
          <w:tab/>
        </w:r>
        <w:r w:rsidR="00C63463">
          <w:rPr>
            <w:noProof/>
            <w:webHidden/>
          </w:rPr>
          <w:fldChar w:fldCharType="begin"/>
        </w:r>
        <w:r w:rsidR="00C63463">
          <w:rPr>
            <w:noProof/>
            <w:webHidden/>
          </w:rPr>
          <w:instrText xml:space="preserve"> PAGEREF _Toc14859478 \h </w:instrText>
        </w:r>
        <w:r w:rsidR="00C63463">
          <w:rPr>
            <w:noProof/>
            <w:webHidden/>
          </w:rPr>
        </w:r>
        <w:r w:rsidR="00C63463">
          <w:rPr>
            <w:noProof/>
            <w:webHidden/>
          </w:rPr>
          <w:fldChar w:fldCharType="separate"/>
        </w:r>
        <w:r w:rsidR="00AC55B4">
          <w:rPr>
            <w:noProof/>
            <w:webHidden/>
          </w:rPr>
          <w:t>35</w:t>
        </w:r>
        <w:r w:rsidR="00C63463">
          <w:rPr>
            <w:noProof/>
            <w:webHidden/>
          </w:rPr>
          <w:fldChar w:fldCharType="end"/>
        </w:r>
      </w:hyperlink>
    </w:p>
    <w:p w14:paraId="33E0B0EB" w14:textId="1681E517" w:rsidR="00C63463" w:rsidRDefault="00070C16">
      <w:pPr>
        <w:pStyle w:val="TOC3"/>
        <w:rPr>
          <w:rFonts w:eastAsiaTheme="minorEastAsia" w:cstheme="minorBidi"/>
          <w:noProof/>
          <w:sz w:val="22"/>
          <w:szCs w:val="22"/>
          <w:lang w:eastAsia="en-GB"/>
        </w:rPr>
      </w:pPr>
      <w:hyperlink w:anchor="_Toc14859479" w:history="1">
        <w:r w:rsidR="00C63463" w:rsidRPr="00BA272B">
          <w:rPr>
            <w:rStyle w:val="Hyperlink"/>
            <w:noProof/>
          </w:rPr>
          <w:t>What program options are there for the VAPex?</w:t>
        </w:r>
        <w:r w:rsidR="00C63463">
          <w:rPr>
            <w:noProof/>
            <w:webHidden/>
          </w:rPr>
          <w:tab/>
        </w:r>
        <w:r w:rsidR="00C63463">
          <w:rPr>
            <w:noProof/>
            <w:webHidden/>
          </w:rPr>
          <w:fldChar w:fldCharType="begin"/>
        </w:r>
        <w:r w:rsidR="00C63463">
          <w:rPr>
            <w:noProof/>
            <w:webHidden/>
          </w:rPr>
          <w:instrText xml:space="preserve"> PAGEREF _Toc14859479 \h </w:instrText>
        </w:r>
        <w:r w:rsidR="00C63463">
          <w:rPr>
            <w:noProof/>
            <w:webHidden/>
          </w:rPr>
        </w:r>
        <w:r w:rsidR="00C63463">
          <w:rPr>
            <w:noProof/>
            <w:webHidden/>
          </w:rPr>
          <w:fldChar w:fldCharType="separate"/>
        </w:r>
        <w:r w:rsidR="00AC55B4">
          <w:rPr>
            <w:noProof/>
            <w:webHidden/>
          </w:rPr>
          <w:t>35</w:t>
        </w:r>
        <w:r w:rsidR="00C63463">
          <w:rPr>
            <w:noProof/>
            <w:webHidden/>
          </w:rPr>
          <w:fldChar w:fldCharType="end"/>
        </w:r>
      </w:hyperlink>
    </w:p>
    <w:p w14:paraId="4DEFFA8A" w14:textId="44E060AB" w:rsidR="00C63463" w:rsidRDefault="00070C16">
      <w:pPr>
        <w:pStyle w:val="TOC3"/>
        <w:rPr>
          <w:rFonts w:eastAsiaTheme="minorEastAsia" w:cstheme="minorBidi"/>
          <w:noProof/>
          <w:sz w:val="22"/>
          <w:szCs w:val="22"/>
          <w:lang w:eastAsia="en-GB"/>
        </w:rPr>
      </w:pPr>
      <w:hyperlink w:anchor="_Toc14859480" w:history="1">
        <w:r w:rsidR="00C63463" w:rsidRPr="00BA272B">
          <w:rPr>
            <w:rStyle w:val="Hyperlink"/>
            <w:noProof/>
          </w:rPr>
          <w:t>Is there an intrinsically safe version?</w:t>
        </w:r>
        <w:r w:rsidR="00C63463">
          <w:rPr>
            <w:noProof/>
            <w:webHidden/>
          </w:rPr>
          <w:tab/>
        </w:r>
        <w:r w:rsidR="00C63463">
          <w:rPr>
            <w:noProof/>
            <w:webHidden/>
          </w:rPr>
          <w:fldChar w:fldCharType="begin"/>
        </w:r>
        <w:r w:rsidR="00C63463">
          <w:rPr>
            <w:noProof/>
            <w:webHidden/>
          </w:rPr>
          <w:instrText xml:space="preserve"> PAGEREF _Toc14859480 \h </w:instrText>
        </w:r>
        <w:r w:rsidR="00C63463">
          <w:rPr>
            <w:noProof/>
            <w:webHidden/>
          </w:rPr>
        </w:r>
        <w:r w:rsidR="00C63463">
          <w:rPr>
            <w:noProof/>
            <w:webHidden/>
          </w:rPr>
          <w:fldChar w:fldCharType="separate"/>
        </w:r>
        <w:r w:rsidR="00AC55B4">
          <w:rPr>
            <w:noProof/>
            <w:webHidden/>
          </w:rPr>
          <w:t>35</w:t>
        </w:r>
        <w:r w:rsidR="00C63463">
          <w:rPr>
            <w:noProof/>
            <w:webHidden/>
          </w:rPr>
          <w:fldChar w:fldCharType="end"/>
        </w:r>
      </w:hyperlink>
    </w:p>
    <w:p w14:paraId="0A6B71CD" w14:textId="099A3F21" w:rsidR="00C63463" w:rsidRDefault="00070C16">
      <w:pPr>
        <w:pStyle w:val="TOC3"/>
        <w:rPr>
          <w:rFonts w:eastAsiaTheme="minorEastAsia" w:cstheme="minorBidi"/>
          <w:noProof/>
          <w:sz w:val="22"/>
          <w:szCs w:val="22"/>
          <w:lang w:eastAsia="en-GB"/>
        </w:rPr>
      </w:pPr>
      <w:hyperlink w:anchor="_Toc14859481" w:history="1">
        <w:r w:rsidR="00C63463" w:rsidRPr="00BA272B">
          <w:rPr>
            <w:rStyle w:val="Hyperlink"/>
            <w:noProof/>
          </w:rPr>
          <w:t>What is the recommended service interval for the VAPex?</w:t>
        </w:r>
        <w:r w:rsidR="00C63463">
          <w:rPr>
            <w:noProof/>
            <w:webHidden/>
          </w:rPr>
          <w:tab/>
        </w:r>
        <w:r w:rsidR="00C63463">
          <w:rPr>
            <w:noProof/>
            <w:webHidden/>
          </w:rPr>
          <w:fldChar w:fldCharType="begin"/>
        </w:r>
        <w:r w:rsidR="00C63463">
          <w:rPr>
            <w:noProof/>
            <w:webHidden/>
          </w:rPr>
          <w:instrText xml:space="preserve"> PAGEREF _Toc14859481 \h </w:instrText>
        </w:r>
        <w:r w:rsidR="00C63463">
          <w:rPr>
            <w:noProof/>
            <w:webHidden/>
          </w:rPr>
        </w:r>
        <w:r w:rsidR="00C63463">
          <w:rPr>
            <w:noProof/>
            <w:webHidden/>
          </w:rPr>
          <w:fldChar w:fldCharType="separate"/>
        </w:r>
        <w:r w:rsidR="00AC55B4">
          <w:rPr>
            <w:noProof/>
            <w:webHidden/>
          </w:rPr>
          <w:t>35</w:t>
        </w:r>
        <w:r w:rsidR="00C63463">
          <w:rPr>
            <w:noProof/>
            <w:webHidden/>
          </w:rPr>
          <w:fldChar w:fldCharType="end"/>
        </w:r>
      </w:hyperlink>
    </w:p>
    <w:p w14:paraId="56F98E01" w14:textId="7A1A151B" w:rsidR="00C63463" w:rsidRDefault="00070C16">
      <w:pPr>
        <w:pStyle w:val="TOC3"/>
        <w:rPr>
          <w:rFonts w:eastAsiaTheme="minorEastAsia" w:cstheme="minorBidi"/>
          <w:noProof/>
          <w:sz w:val="22"/>
          <w:szCs w:val="22"/>
          <w:lang w:eastAsia="en-GB"/>
        </w:rPr>
      </w:pPr>
      <w:hyperlink w:anchor="_Toc14859482" w:history="1">
        <w:r w:rsidR="00C63463" w:rsidRPr="00BA272B">
          <w:rPr>
            <w:rStyle w:val="Hyperlink"/>
            <w:noProof/>
          </w:rPr>
          <w:t>How do I know what sorbent tubes and accessories I need for my application?</w:t>
        </w:r>
        <w:r w:rsidR="00C63463">
          <w:rPr>
            <w:noProof/>
            <w:webHidden/>
          </w:rPr>
          <w:tab/>
        </w:r>
        <w:r w:rsidR="00C63463">
          <w:rPr>
            <w:noProof/>
            <w:webHidden/>
          </w:rPr>
          <w:fldChar w:fldCharType="begin"/>
        </w:r>
        <w:r w:rsidR="00C63463">
          <w:rPr>
            <w:noProof/>
            <w:webHidden/>
          </w:rPr>
          <w:instrText xml:space="preserve"> PAGEREF _Toc14859482 \h </w:instrText>
        </w:r>
        <w:r w:rsidR="00C63463">
          <w:rPr>
            <w:noProof/>
            <w:webHidden/>
          </w:rPr>
        </w:r>
        <w:r w:rsidR="00C63463">
          <w:rPr>
            <w:noProof/>
            <w:webHidden/>
          </w:rPr>
          <w:fldChar w:fldCharType="separate"/>
        </w:r>
        <w:r w:rsidR="00AC55B4">
          <w:rPr>
            <w:noProof/>
            <w:webHidden/>
          </w:rPr>
          <w:t>35</w:t>
        </w:r>
        <w:r w:rsidR="00C63463">
          <w:rPr>
            <w:noProof/>
            <w:webHidden/>
          </w:rPr>
          <w:fldChar w:fldCharType="end"/>
        </w:r>
      </w:hyperlink>
    </w:p>
    <w:p w14:paraId="3EC98F9C" w14:textId="43DC9402" w:rsidR="00C63463" w:rsidRDefault="00070C16">
      <w:pPr>
        <w:pStyle w:val="TOC3"/>
        <w:rPr>
          <w:rFonts w:eastAsiaTheme="minorEastAsia" w:cstheme="minorBidi"/>
          <w:noProof/>
          <w:sz w:val="22"/>
          <w:szCs w:val="22"/>
          <w:lang w:eastAsia="en-GB"/>
        </w:rPr>
      </w:pPr>
      <w:hyperlink w:anchor="_Toc14859483" w:history="1">
        <w:r w:rsidR="00C63463" w:rsidRPr="00BA272B">
          <w:rPr>
            <w:rStyle w:val="Hyperlink"/>
            <w:noProof/>
          </w:rPr>
          <w:t>Why include a motion sensor?</w:t>
        </w:r>
        <w:r w:rsidR="00C63463">
          <w:rPr>
            <w:noProof/>
            <w:webHidden/>
          </w:rPr>
          <w:tab/>
        </w:r>
        <w:r w:rsidR="00C63463">
          <w:rPr>
            <w:noProof/>
            <w:webHidden/>
          </w:rPr>
          <w:fldChar w:fldCharType="begin"/>
        </w:r>
        <w:r w:rsidR="00C63463">
          <w:rPr>
            <w:noProof/>
            <w:webHidden/>
          </w:rPr>
          <w:instrText xml:space="preserve"> PAGEREF _Toc14859483 \h </w:instrText>
        </w:r>
        <w:r w:rsidR="00C63463">
          <w:rPr>
            <w:noProof/>
            <w:webHidden/>
          </w:rPr>
        </w:r>
        <w:r w:rsidR="00C63463">
          <w:rPr>
            <w:noProof/>
            <w:webHidden/>
          </w:rPr>
          <w:fldChar w:fldCharType="separate"/>
        </w:r>
        <w:r w:rsidR="00AC55B4">
          <w:rPr>
            <w:noProof/>
            <w:webHidden/>
          </w:rPr>
          <w:t>36</w:t>
        </w:r>
        <w:r w:rsidR="00C63463">
          <w:rPr>
            <w:noProof/>
            <w:webHidden/>
          </w:rPr>
          <w:fldChar w:fldCharType="end"/>
        </w:r>
      </w:hyperlink>
    </w:p>
    <w:p w14:paraId="559725F1" w14:textId="700A2DF5" w:rsidR="00C63463" w:rsidRDefault="00070C16">
      <w:pPr>
        <w:pStyle w:val="TOC3"/>
        <w:rPr>
          <w:rFonts w:eastAsiaTheme="minorEastAsia" w:cstheme="minorBidi"/>
          <w:noProof/>
          <w:sz w:val="22"/>
          <w:szCs w:val="22"/>
          <w:lang w:eastAsia="en-GB"/>
        </w:rPr>
      </w:pPr>
      <w:hyperlink w:anchor="_Toc14859484" w:history="1">
        <w:r w:rsidR="00C63463" w:rsidRPr="00BA272B">
          <w:rPr>
            <w:rStyle w:val="Hyperlink"/>
            <w:noProof/>
          </w:rPr>
          <w:t>Is wearer acceptance a problem then?</w:t>
        </w:r>
        <w:r w:rsidR="00C63463">
          <w:rPr>
            <w:noProof/>
            <w:webHidden/>
          </w:rPr>
          <w:tab/>
        </w:r>
        <w:r w:rsidR="00C63463">
          <w:rPr>
            <w:noProof/>
            <w:webHidden/>
          </w:rPr>
          <w:fldChar w:fldCharType="begin"/>
        </w:r>
        <w:r w:rsidR="00C63463">
          <w:rPr>
            <w:noProof/>
            <w:webHidden/>
          </w:rPr>
          <w:instrText xml:space="preserve"> PAGEREF _Toc14859484 \h </w:instrText>
        </w:r>
        <w:r w:rsidR="00C63463">
          <w:rPr>
            <w:noProof/>
            <w:webHidden/>
          </w:rPr>
        </w:r>
        <w:r w:rsidR="00C63463">
          <w:rPr>
            <w:noProof/>
            <w:webHidden/>
          </w:rPr>
          <w:fldChar w:fldCharType="separate"/>
        </w:r>
        <w:r w:rsidR="00AC55B4">
          <w:rPr>
            <w:noProof/>
            <w:webHidden/>
          </w:rPr>
          <w:t>36</w:t>
        </w:r>
        <w:r w:rsidR="00C63463">
          <w:rPr>
            <w:noProof/>
            <w:webHidden/>
          </w:rPr>
          <w:fldChar w:fldCharType="end"/>
        </w:r>
      </w:hyperlink>
    </w:p>
    <w:p w14:paraId="22977953" w14:textId="6999176D" w:rsidR="00C63463" w:rsidRDefault="00070C16">
      <w:pPr>
        <w:pStyle w:val="TOC3"/>
        <w:rPr>
          <w:rFonts w:eastAsiaTheme="minorEastAsia" w:cstheme="minorBidi"/>
          <w:noProof/>
          <w:sz w:val="22"/>
          <w:szCs w:val="22"/>
          <w:lang w:eastAsia="en-GB"/>
        </w:rPr>
      </w:pPr>
      <w:hyperlink w:anchor="_Toc14859485" w:history="1">
        <w:r w:rsidR="00C63463" w:rsidRPr="00BA272B">
          <w:rPr>
            <w:rStyle w:val="Hyperlink"/>
            <w:noProof/>
          </w:rPr>
          <w:t>What is the battery life and charge time and what’s the benefit?</w:t>
        </w:r>
        <w:r w:rsidR="00C63463">
          <w:rPr>
            <w:noProof/>
            <w:webHidden/>
          </w:rPr>
          <w:tab/>
        </w:r>
        <w:r w:rsidR="00C63463">
          <w:rPr>
            <w:noProof/>
            <w:webHidden/>
          </w:rPr>
          <w:fldChar w:fldCharType="begin"/>
        </w:r>
        <w:r w:rsidR="00C63463">
          <w:rPr>
            <w:noProof/>
            <w:webHidden/>
          </w:rPr>
          <w:instrText xml:space="preserve"> PAGEREF _Toc14859485 \h </w:instrText>
        </w:r>
        <w:r w:rsidR="00C63463">
          <w:rPr>
            <w:noProof/>
            <w:webHidden/>
          </w:rPr>
        </w:r>
        <w:r w:rsidR="00C63463">
          <w:rPr>
            <w:noProof/>
            <w:webHidden/>
          </w:rPr>
          <w:fldChar w:fldCharType="separate"/>
        </w:r>
        <w:r w:rsidR="00AC55B4">
          <w:rPr>
            <w:noProof/>
            <w:webHidden/>
          </w:rPr>
          <w:t>36</w:t>
        </w:r>
        <w:r w:rsidR="00C63463">
          <w:rPr>
            <w:noProof/>
            <w:webHidden/>
          </w:rPr>
          <w:fldChar w:fldCharType="end"/>
        </w:r>
      </w:hyperlink>
    </w:p>
    <w:p w14:paraId="281638C6" w14:textId="6335CCF8" w:rsidR="00C63463" w:rsidRDefault="00070C16">
      <w:pPr>
        <w:pStyle w:val="TOC3"/>
        <w:rPr>
          <w:rFonts w:eastAsiaTheme="minorEastAsia" w:cstheme="minorBidi"/>
          <w:noProof/>
          <w:sz w:val="22"/>
          <w:szCs w:val="22"/>
          <w:lang w:eastAsia="en-GB"/>
        </w:rPr>
      </w:pPr>
      <w:hyperlink w:anchor="_Toc14859486" w:history="1">
        <w:r w:rsidR="00C63463" w:rsidRPr="00BA272B">
          <w:rPr>
            <w:rStyle w:val="Hyperlink"/>
            <w:noProof/>
          </w:rPr>
          <w:t>What is the flow control and why is that so important?</w:t>
        </w:r>
        <w:r w:rsidR="00C63463">
          <w:rPr>
            <w:noProof/>
            <w:webHidden/>
          </w:rPr>
          <w:tab/>
        </w:r>
        <w:r w:rsidR="00C63463">
          <w:rPr>
            <w:noProof/>
            <w:webHidden/>
          </w:rPr>
          <w:fldChar w:fldCharType="begin"/>
        </w:r>
        <w:r w:rsidR="00C63463">
          <w:rPr>
            <w:noProof/>
            <w:webHidden/>
          </w:rPr>
          <w:instrText xml:space="preserve"> PAGEREF _Toc14859486 \h </w:instrText>
        </w:r>
        <w:r w:rsidR="00C63463">
          <w:rPr>
            <w:noProof/>
            <w:webHidden/>
          </w:rPr>
        </w:r>
        <w:r w:rsidR="00C63463">
          <w:rPr>
            <w:noProof/>
            <w:webHidden/>
          </w:rPr>
          <w:fldChar w:fldCharType="separate"/>
        </w:r>
        <w:r w:rsidR="00AC55B4">
          <w:rPr>
            <w:noProof/>
            <w:webHidden/>
          </w:rPr>
          <w:t>36</w:t>
        </w:r>
        <w:r w:rsidR="00C63463">
          <w:rPr>
            <w:noProof/>
            <w:webHidden/>
          </w:rPr>
          <w:fldChar w:fldCharType="end"/>
        </w:r>
      </w:hyperlink>
    </w:p>
    <w:p w14:paraId="778CD2AD" w14:textId="3AD4B7EB" w:rsidR="00C63463" w:rsidRDefault="00070C16">
      <w:pPr>
        <w:pStyle w:val="TOC3"/>
        <w:rPr>
          <w:rFonts w:eastAsiaTheme="minorEastAsia" w:cstheme="minorBidi"/>
          <w:noProof/>
          <w:sz w:val="22"/>
          <w:szCs w:val="22"/>
          <w:lang w:eastAsia="en-GB"/>
        </w:rPr>
      </w:pPr>
      <w:hyperlink w:anchor="_Toc14859487" w:history="1">
        <w:r w:rsidR="00C63463" w:rsidRPr="00BA272B">
          <w:rPr>
            <w:rStyle w:val="Hyperlink"/>
            <w:noProof/>
          </w:rPr>
          <w:t>What is back pressure?</w:t>
        </w:r>
        <w:r w:rsidR="00C63463">
          <w:rPr>
            <w:noProof/>
            <w:webHidden/>
          </w:rPr>
          <w:tab/>
        </w:r>
        <w:r w:rsidR="00C63463">
          <w:rPr>
            <w:noProof/>
            <w:webHidden/>
          </w:rPr>
          <w:fldChar w:fldCharType="begin"/>
        </w:r>
        <w:r w:rsidR="00C63463">
          <w:rPr>
            <w:noProof/>
            <w:webHidden/>
          </w:rPr>
          <w:instrText xml:space="preserve"> PAGEREF _Toc14859487 \h </w:instrText>
        </w:r>
        <w:r w:rsidR="00C63463">
          <w:rPr>
            <w:noProof/>
            <w:webHidden/>
          </w:rPr>
        </w:r>
        <w:r w:rsidR="00C63463">
          <w:rPr>
            <w:noProof/>
            <w:webHidden/>
          </w:rPr>
          <w:fldChar w:fldCharType="separate"/>
        </w:r>
        <w:r w:rsidR="00AC55B4">
          <w:rPr>
            <w:noProof/>
            <w:webHidden/>
          </w:rPr>
          <w:t>36</w:t>
        </w:r>
        <w:r w:rsidR="00C63463">
          <w:rPr>
            <w:noProof/>
            <w:webHidden/>
          </w:rPr>
          <w:fldChar w:fldCharType="end"/>
        </w:r>
      </w:hyperlink>
    </w:p>
    <w:p w14:paraId="707B3360" w14:textId="6183788F" w:rsidR="00C63463" w:rsidRDefault="00070C16">
      <w:pPr>
        <w:pStyle w:val="TOC1"/>
        <w:rPr>
          <w:rFonts w:eastAsiaTheme="minorEastAsia" w:cstheme="minorBidi"/>
          <w:noProof/>
          <w:sz w:val="22"/>
          <w:szCs w:val="22"/>
          <w:lang w:eastAsia="en-GB"/>
        </w:rPr>
      </w:pPr>
      <w:hyperlink w:anchor="_Toc14859488" w:history="1">
        <w:r w:rsidR="00C63463" w:rsidRPr="00BA272B">
          <w:rPr>
            <w:rStyle w:val="Hyperlink"/>
            <w:noProof/>
          </w:rPr>
          <w:t>Servicing, Maintenance and Support</w:t>
        </w:r>
        <w:r w:rsidR="00C63463">
          <w:rPr>
            <w:noProof/>
            <w:webHidden/>
          </w:rPr>
          <w:tab/>
        </w:r>
        <w:r w:rsidR="00C63463">
          <w:rPr>
            <w:noProof/>
            <w:webHidden/>
          </w:rPr>
          <w:fldChar w:fldCharType="begin"/>
        </w:r>
        <w:r w:rsidR="00C63463">
          <w:rPr>
            <w:noProof/>
            <w:webHidden/>
          </w:rPr>
          <w:instrText xml:space="preserve"> PAGEREF _Toc14859488 \h </w:instrText>
        </w:r>
        <w:r w:rsidR="00C63463">
          <w:rPr>
            <w:noProof/>
            <w:webHidden/>
          </w:rPr>
        </w:r>
        <w:r w:rsidR="00C63463">
          <w:rPr>
            <w:noProof/>
            <w:webHidden/>
          </w:rPr>
          <w:fldChar w:fldCharType="separate"/>
        </w:r>
        <w:r w:rsidR="00AC55B4">
          <w:rPr>
            <w:noProof/>
            <w:webHidden/>
          </w:rPr>
          <w:t>37</w:t>
        </w:r>
        <w:r w:rsidR="00C63463">
          <w:rPr>
            <w:noProof/>
            <w:webHidden/>
          </w:rPr>
          <w:fldChar w:fldCharType="end"/>
        </w:r>
      </w:hyperlink>
    </w:p>
    <w:p w14:paraId="416EE5E2" w14:textId="34F17A72" w:rsidR="00C63463" w:rsidRDefault="00070C16">
      <w:pPr>
        <w:pStyle w:val="TOC2"/>
        <w:rPr>
          <w:rFonts w:eastAsiaTheme="minorEastAsia" w:cstheme="minorBidi"/>
          <w:noProof/>
          <w:sz w:val="22"/>
          <w:szCs w:val="22"/>
          <w:lang w:eastAsia="en-GB"/>
        </w:rPr>
      </w:pPr>
      <w:hyperlink w:anchor="_Toc14859489" w:history="1">
        <w:r w:rsidR="00C63463" w:rsidRPr="00BA272B">
          <w:rPr>
            <w:rStyle w:val="Hyperlink"/>
            <w:noProof/>
          </w:rPr>
          <w:t>Servicing</w:t>
        </w:r>
        <w:r w:rsidR="00C63463">
          <w:rPr>
            <w:noProof/>
            <w:webHidden/>
          </w:rPr>
          <w:tab/>
        </w:r>
        <w:r w:rsidR="00C63463">
          <w:rPr>
            <w:noProof/>
            <w:webHidden/>
          </w:rPr>
          <w:fldChar w:fldCharType="begin"/>
        </w:r>
        <w:r w:rsidR="00C63463">
          <w:rPr>
            <w:noProof/>
            <w:webHidden/>
          </w:rPr>
          <w:instrText xml:space="preserve"> PAGEREF _Toc14859489 \h </w:instrText>
        </w:r>
        <w:r w:rsidR="00C63463">
          <w:rPr>
            <w:noProof/>
            <w:webHidden/>
          </w:rPr>
        </w:r>
        <w:r w:rsidR="00C63463">
          <w:rPr>
            <w:noProof/>
            <w:webHidden/>
          </w:rPr>
          <w:fldChar w:fldCharType="separate"/>
        </w:r>
        <w:r w:rsidR="00AC55B4">
          <w:rPr>
            <w:noProof/>
            <w:webHidden/>
          </w:rPr>
          <w:t>37</w:t>
        </w:r>
        <w:r w:rsidR="00C63463">
          <w:rPr>
            <w:noProof/>
            <w:webHidden/>
          </w:rPr>
          <w:fldChar w:fldCharType="end"/>
        </w:r>
      </w:hyperlink>
    </w:p>
    <w:p w14:paraId="5675DA41" w14:textId="412479F0" w:rsidR="00C63463" w:rsidRDefault="00070C16">
      <w:pPr>
        <w:pStyle w:val="TOC2"/>
        <w:rPr>
          <w:rFonts w:eastAsiaTheme="minorEastAsia" w:cstheme="minorBidi"/>
          <w:noProof/>
          <w:sz w:val="22"/>
          <w:szCs w:val="22"/>
          <w:lang w:eastAsia="en-GB"/>
        </w:rPr>
      </w:pPr>
      <w:hyperlink w:anchor="_Toc14859490" w:history="1">
        <w:r w:rsidR="00C63463" w:rsidRPr="00BA272B">
          <w:rPr>
            <w:rStyle w:val="Hyperlink"/>
            <w:noProof/>
          </w:rPr>
          <w:t>Maintenance</w:t>
        </w:r>
        <w:r w:rsidR="00C63463">
          <w:rPr>
            <w:noProof/>
            <w:webHidden/>
          </w:rPr>
          <w:tab/>
        </w:r>
        <w:r w:rsidR="00C63463">
          <w:rPr>
            <w:noProof/>
            <w:webHidden/>
          </w:rPr>
          <w:fldChar w:fldCharType="begin"/>
        </w:r>
        <w:r w:rsidR="00C63463">
          <w:rPr>
            <w:noProof/>
            <w:webHidden/>
          </w:rPr>
          <w:instrText xml:space="preserve"> PAGEREF _Toc14859490 \h </w:instrText>
        </w:r>
        <w:r w:rsidR="00C63463">
          <w:rPr>
            <w:noProof/>
            <w:webHidden/>
          </w:rPr>
        </w:r>
        <w:r w:rsidR="00C63463">
          <w:rPr>
            <w:noProof/>
            <w:webHidden/>
          </w:rPr>
          <w:fldChar w:fldCharType="separate"/>
        </w:r>
        <w:r w:rsidR="00AC55B4">
          <w:rPr>
            <w:noProof/>
            <w:webHidden/>
          </w:rPr>
          <w:t>37</w:t>
        </w:r>
        <w:r w:rsidR="00C63463">
          <w:rPr>
            <w:noProof/>
            <w:webHidden/>
          </w:rPr>
          <w:fldChar w:fldCharType="end"/>
        </w:r>
      </w:hyperlink>
    </w:p>
    <w:p w14:paraId="0242D093" w14:textId="1440B24C" w:rsidR="00C63463" w:rsidRDefault="00070C16">
      <w:pPr>
        <w:pStyle w:val="TOC3"/>
        <w:rPr>
          <w:rFonts w:eastAsiaTheme="minorEastAsia" w:cstheme="minorBidi"/>
          <w:noProof/>
          <w:sz w:val="22"/>
          <w:szCs w:val="22"/>
          <w:lang w:eastAsia="en-GB"/>
        </w:rPr>
      </w:pPr>
      <w:hyperlink w:anchor="_Toc14859491" w:history="1">
        <w:r w:rsidR="00C63463" w:rsidRPr="00BA272B">
          <w:rPr>
            <w:rStyle w:val="Hyperlink"/>
            <w:noProof/>
          </w:rPr>
          <w:t>Replacing the inlet filter</w:t>
        </w:r>
        <w:r w:rsidR="00C63463">
          <w:rPr>
            <w:noProof/>
            <w:webHidden/>
          </w:rPr>
          <w:tab/>
        </w:r>
        <w:r w:rsidR="00C63463">
          <w:rPr>
            <w:noProof/>
            <w:webHidden/>
          </w:rPr>
          <w:fldChar w:fldCharType="begin"/>
        </w:r>
        <w:r w:rsidR="00C63463">
          <w:rPr>
            <w:noProof/>
            <w:webHidden/>
          </w:rPr>
          <w:instrText xml:space="preserve"> PAGEREF _Toc14859491 \h </w:instrText>
        </w:r>
        <w:r w:rsidR="00C63463">
          <w:rPr>
            <w:noProof/>
            <w:webHidden/>
          </w:rPr>
        </w:r>
        <w:r w:rsidR="00C63463">
          <w:rPr>
            <w:noProof/>
            <w:webHidden/>
          </w:rPr>
          <w:fldChar w:fldCharType="separate"/>
        </w:r>
        <w:r w:rsidR="00AC55B4">
          <w:rPr>
            <w:noProof/>
            <w:webHidden/>
          </w:rPr>
          <w:t>37</w:t>
        </w:r>
        <w:r w:rsidR="00C63463">
          <w:rPr>
            <w:noProof/>
            <w:webHidden/>
          </w:rPr>
          <w:fldChar w:fldCharType="end"/>
        </w:r>
      </w:hyperlink>
    </w:p>
    <w:p w14:paraId="58484C86" w14:textId="7EA6D834" w:rsidR="00C63463" w:rsidRDefault="00070C16">
      <w:pPr>
        <w:pStyle w:val="TOC2"/>
        <w:rPr>
          <w:rFonts w:eastAsiaTheme="minorEastAsia" w:cstheme="minorBidi"/>
          <w:noProof/>
          <w:sz w:val="22"/>
          <w:szCs w:val="22"/>
          <w:lang w:eastAsia="en-GB"/>
        </w:rPr>
      </w:pPr>
      <w:hyperlink w:anchor="_Toc14859492" w:history="1">
        <w:r w:rsidR="00C63463" w:rsidRPr="00BA272B">
          <w:rPr>
            <w:rStyle w:val="Hyperlink"/>
            <w:noProof/>
          </w:rPr>
          <w:t>Support</w:t>
        </w:r>
        <w:r w:rsidR="00C63463">
          <w:rPr>
            <w:noProof/>
            <w:webHidden/>
          </w:rPr>
          <w:tab/>
        </w:r>
        <w:r w:rsidR="00C63463">
          <w:rPr>
            <w:noProof/>
            <w:webHidden/>
          </w:rPr>
          <w:fldChar w:fldCharType="begin"/>
        </w:r>
        <w:r w:rsidR="00C63463">
          <w:rPr>
            <w:noProof/>
            <w:webHidden/>
          </w:rPr>
          <w:instrText xml:space="preserve"> PAGEREF _Toc14859492 \h </w:instrText>
        </w:r>
        <w:r w:rsidR="00C63463">
          <w:rPr>
            <w:noProof/>
            <w:webHidden/>
          </w:rPr>
        </w:r>
        <w:r w:rsidR="00C63463">
          <w:rPr>
            <w:noProof/>
            <w:webHidden/>
          </w:rPr>
          <w:fldChar w:fldCharType="separate"/>
        </w:r>
        <w:r w:rsidR="00AC55B4">
          <w:rPr>
            <w:noProof/>
            <w:webHidden/>
          </w:rPr>
          <w:t>38</w:t>
        </w:r>
        <w:r w:rsidR="00C63463">
          <w:rPr>
            <w:noProof/>
            <w:webHidden/>
          </w:rPr>
          <w:fldChar w:fldCharType="end"/>
        </w:r>
      </w:hyperlink>
    </w:p>
    <w:p w14:paraId="68ACA891" w14:textId="4DEA24E2" w:rsidR="00C63463" w:rsidRDefault="00070C16">
      <w:pPr>
        <w:pStyle w:val="TOC2"/>
        <w:rPr>
          <w:rFonts w:eastAsiaTheme="minorEastAsia" w:cstheme="minorBidi"/>
          <w:noProof/>
          <w:sz w:val="22"/>
          <w:szCs w:val="22"/>
          <w:lang w:eastAsia="en-GB"/>
        </w:rPr>
      </w:pPr>
      <w:hyperlink w:anchor="_Toc14859493" w:history="1">
        <w:r w:rsidR="00C63463" w:rsidRPr="00BA272B">
          <w:rPr>
            <w:rStyle w:val="Hyperlink"/>
            <w:noProof/>
          </w:rPr>
          <w:t>Part numbers and accessories</w:t>
        </w:r>
        <w:r w:rsidR="00C63463">
          <w:rPr>
            <w:noProof/>
            <w:webHidden/>
          </w:rPr>
          <w:tab/>
        </w:r>
        <w:r w:rsidR="00C63463">
          <w:rPr>
            <w:noProof/>
            <w:webHidden/>
          </w:rPr>
          <w:fldChar w:fldCharType="begin"/>
        </w:r>
        <w:r w:rsidR="00C63463">
          <w:rPr>
            <w:noProof/>
            <w:webHidden/>
          </w:rPr>
          <w:instrText xml:space="preserve"> PAGEREF _Toc14859493 \h </w:instrText>
        </w:r>
        <w:r w:rsidR="00C63463">
          <w:rPr>
            <w:noProof/>
            <w:webHidden/>
          </w:rPr>
        </w:r>
        <w:r w:rsidR="00C63463">
          <w:rPr>
            <w:noProof/>
            <w:webHidden/>
          </w:rPr>
          <w:fldChar w:fldCharType="separate"/>
        </w:r>
        <w:r w:rsidR="00AC55B4">
          <w:rPr>
            <w:noProof/>
            <w:webHidden/>
          </w:rPr>
          <w:t>38</w:t>
        </w:r>
        <w:r w:rsidR="00C63463">
          <w:rPr>
            <w:noProof/>
            <w:webHidden/>
          </w:rPr>
          <w:fldChar w:fldCharType="end"/>
        </w:r>
      </w:hyperlink>
    </w:p>
    <w:p w14:paraId="645475AE" w14:textId="77EB4720" w:rsidR="00995672" w:rsidRPr="00902FA1" w:rsidRDefault="00995672" w:rsidP="00995672">
      <w:pPr>
        <w:pStyle w:val="BodyText"/>
        <w:rPr>
          <w:lang w:val="en-GB"/>
        </w:rPr>
      </w:pPr>
      <w:r w:rsidRPr="0097562F">
        <w:rPr>
          <w:rFonts w:cstheme="minorHAnsi"/>
          <w:sz w:val="28"/>
          <w:szCs w:val="28"/>
          <w:lang w:val="en-GB"/>
        </w:rPr>
        <w:fldChar w:fldCharType="end"/>
      </w:r>
    </w:p>
    <w:p w14:paraId="1733777E" w14:textId="2EE05CDC" w:rsidR="009B0A27" w:rsidRPr="00902FA1" w:rsidRDefault="001F02AE" w:rsidP="00995672">
      <w:pPr>
        <w:pStyle w:val="Heading1"/>
        <w:pageBreakBefore/>
      </w:pPr>
      <w:bookmarkStart w:id="0" w:name="_Toc14859415"/>
      <w:r w:rsidRPr="00902FA1">
        <w:lastRenderedPageBreak/>
        <w:t>Safety</w:t>
      </w:r>
      <w:r w:rsidR="00995672" w:rsidRPr="00902FA1">
        <w:t xml:space="preserve"> and </w:t>
      </w:r>
      <w:r w:rsidR="0008119E">
        <w:t>W</w:t>
      </w:r>
      <w:r w:rsidR="00995672" w:rsidRPr="00902FA1">
        <w:t>arnings</w:t>
      </w:r>
      <w:bookmarkEnd w:id="0"/>
    </w:p>
    <w:p w14:paraId="2C7BEA1A" w14:textId="3CC359DC" w:rsidR="001848C1" w:rsidRPr="00902FA1" w:rsidRDefault="001848C1" w:rsidP="001848C1">
      <w:pPr>
        <w:pStyle w:val="BodyText"/>
        <w:rPr>
          <w:lang w:val="en-GB"/>
        </w:rPr>
      </w:pPr>
      <w:r w:rsidRPr="00902FA1">
        <w:rPr>
          <w:lang w:val="en-GB"/>
        </w:rPr>
        <w:t xml:space="preserve">The </w:t>
      </w:r>
      <w:r w:rsidR="00AD2C18">
        <w:rPr>
          <w:lang w:val="en-GB"/>
        </w:rPr>
        <w:t>VAPex</w:t>
      </w:r>
      <w:r w:rsidRPr="00902FA1">
        <w:rPr>
          <w:lang w:val="en-GB"/>
        </w:rPr>
        <w:t xml:space="preserve"> does not present a safety risk when you use it as instructed in this User Manual. However, it is possible that the environment where you use the instrument may present a safety risk. For this reason, always follow correct, safe working practices.</w:t>
      </w:r>
    </w:p>
    <w:p w14:paraId="28D0AC4E" w14:textId="77777777" w:rsidR="000F1989" w:rsidRPr="00902FA1" w:rsidRDefault="000F1989" w:rsidP="001848C1">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0F1989" w:rsidRPr="00902FA1" w14:paraId="4D454489" w14:textId="77777777" w:rsidTr="005B2EFD">
        <w:tc>
          <w:tcPr>
            <w:tcW w:w="1384" w:type="dxa"/>
          </w:tcPr>
          <w:p w14:paraId="686F0367" w14:textId="77777777" w:rsidR="000F1989" w:rsidRPr="00902FA1" w:rsidRDefault="000F1989" w:rsidP="00726888">
            <w:pPr>
              <w:pStyle w:val="BodyText"/>
              <w:rPr>
                <w:lang w:val="en-GB"/>
              </w:rPr>
            </w:pPr>
            <w:r w:rsidRPr="00902FA1">
              <w:rPr>
                <w:noProof/>
                <w:lang w:val="en-GB" w:eastAsia="en-GB"/>
              </w:rPr>
              <w:drawing>
                <wp:inline distT="0" distB="0" distL="0" distR="0" wp14:anchorId="2CDD1E2D" wp14:editId="39DB7472">
                  <wp:extent cx="342930" cy="312447"/>
                  <wp:effectExtent l="0" t="0" r="0"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5">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05E262CF" w14:textId="77777777" w:rsidR="000F1989" w:rsidRPr="00902FA1" w:rsidRDefault="000F1989" w:rsidP="000F1989">
            <w:pPr>
              <w:pStyle w:val="Warningcautiontext"/>
              <w:rPr>
                <w:b/>
              </w:rPr>
            </w:pPr>
            <w:r w:rsidRPr="00902FA1">
              <w:rPr>
                <w:b/>
              </w:rPr>
              <w:t>WARNING</w:t>
            </w:r>
          </w:p>
          <w:p w14:paraId="58F55140" w14:textId="19CE9C56" w:rsidR="000F1989" w:rsidRPr="00902FA1" w:rsidRDefault="000F1989" w:rsidP="00726888">
            <w:pPr>
              <w:pStyle w:val="Warningcautiontext"/>
            </w:pPr>
            <w:r w:rsidRPr="00902FA1">
              <w:t xml:space="preserve">Although the </w:t>
            </w:r>
            <w:r w:rsidR="00AD2C18">
              <w:t>VAPex</w:t>
            </w:r>
            <w:r w:rsidRPr="00902FA1">
              <w:t xml:space="preserve"> is designed to be intrinsically safe (IS), you must comply with these instructions relating to intrinsic safety:</w:t>
            </w:r>
          </w:p>
          <w:p w14:paraId="563AEAFA" w14:textId="77777777" w:rsidR="00A43361" w:rsidRDefault="0029389A" w:rsidP="0029389A">
            <w:pPr>
              <w:pStyle w:val="Warningcautionbullet"/>
              <w:keepLines/>
              <w:numPr>
                <w:ilvl w:val="0"/>
                <w:numId w:val="0"/>
              </w:numPr>
              <w:rPr>
                <w:lang w:val="en-US"/>
              </w:rPr>
            </w:pPr>
            <w:r w:rsidRPr="00E2420D">
              <w:rPr>
                <w:lang w:val="en-US"/>
              </w:rPr>
              <w:t>Instructions specific to hazardous area installations (reference European ATEX Directive (2014/34/EU, Annex II, 1.0.6.</w:t>
            </w:r>
            <w:r w:rsidR="00E2420D" w:rsidRPr="00E2420D">
              <w:rPr>
                <w:lang w:val="en-US"/>
              </w:rPr>
              <w:t>)</w:t>
            </w:r>
            <w:r w:rsidR="00A43361">
              <w:rPr>
                <w:lang w:val="en-US"/>
              </w:rPr>
              <w:t xml:space="preserve"> and the following Intrinsic Safety </w:t>
            </w:r>
            <w:proofErr w:type="gramStart"/>
            <w:r w:rsidR="00A43361">
              <w:rPr>
                <w:lang w:val="en-US"/>
              </w:rPr>
              <w:t>Standards:-</w:t>
            </w:r>
            <w:proofErr w:type="gramEnd"/>
            <w:r w:rsidR="00A43361">
              <w:rPr>
                <w:lang w:val="en-US"/>
              </w:rPr>
              <w:t xml:space="preserve"> </w:t>
            </w:r>
          </w:p>
          <w:p w14:paraId="2D5553C9" w14:textId="554F3439" w:rsidR="0029389A" w:rsidRPr="00A43361" w:rsidRDefault="00A43361" w:rsidP="0029389A">
            <w:pPr>
              <w:pStyle w:val="Warningcautionbullet"/>
              <w:keepLines/>
              <w:numPr>
                <w:ilvl w:val="0"/>
                <w:numId w:val="0"/>
              </w:numPr>
              <w:rPr>
                <w:b/>
                <w:lang w:val="en-US"/>
              </w:rPr>
            </w:pPr>
            <w:r>
              <w:rPr>
                <w:lang w:val="en-US"/>
              </w:rPr>
              <w:t xml:space="preserve">                             </w:t>
            </w:r>
            <w:r w:rsidRPr="00A43361">
              <w:rPr>
                <w:b/>
                <w:lang w:val="en-US"/>
              </w:rPr>
              <w:t xml:space="preserve"> IEC60079-0:201</w:t>
            </w:r>
            <w:r w:rsidR="001E501A">
              <w:rPr>
                <w:b/>
                <w:lang w:val="en-US"/>
              </w:rPr>
              <w:t>7</w:t>
            </w:r>
            <w:r w:rsidRPr="00A43361">
              <w:rPr>
                <w:b/>
                <w:lang w:val="en-US"/>
              </w:rPr>
              <w:t xml:space="preserve">          IEC60079-11:2011</w:t>
            </w:r>
          </w:p>
          <w:p w14:paraId="3D7C0D21" w14:textId="5C7621F1" w:rsidR="0029389A" w:rsidRPr="00E030E7" w:rsidRDefault="0029389A" w:rsidP="0029389A">
            <w:pPr>
              <w:pStyle w:val="Warningcautionbullet"/>
              <w:keepLines/>
              <w:numPr>
                <w:ilvl w:val="0"/>
                <w:numId w:val="0"/>
              </w:numPr>
              <w:rPr>
                <w:lang w:val="en-US"/>
              </w:rPr>
            </w:pPr>
            <w:r w:rsidRPr="00E2420D">
              <w:rPr>
                <w:lang w:val="en-US"/>
              </w:rPr>
              <w:t xml:space="preserve">The following instructions apply to equipment covered by certificate number: </w:t>
            </w:r>
            <w:r w:rsidRPr="00E030E7">
              <w:rPr>
                <w:lang w:val="en-US"/>
              </w:rPr>
              <w:t xml:space="preserve">CML </w:t>
            </w:r>
            <w:r w:rsidR="0097562F" w:rsidRPr="00E030E7">
              <w:rPr>
                <w:lang w:val="en-US"/>
              </w:rPr>
              <w:t>19</w:t>
            </w:r>
            <w:r w:rsidRPr="00E030E7">
              <w:rPr>
                <w:lang w:val="en-US"/>
              </w:rPr>
              <w:t>ATEX</w:t>
            </w:r>
            <w:r w:rsidR="0097562F" w:rsidRPr="00E030E7">
              <w:rPr>
                <w:lang w:val="en-US"/>
              </w:rPr>
              <w:t>2328</w:t>
            </w:r>
            <w:r w:rsidR="00283FAF" w:rsidRPr="00E030E7">
              <w:rPr>
                <w:bCs/>
              </w:rPr>
              <w:t xml:space="preserve">, </w:t>
            </w:r>
            <w:r w:rsidR="00283FAF" w:rsidRPr="00E030E7">
              <w:rPr>
                <w:lang w:val="en-US"/>
              </w:rPr>
              <w:t>IECEx CML 1</w:t>
            </w:r>
            <w:r w:rsidR="0097562F" w:rsidRPr="00E030E7">
              <w:rPr>
                <w:lang w:val="en-US"/>
              </w:rPr>
              <w:t>9</w:t>
            </w:r>
            <w:r w:rsidR="00283FAF" w:rsidRPr="00E030E7">
              <w:rPr>
                <w:lang w:val="en-US"/>
              </w:rPr>
              <w:t>.0</w:t>
            </w:r>
            <w:r w:rsidR="0097562F" w:rsidRPr="00E030E7">
              <w:rPr>
                <w:lang w:val="en-US"/>
              </w:rPr>
              <w:t>100</w:t>
            </w:r>
            <w:r w:rsidR="00E030E7" w:rsidRPr="00E030E7">
              <w:rPr>
                <w:lang w:val="en-US"/>
              </w:rPr>
              <w:t xml:space="preserve"> </w:t>
            </w:r>
            <w:r w:rsidRPr="00E030E7">
              <w:rPr>
                <w:lang w:val="en-US"/>
              </w:rPr>
              <w:t xml:space="preserve">for the </w:t>
            </w:r>
            <w:r w:rsidR="00AD2C18" w:rsidRPr="00E030E7">
              <w:rPr>
                <w:lang w:val="en-US"/>
              </w:rPr>
              <w:t>VAPex</w:t>
            </w:r>
            <w:r w:rsidRPr="00E030E7">
              <w:rPr>
                <w:lang w:val="en-US"/>
              </w:rPr>
              <w:t xml:space="preserve"> series</w:t>
            </w:r>
            <w:r w:rsidR="00A43361" w:rsidRPr="00E030E7">
              <w:rPr>
                <w:lang w:val="en-US"/>
              </w:rPr>
              <w:t>.</w:t>
            </w:r>
          </w:p>
          <w:p w14:paraId="5B106CED" w14:textId="5019A699" w:rsidR="0029389A" w:rsidRPr="00E2420D" w:rsidRDefault="0029389A" w:rsidP="0029389A">
            <w:pPr>
              <w:pStyle w:val="Warningcautionbullet"/>
              <w:keepLines/>
              <w:numPr>
                <w:ilvl w:val="0"/>
                <w:numId w:val="0"/>
              </w:numPr>
            </w:pPr>
            <w:r w:rsidRPr="00E2420D">
              <w:t xml:space="preserve">The following warnings should be observed for intrinsically safe versions of the </w:t>
            </w:r>
            <w:r w:rsidR="00AD2C18">
              <w:t>VAPex</w:t>
            </w:r>
            <w:r w:rsidRPr="00E2420D">
              <w:t xml:space="preserve"> </w:t>
            </w:r>
            <w:proofErr w:type="gramStart"/>
            <w:r w:rsidRPr="00E2420D">
              <w:t>Pump:-</w:t>
            </w:r>
            <w:proofErr w:type="gramEnd"/>
            <w:r w:rsidRPr="00E2420D">
              <w:t xml:space="preserve"> </w:t>
            </w:r>
          </w:p>
          <w:p w14:paraId="0EDF304D" w14:textId="3147A90A" w:rsidR="001E501A" w:rsidRPr="001E501A" w:rsidRDefault="001E501A" w:rsidP="00D63FFA">
            <w:pPr>
              <w:pStyle w:val="ListBullet"/>
            </w:pPr>
            <w:r w:rsidRPr="001E501A">
              <w:t xml:space="preserve">The VAPex </w:t>
            </w:r>
            <w:r w:rsidR="003313B9" w:rsidRPr="003313B9">
              <w:rPr>
                <w:b/>
              </w:rPr>
              <w:t>M</w:t>
            </w:r>
            <w:r w:rsidRPr="003313B9">
              <w:rPr>
                <w:b/>
              </w:rPr>
              <w:t>ust</w:t>
            </w:r>
            <w:r w:rsidRPr="001E501A">
              <w:t xml:space="preserve"> only be charged using Docking Station, Casella part number </w:t>
            </w:r>
            <w:r w:rsidR="00DE19CB">
              <w:t>214020B or 214024C</w:t>
            </w:r>
            <w:r w:rsidRPr="001E501A">
              <w:t xml:space="preserve"> connected to a PELV/ SELV power adapter that meets the requirements for the rated Um (i.e. Casella part number PC18 or </w:t>
            </w:r>
            <w:r w:rsidR="002822FE">
              <w:t>PC28</w:t>
            </w:r>
            <w:r w:rsidRPr="001E501A">
              <w:t>).</w:t>
            </w:r>
          </w:p>
          <w:p w14:paraId="5C4B6834" w14:textId="77777777" w:rsidR="0029389A" w:rsidRPr="0029389A" w:rsidRDefault="0029389A" w:rsidP="00D63FFA">
            <w:pPr>
              <w:pStyle w:val="ListBullet"/>
            </w:pPr>
            <w:r w:rsidRPr="0029389A">
              <w:rPr>
                <w:b/>
              </w:rPr>
              <w:t xml:space="preserve">DO NOT </w:t>
            </w:r>
            <w:r w:rsidRPr="0029389A">
              <w:t>use the battery charger in a hazardous area.</w:t>
            </w:r>
          </w:p>
          <w:p w14:paraId="53E9830F" w14:textId="77777777" w:rsidR="0029389A" w:rsidRPr="0029389A" w:rsidRDefault="0029389A" w:rsidP="00D63FFA">
            <w:pPr>
              <w:pStyle w:val="ListBullet"/>
            </w:pPr>
            <w:r w:rsidRPr="0029389A">
              <w:rPr>
                <w:b/>
              </w:rPr>
              <w:t xml:space="preserve">DO NOT </w:t>
            </w:r>
            <w:r w:rsidRPr="0029389A">
              <w:t>attempt to download data via USB in a hazardous area.</w:t>
            </w:r>
          </w:p>
          <w:p w14:paraId="4055AD11" w14:textId="3ED8DC9A" w:rsidR="0029389A" w:rsidRPr="0029389A" w:rsidRDefault="0029389A" w:rsidP="00D63FFA">
            <w:pPr>
              <w:pStyle w:val="ListBullet"/>
            </w:pPr>
            <w:r w:rsidRPr="0029389A">
              <w:rPr>
                <w:b/>
              </w:rPr>
              <w:t>DO</w:t>
            </w:r>
            <w:r w:rsidR="00D63FFA">
              <w:rPr>
                <w:b/>
              </w:rPr>
              <w:t xml:space="preserve"> </w:t>
            </w:r>
            <w:r w:rsidRPr="0029389A">
              <w:rPr>
                <w:b/>
              </w:rPr>
              <w:t>NOT</w:t>
            </w:r>
            <w:r w:rsidRPr="0029389A">
              <w:t xml:space="preserve"> use the equipment if the outer case of the instrument is cracked as this invalidates the intrinsically safe certification.</w:t>
            </w:r>
          </w:p>
          <w:p w14:paraId="31DD3E1E" w14:textId="77777777" w:rsidR="0029389A" w:rsidRPr="0029389A" w:rsidRDefault="0029389A" w:rsidP="00D63FFA">
            <w:pPr>
              <w:pStyle w:val="ListBullet"/>
            </w:pPr>
            <w:r w:rsidRPr="0029389A">
              <w:rPr>
                <w:b/>
              </w:rPr>
              <w:t>DO NOT</w:t>
            </w:r>
            <w:r w:rsidRPr="0029389A">
              <w:t xml:space="preserve"> service while in a hazardous area.</w:t>
            </w:r>
          </w:p>
          <w:p w14:paraId="0FA4CFAE" w14:textId="7A009DA2" w:rsidR="0029389A" w:rsidRPr="0029389A" w:rsidRDefault="0029389A" w:rsidP="00D63FFA">
            <w:pPr>
              <w:pStyle w:val="ListBullet"/>
            </w:pPr>
            <w:r w:rsidRPr="0029389A">
              <w:t xml:space="preserve">The equipment is certified only for use in ambient temperatures in the range </w:t>
            </w:r>
            <w:r w:rsidR="00E2420D">
              <w:t xml:space="preserve">  </w:t>
            </w:r>
            <w:r w:rsidR="00714916" w:rsidRPr="00714916">
              <w:t>0</w:t>
            </w:r>
            <w:r w:rsidRPr="00714916">
              <w:rPr>
                <w:vertAlign w:val="superscript"/>
              </w:rPr>
              <w:t>o</w:t>
            </w:r>
            <w:r w:rsidRPr="00714916">
              <w:t xml:space="preserve">C to </w:t>
            </w:r>
            <w:r w:rsidR="00EF63F6">
              <w:t>45</w:t>
            </w:r>
            <w:r w:rsidRPr="00714916">
              <w:rPr>
                <w:vertAlign w:val="superscript"/>
              </w:rPr>
              <w:t>o</w:t>
            </w:r>
            <w:r w:rsidRPr="00714916">
              <w:t>C a</w:t>
            </w:r>
            <w:r w:rsidRPr="0029389A">
              <w:t xml:space="preserve">nd </w:t>
            </w:r>
            <w:r w:rsidRPr="0029389A">
              <w:rPr>
                <w:b/>
              </w:rPr>
              <w:t>MUST NOT</w:t>
            </w:r>
            <w:r w:rsidRPr="0029389A">
              <w:t xml:space="preserve"> be used outside this range</w:t>
            </w:r>
            <w:r w:rsidR="00E2420D">
              <w:t>.</w:t>
            </w:r>
          </w:p>
          <w:p w14:paraId="40C00454" w14:textId="77777777" w:rsidR="0029389A" w:rsidRPr="0029389A" w:rsidRDefault="0029389A" w:rsidP="00D63FFA">
            <w:pPr>
              <w:pStyle w:val="ListBullet"/>
            </w:pPr>
            <w:r w:rsidRPr="0029389A">
              <w:t xml:space="preserve">The user </w:t>
            </w:r>
            <w:r w:rsidRPr="0029389A">
              <w:rPr>
                <w:b/>
              </w:rPr>
              <w:t>MUST ENSURE</w:t>
            </w:r>
            <w:r w:rsidRPr="0029389A">
              <w:t xml:space="preserve"> that the I.S. rating of the pump to be used is suitable for the I.S. rating of the intended hazardous area.</w:t>
            </w:r>
          </w:p>
          <w:p w14:paraId="2172D43F" w14:textId="77777777" w:rsidR="000F1989" w:rsidRPr="00902FA1" w:rsidRDefault="000F1989" w:rsidP="0029389A">
            <w:pPr>
              <w:pStyle w:val="Warningcautionbullet"/>
              <w:keepLines/>
              <w:numPr>
                <w:ilvl w:val="0"/>
                <w:numId w:val="0"/>
              </w:numPr>
              <w:ind w:left="113"/>
            </w:pPr>
          </w:p>
        </w:tc>
      </w:tr>
    </w:tbl>
    <w:p w14:paraId="756318D4" w14:textId="77777777" w:rsidR="000F1989" w:rsidRPr="00902FA1" w:rsidRDefault="000F1989" w:rsidP="001848C1">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0F1989" w:rsidRPr="00902FA1" w14:paraId="436548AC" w14:textId="77777777" w:rsidTr="00726888">
        <w:tc>
          <w:tcPr>
            <w:tcW w:w="1384" w:type="dxa"/>
          </w:tcPr>
          <w:p w14:paraId="75BC6DC8" w14:textId="77777777" w:rsidR="000F1989" w:rsidRPr="00902FA1" w:rsidRDefault="000F1989" w:rsidP="00726888">
            <w:pPr>
              <w:pStyle w:val="BodyText"/>
              <w:rPr>
                <w:lang w:val="en-GB"/>
              </w:rPr>
            </w:pPr>
            <w:r w:rsidRPr="00902FA1">
              <w:rPr>
                <w:noProof/>
                <w:lang w:val="en-GB" w:eastAsia="en-GB"/>
              </w:rPr>
              <w:drawing>
                <wp:inline distT="0" distB="0" distL="0" distR="0" wp14:anchorId="330F19EC" wp14:editId="65624AC6">
                  <wp:extent cx="342930" cy="312447"/>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5">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58CC79BB" w14:textId="77777777" w:rsidR="000F1989" w:rsidRPr="00902FA1" w:rsidRDefault="000F1989" w:rsidP="000F1989">
            <w:pPr>
              <w:pStyle w:val="Warningcautiontext"/>
              <w:rPr>
                <w:b/>
              </w:rPr>
            </w:pPr>
            <w:r w:rsidRPr="00902FA1">
              <w:rPr>
                <w:b/>
              </w:rPr>
              <w:t>CAUTION</w:t>
            </w:r>
          </w:p>
          <w:p w14:paraId="3766E050" w14:textId="5AB29004" w:rsidR="000F1989" w:rsidRPr="00902FA1" w:rsidRDefault="000F1989" w:rsidP="000F1989">
            <w:pPr>
              <w:pStyle w:val="Warningcautiontext"/>
            </w:pPr>
            <w:r w:rsidRPr="00902FA1">
              <w:t xml:space="preserve">The </w:t>
            </w:r>
            <w:r w:rsidR="00AD2C18">
              <w:t>VAPex</w:t>
            </w:r>
            <w:r w:rsidRPr="00902FA1">
              <w:t xml:space="preserve"> air sampling pumps are designed to be robust, however </w:t>
            </w:r>
            <w:r w:rsidR="00F75F53" w:rsidRPr="00902FA1">
              <w:t>please use the pump as follows:</w:t>
            </w:r>
          </w:p>
          <w:p w14:paraId="00B82DB1" w14:textId="77777777" w:rsidR="000F1989" w:rsidRPr="00902FA1" w:rsidRDefault="000F1989" w:rsidP="000F1989">
            <w:pPr>
              <w:pStyle w:val="Warningcautionbullet"/>
            </w:pPr>
            <w:r w:rsidRPr="00902FA1">
              <w:t xml:space="preserve">Do not drop the pump or subject it to mechanical shock. </w:t>
            </w:r>
          </w:p>
          <w:p w14:paraId="34BD7D7F" w14:textId="77777777" w:rsidR="000F1989" w:rsidRPr="00902FA1" w:rsidRDefault="000F1989" w:rsidP="000F1989">
            <w:pPr>
              <w:pStyle w:val="Warningcautionbullet"/>
            </w:pPr>
            <w:r w:rsidRPr="00902FA1">
              <w:t>Avoid letting the pump suck in water, solid materials or highly saturated or corrosive gases as this may cause damage and will invalidate the warranty.</w:t>
            </w:r>
          </w:p>
          <w:p w14:paraId="648452B1" w14:textId="6BD46048" w:rsidR="007F3EBA" w:rsidRPr="00902FA1" w:rsidRDefault="007F3EBA" w:rsidP="007F3EBA">
            <w:pPr>
              <w:pStyle w:val="Warningcautionbullet"/>
            </w:pPr>
            <w:r w:rsidRPr="00902FA1">
              <w:lastRenderedPageBreak/>
              <w:t xml:space="preserve">The </w:t>
            </w:r>
            <w:r w:rsidR="00AD2C18">
              <w:t>VAPex</w:t>
            </w:r>
            <w:r w:rsidRPr="00902FA1">
              <w:t xml:space="preserve"> pump contains no user serviceable parts. If a fault is suspected, return the pump to Casella or a Casella approved service centre.</w:t>
            </w:r>
          </w:p>
        </w:tc>
      </w:tr>
    </w:tbl>
    <w:p w14:paraId="1FA1D417" w14:textId="77777777" w:rsidR="000F1989" w:rsidRPr="00902FA1" w:rsidRDefault="000F1989" w:rsidP="000F1989">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F75F53" w:rsidRPr="00902FA1" w14:paraId="17865465" w14:textId="77777777" w:rsidTr="00726888">
        <w:tc>
          <w:tcPr>
            <w:tcW w:w="1384" w:type="dxa"/>
          </w:tcPr>
          <w:p w14:paraId="1E523586" w14:textId="77777777" w:rsidR="00F75F53" w:rsidRPr="00902FA1" w:rsidRDefault="00F75F53" w:rsidP="00726888">
            <w:pPr>
              <w:pStyle w:val="BodyText"/>
              <w:rPr>
                <w:lang w:val="en-GB"/>
              </w:rPr>
            </w:pPr>
            <w:r w:rsidRPr="00902FA1">
              <w:rPr>
                <w:noProof/>
                <w:lang w:val="en-GB" w:eastAsia="en-GB"/>
              </w:rPr>
              <w:drawing>
                <wp:inline distT="0" distB="0" distL="0" distR="0" wp14:anchorId="06DB782F" wp14:editId="2C9E45EB">
                  <wp:extent cx="342930" cy="312447"/>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5">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52DC0DE0" w14:textId="77777777" w:rsidR="00F75F53" w:rsidRPr="00902FA1" w:rsidRDefault="00F75F53" w:rsidP="00726888">
            <w:pPr>
              <w:pStyle w:val="Warningcautiontext"/>
              <w:rPr>
                <w:b/>
              </w:rPr>
            </w:pPr>
            <w:r w:rsidRPr="00902FA1">
              <w:rPr>
                <w:b/>
              </w:rPr>
              <w:t>CAUTION</w:t>
            </w:r>
          </w:p>
          <w:p w14:paraId="5F0D2D0E" w14:textId="21324B57" w:rsidR="00F75F53" w:rsidRPr="00902FA1" w:rsidRDefault="00F75F53" w:rsidP="00C614F7">
            <w:pPr>
              <w:pStyle w:val="Warningcautiontext"/>
            </w:pPr>
            <w:r w:rsidRPr="00902FA1">
              <w:t>If the equipment is likely to come into contact with aggressive substances, take precautions to prevent the instrument from being adversely affected, so that the type of protection is not compromised</w:t>
            </w:r>
            <w:r w:rsidR="00174925">
              <w:t xml:space="preserve"> </w:t>
            </w:r>
            <w:r w:rsidRPr="00902FA1">
              <w:t xml:space="preserve">(Aggressive substances </w:t>
            </w:r>
            <w:r w:rsidR="00C614F7">
              <w:t xml:space="preserve">such as </w:t>
            </w:r>
            <w:r w:rsidRPr="00902FA1">
              <w:t>solvents may affect polymeric materials.) Suitable precautions include, regular checks a</w:t>
            </w:r>
            <w:r w:rsidR="00C614F7">
              <w:t>s part of routine inspections and</w:t>
            </w:r>
            <w:r w:rsidRPr="00902FA1">
              <w:t xml:space="preserve"> establishing from the material’s data sheet that the pump is resistant to specific chemicals.</w:t>
            </w:r>
          </w:p>
        </w:tc>
      </w:tr>
    </w:tbl>
    <w:p w14:paraId="17606629" w14:textId="77777777" w:rsidR="00F75F53" w:rsidRPr="00902FA1" w:rsidRDefault="00F75F53" w:rsidP="000F1989">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256"/>
      </w:tblGrid>
      <w:tr w:rsidR="00F75F53" w:rsidRPr="00902FA1" w14:paraId="6C49299C" w14:textId="77777777" w:rsidTr="00726888">
        <w:tc>
          <w:tcPr>
            <w:tcW w:w="1384" w:type="dxa"/>
          </w:tcPr>
          <w:p w14:paraId="683BE099" w14:textId="77777777" w:rsidR="00F75F53" w:rsidRPr="00902FA1" w:rsidRDefault="0029389A" w:rsidP="00726888">
            <w:pPr>
              <w:pStyle w:val="BodyText"/>
              <w:rPr>
                <w:lang w:val="en-GB"/>
              </w:rPr>
            </w:pPr>
            <w:r>
              <w:rPr>
                <w:noProof/>
                <w:lang w:val="en-GB" w:eastAsia="en-GB"/>
              </w:rPr>
              <w:drawing>
                <wp:anchor distT="0" distB="0" distL="114300" distR="114300" simplePos="0" relativeHeight="251680768" behindDoc="0" locked="0" layoutInCell="1" allowOverlap="1" wp14:anchorId="4EED0D9B" wp14:editId="772FC6DA">
                  <wp:simplePos x="0" y="0"/>
                  <wp:positionH relativeFrom="column">
                    <wp:posOffset>375285</wp:posOffset>
                  </wp:positionH>
                  <wp:positionV relativeFrom="paragraph">
                    <wp:posOffset>1003300</wp:posOffset>
                  </wp:positionV>
                  <wp:extent cx="341630" cy="311150"/>
                  <wp:effectExtent l="0" t="0" r="127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630" cy="311150"/>
                          </a:xfrm>
                          <a:prstGeom prst="rect">
                            <a:avLst/>
                          </a:prstGeom>
                          <a:noFill/>
                        </pic:spPr>
                      </pic:pic>
                    </a:graphicData>
                  </a:graphic>
                  <wp14:sizeRelH relativeFrom="page">
                    <wp14:pctWidth>0</wp14:pctWidth>
                  </wp14:sizeRelH>
                  <wp14:sizeRelV relativeFrom="page">
                    <wp14:pctHeight>0</wp14:pctHeight>
                  </wp14:sizeRelV>
                </wp:anchor>
              </w:drawing>
            </w:r>
            <w:r w:rsidRPr="00902FA1">
              <w:rPr>
                <w:noProof/>
                <w:lang w:val="en-GB" w:eastAsia="en-GB"/>
              </w:rPr>
              <w:drawing>
                <wp:inline distT="0" distB="0" distL="0" distR="0" wp14:anchorId="7EEC8756" wp14:editId="5310EF0B">
                  <wp:extent cx="342930" cy="312447"/>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triangle.png"/>
                          <pic:cNvPicPr/>
                        </pic:nvPicPr>
                        <pic:blipFill>
                          <a:blip r:embed="rId15">
                            <a:extLst>
                              <a:ext uri="{28A0092B-C50C-407E-A947-70E740481C1C}">
                                <a14:useLocalDpi xmlns:a14="http://schemas.microsoft.com/office/drawing/2010/main" val="0"/>
                              </a:ext>
                            </a:extLst>
                          </a:blip>
                          <a:stretch>
                            <a:fillRect/>
                          </a:stretch>
                        </pic:blipFill>
                        <pic:spPr>
                          <a:xfrm>
                            <a:off x="0" y="0"/>
                            <a:ext cx="342930" cy="312447"/>
                          </a:xfrm>
                          <a:prstGeom prst="rect">
                            <a:avLst/>
                          </a:prstGeom>
                        </pic:spPr>
                      </pic:pic>
                    </a:graphicData>
                  </a:graphic>
                </wp:inline>
              </w:drawing>
            </w:r>
          </w:p>
        </w:tc>
        <w:tc>
          <w:tcPr>
            <w:tcW w:w="8470" w:type="dxa"/>
          </w:tcPr>
          <w:p w14:paraId="5C244624" w14:textId="77777777" w:rsidR="00F75F53" w:rsidRPr="00902FA1" w:rsidRDefault="00F75F53" w:rsidP="00726888">
            <w:pPr>
              <w:pStyle w:val="Warningcautiontext"/>
              <w:rPr>
                <w:b/>
              </w:rPr>
            </w:pPr>
            <w:r w:rsidRPr="00902FA1">
              <w:rPr>
                <w:b/>
              </w:rPr>
              <w:t>CAUTION</w:t>
            </w:r>
          </w:p>
          <w:p w14:paraId="76A3B6E1" w14:textId="77777777" w:rsidR="00F75F53" w:rsidRDefault="00F75F53" w:rsidP="00F75F53">
            <w:pPr>
              <w:pStyle w:val="Warningcautiontext"/>
            </w:pPr>
            <w:r w:rsidRPr="00902FA1">
              <w:t>Repair of this equipment shall only be carried out by the manufacturer or an authorised representative in accordance with the applicable code of practice.</w:t>
            </w:r>
          </w:p>
          <w:p w14:paraId="01ABD3D9" w14:textId="77777777" w:rsidR="0015709F" w:rsidRDefault="0015709F" w:rsidP="00F75F53">
            <w:pPr>
              <w:pStyle w:val="Warningcautiontext"/>
            </w:pPr>
          </w:p>
          <w:p w14:paraId="37EAD3EB" w14:textId="77777777" w:rsidR="0029389A" w:rsidRPr="00902FA1" w:rsidRDefault="0029389A" w:rsidP="0029389A">
            <w:pPr>
              <w:pStyle w:val="Warningcautiontext"/>
              <w:rPr>
                <w:b/>
              </w:rPr>
            </w:pPr>
            <w:r w:rsidRPr="00902FA1">
              <w:rPr>
                <w:b/>
              </w:rPr>
              <w:t>CAUTION</w:t>
            </w:r>
          </w:p>
          <w:p w14:paraId="46D0BF08" w14:textId="77777777" w:rsidR="0015709F" w:rsidRPr="0015709F" w:rsidRDefault="0015709F" w:rsidP="0015709F">
            <w:pPr>
              <w:pStyle w:val="Warningcautiontext"/>
            </w:pPr>
            <w:r w:rsidRPr="0015709F">
              <w:t>When Bluetooth® is enabled, care must be taken to avoid interference with sensitive equipment such as in medical, aviation or safety critical environments.</w:t>
            </w:r>
          </w:p>
          <w:p w14:paraId="513D6C86" w14:textId="77777777" w:rsidR="0015709F" w:rsidRDefault="0015709F" w:rsidP="00F75F53">
            <w:pPr>
              <w:pStyle w:val="Warningcautiontext"/>
            </w:pPr>
          </w:p>
          <w:p w14:paraId="3C79299F" w14:textId="77777777" w:rsidR="0015709F" w:rsidRPr="0015709F" w:rsidRDefault="0015709F" w:rsidP="0015709F">
            <w:pPr>
              <w:pStyle w:val="Warningcautiontext"/>
            </w:pPr>
          </w:p>
          <w:p w14:paraId="0F3E838B" w14:textId="77777777" w:rsidR="0015709F" w:rsidRPr="00902FA1" w:rsidRDefault="0015709F" w:rsidP="00F75F53">
            <w:pPr>
              <w:pStyle w:val="Warningcautiontext"/>
            </w:pPr>
          </w:p>
        </w:tc>
      </w:tr>
    </w:tbl>
    <w:p w14:paraId="4DCE35C4" w14:textId="77777777" w:rsidR="00B34B55" w:rsidRPr="00902FA1" w:rsidRDefault="00B34B55" w:rsidP="00B34B55">
      <w:pPr>
        <w:pStyle w:val="Heading2"/>
      </w:pPr>
      <w:bookmarkStart w:id="1" w:name="_Toc14859416"/>
      <w:r w:rsidRPr="00902FA1">
        <w:t>Disposal</w:t>
      </w:r>
      <w:bookmarkEnd w:id="1"/>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7289"/>
      </w:tblGrid>
      <w:tr w:rsidR="00B34B55" w:rsidRPr="00902FA1" w14:paraId="3EC959FB" w14:textId="77777777" w:rsidTr="00B34B55">
        <w:tc>
          <w:tcPr>
            <w:tcW w:w="1809" w:type="dxa"/>
          </w:tcPr>
          <w:p w14:paraId="7AF16FD9" w14:textId="77777777" w:rsidR="00B34B55" w:rsidRPr="00902FA1" w:rsidRDefault="0043577D" w:rsidP="00B34B55">
            <w:pPr>
              <w:pStyle w:val="BodyText"/>
              <w:ind w:left="0"/>
              <w:rPr>
                <w:lang w:val="en-GB"/>
              </w:rPr>
            </w:pPr>
            <w:r w:rsidRPr="00902FA1">
              <w:rPr>
                <w:rFonts w:cs="Arial"/>
                <w:b/>
                <w:noProof/>
                <w:szCs w:val="24"/>
                <w:lang w:val="en-GB" w:eastAsia="en-GB"/>
              </w:rPr>
              <w:drawing>
                <wp:inline distT="0" distB="0" distL="0" distR="0" wp14:anchorId="4BAF5C20" wp14:editId="216E1D61">
                  <wp:extent cx="457200" cy="6498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E_symbol_vectors_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289" cy="645748"/>
                          </a:xfrm>
                          <a:prstGeom prst="rect">
                            <a:avLst/>
                          </a:prstGeom>
                        </pic:spPr>
                      </pic:pic>
                    </a:graphicData>
                  </a:graphic>
                </wp:inline>
              </w:drawing>
            </w:r>
          </w:p>
        </w:tc>
        <w:tc>
          <w:tcPr>
            <w:tcW w:w="7478" w:type="dxa"/>
          </w:tcPr>
          <w:p w14:paraId="1B5CDB42" w14:textId="77777777" w:rsidR="00B34B55" w:rsidRPr="00902FA1" w:rsidRDefault="00B34B55" w:rsidP="00F75F53">
            <w:pPr>
              <w:pStyle w:val="Warningcautiontext"/>
              <w:rPr>
                <w:b/>
              </w:rPr>
            </w:pPr>
            <w:r w:rsidRPr="00902FA1">
              <w:rPr>
                <w:b/>
              </w:rPr>
              <w:t>WEEE Notice</w:t>
            </w:r>
          </w:p>
          <w:p w14:paraId="54543D88" w14:textId="77777777" w:rsidR="00B34B55" w:rsidRPr="00902FA1" w:rsidRDefault="00B34B55" w:rsidP="00F75F53">
            <w:pPr>
              <w:pStyle w:val="Warningcautiontext"/>
            </w:pPr>
            <w:r w:rsidRPr="00902FA1">
              <w:t>At the end of the instrument’s life please do not throw away with the unsorted municipal waste</w:t>
            </w:r>
            <w:r w:rsidR="00DB099C" w:rsidRPr="00902FA1">
              <w:t xml:space="preserve">. </w:t>
            </w:r>
            <w:r w:rsidRPr="00902FA1">
              <w:t>Please recycle with a registered WEEE handler.</w:t>
            </w:r>
          </w:p>
        </w:tc>
      </w:tr>
    </w:tbl>
    <w:p w14:paraId="4D8DC847" w14:textId="77777777" w:rsidR="001F02AE" w:rsidRPr="00902FA1" w:rsidRDefault="001F02AE" w:rsidP="001F02AE">
      <w:pPr>
        <w:pStyle w:val="BodyText"/>
        <w:rPr>
          <w:lang w:val="en-GB"/>
        </w:rPr>
      </w:pPr>
    </w:p>
    <w:p w14:paraId="53491A51" w14:textId="0947FCDC" w:rsidR="00D9505B" w:rsidRDefault="001F02AE" w:rsidP="00995672">
      <w:pPr>
        <w:pStyle w:val="Heading1"/>
        <w:pageBreakBefore/>
      </w:pPr>
      <w:bookmarkStart w:id="2" w:name="_Toc14859417"/>
      <w:r w:rsidRPr="00902FA1">
        <w:lastRenderedPageBreak/>
        <w:t>Disclaimer</w:t>
      </w:r>
      <w:bookmarkEnd w:id="2"/>
    </w:p>
    <w:p w14:paraId="29BC41E4" w14:textId="77777777" w:rsidR="005B2EFD" w:rsidRPr="005B2EFD" w:rsidRDefault="005B2EFD" w:rsidP="005B2EFD">
      <w:pPr>
        <w:pStyle w:val="BodyText"/>
        <w:rPr>
          <w:lang w:val="en-GB"/>
        </w:rPr>
      </w:pPr>
    </w:p>
    <w:p w14:paraId="36837D0D" w14:textId="3638839F" w:rsidR="00995672" w:rsidRDefault="00995672" w:rsidP="00995672">
      <w:pPr>
        <w:pStyle w:val="BodyText"/>
        <w:rPr>
          <w:lang w:val="en-GB"/>
        </w:rPr>
      </w:pPr>
      <w:r w:rsidRPr="00902FA1">
        <w:rPr>
          <w:lang w:val="en-GB"/>
        </w:rPr>
        <w:t xml:space="preserve">Do not use the </w:t>
      </w:r>
      <w:r w:rsidR="00AD2C18">
        <w:rPr>
          <w:lang w:val="en-GB"/>
        </w:rPr>
        <w:t>VAPex</w:t>
      </w:r>
      <w:r w:rsidRPr="00902FA1">
        <w:rPr>
          <w:lang w:val="en-GB"/>
        </w:rPr>
        <w:t xml:space="preserve"> until you have thoroughly read this manual or have been instructed by a Casella engineer.</w:t>
      </w:r>
    </w:p>
    <w:p w14:paraId="311E42A7" w14:textId="77777777" w:rsidR="005B2EFD" w:rsidRPr="00902FA1" w:rsidRDefault="005B2EFD" w:rsidP="00995672">
      <w:pPr>
        <w:pStyle w:val="BodyText"/>
        <w:rPr>
          <w:lang w:val="en-GB"/>
        </w:rPr>
      </w:pPr>
    </w:p>
    <w:p w14:paraId="6D613D94" w14:textId="3A72045D" w:rsidR="00995672" w:rsidRDefault="00995672" w:rsidP="00995672">
      <w:pPr>
        <w:pStyle w:val="BodyText"/>
        <w:rPr>
          <w:lang w:val="en-GB"/>
        </w:rPr>
      </w:pPr>
      <w:r w:rsidRPr="00902FA1">
        <w:rPr>
          <w:lang w:val="en-GB"/>
        </w:rPr>
        <w:t xml:space="preserve">At the time of writing, this manual was up to date but due to continual improvements the final operating procedures may differ slightly from those in the manual. If there are any questions please contact Casella for clarification. </w:t>
      </w:r>
    </w:p>
    <w:p w14:paraId="431E415F" w14:textId="77777777" w:rsidR="00FE0A59" w:rsidRPr="00902FA1" w:rsidRDefault="00FE0A59" w:rsidP="00995672">
      <w:pPr>
        <w:pStyle w:val="BodyText"/>
        <w:rPr>
          <w:lang w:val="en-GB"/>
        </w:rPr>
      </w:pPr>
    </w:p>
    <w:p w14:paraId="46843925" w14:textId="77777777" w:rsidR="00995672" w:rsidRPr="00902FA1" w:rsidRDefault="00995672" w:rsidP="00995672">
      <w:pPr>
        <w:pStyle w:val="BodyText"/>
        <w:rPr>
          <w:lang w:val="en-GB"/>
        </w:rPr>
      </w:pPr>
      <w:r w:rsidRPr="00902FA1">
        <w:rPr>
          <w:lang w:val="en-GB"/>
        </w:rPr>
        <w:t>Casella makes continual advancements in its products and services. We therefore reserve the right to make changes and improvements to any information contained within this manual.</w:t>
      </w:r>
    </w:p>
    <w:p w14:paraId="3CFD5AA2" w14:textId="77777777" w:rsidR="005B2EFD" w:rsidRDefault="005B2EFD" w:rsidP="00995672">
      <w:pPr>
        <w:pStyle w:val="BodyText"/>
        <w:rPr>
          <w:lang w:val="en-GB"/>
        </w:rPr>
      </w:pPr>
    </w:p>
    <w:p w14:paraId="59912D50" w14:textId="70EFDCFA" w:rsidR="00995672" w:rsidRPr="00902FA1" w:rsidRDefault="00995672" w:rsidP="00995672">
      <w:pPr>
        <w:pStyle w:val="BodyText"/>
        <w:rPr>
          <w:lang w:val="en-GB"/>
        </w:rPr>
      </w:pPr>
      <w:r w:rsidRPr="00902FA1">
        <w:rPr>
          <w:lang w:val="en-GB"/>
        </w:rPr>
        <w:t>Whilst every care is taken to ensure that the information in this manual is correct, Casella will assume no responsibility for loss, damage or injury caused by any errors in, or omissions from, the information given.</w:t>
      </w:r>
    </w:p>
    <w:p w14:paraId="31842CFB" w14:textId="77777777" w:rsidR="00995672" w:rsidRPr="00902FA1" w:rsidRDefault="00995672" w:rsidP="00995672">
      <w:pPr>
        <w:pStyle w:val="Heading1"/>
        <w:pageBreakBefore/>
      </w:pPr>
      <w:bookmarkStart w:id="3" w:name="_Toc14859418"/>
      <w:r w:rsidRPr="00902FA1">
        <w:lastRenderedPageBreak/>
        <w:t>Introduction</w:t>
      </w:r>
      <w:bookmarkEnd w:id="3"/>
    </w:p>
    <w:p w14:paraId="36BE67A2" w14:textId="1DF5B25B" w:rsidR="00B34B55" w:rsidRPr="00902FA1" w:rsidRDefault="007E5189" w:rsidP="00DA7B0E">
      <w:pPr>
        <w:pStyle w:val="BodyText"/>
        <w:jc w:val="both"/>
        <w:rPr>
          <w:lang w:val="en-GB"/>
        </w:rPr>
      </w:pPr>
      <w:r w:rsidRPr="00902FA1">
        <w:rPr>
          <w:noProof/>
          <w:lang w:val="en-GB" w:eastAsia="en-GB"/>
        </w:rPr>
        <w:drawing>
          <wp:anchor distT="0" distB="0" distL="114300" distR="114300" simplePos="0" relativeHeight="251658240" behindDoc="1" locked="0" layoutInCell="1" allowOverlap="1" wp14:anchorId="1869DF58" wp14:editId="7C57A449">
            <wp:simplePos x="0" y="0"/>
            <wp:positionH relativeFrom="column">
              <wp:align>right</wp:align>
            </wp:positionH>
            <wp:positionV relativeFrom="paragraph">
              <wp:posOffset>36195</wp:posOffset>
            </wp:positionV>
            <wp:extent cx="2087880" cy="2411095"/>
            <wp:effectExtent l="0" t="0" r="7620" b="8255"/>
            <wp:wrapTight wrapText="bothSides">
              <wp:wrapPolygon edited="0">
                <wp:start x="0" y="0"/>
                <wp:lineTo x="0" y="21503"/>
                <wp:lineTo x="21482" y="21503"/>
                <wp:lineTo x="2148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x2 Front View With Movement Screen.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88000" cy="24116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B55" w:rsidRPr="00902FA1">
        <w:rPr>
          <w:lang w:val="en-GB"/>
        </w:rPr>
        <w:t xml:space="preserve">The </w:t>
      </w:r>
      <w:r w:rsidR="00AD2C18">
        <w:rPr>
          <w:lang w:val="en-GB"/>
        </w:rPr>
        <w:t>VAPex</w:t>
      </w:r>
      <w:r w:rsidR="00B34B55" w:rsidRPr="00902FA1">
        <w:rPr>
          <w:lang w:val="en-GB"/>
        </w:rPr>
        <w:t xml:space="preserve"> is the latest generation of personal sampling pump</w:t>
      </w:r>
      <w:r w:rsidR="000400A1">
        <w:rPr>
          <w:lang w:val="en-GB"/>
        </w:rPr>
        <w:t xml:space="preserve"> for gases and vapours</w:t>
      </w:r>
      <w:r w:rsidR="00B34B55" w:rsidRPr="00902FA1">
        <w:rPr>
          <w:lang w:val="en-GB"/>
        </w:rPr>
        <w:t xml:space="preserve">, which can now be monitored from your mobile phone or tablet </w:t>
      </w:r>
      <w:r w:rsidR="00785EC6" w:rsidRPr="00902FA1">
        <w:rPr>
          <w:lang w:val="en-GB"/>
        </w:rPr>
        <w:t xml:space="preserve">without </w:t>
      </w:r>
      <w:r w:rsidR="00D04FDB" w:rsidRPr="00902FA1">
        <w:rPr>
          <w:lang w:val="en-GB"/>
        </w:rPr>
        <w:t>disturbing</w:t>
      </w:r>
      <w:r w:rsidR="00C614F7">
        <w:rPr>
          <w:lang w:val="en-GB"/>
        </w:rPr>
        <w:t xml:space="preserve"> the wearer</w:t>
      </w:r>
      <w:r w:rsidR="00785EC6" w:rsidRPr="00902FA1">
        <w:rPr>
          <w:lang w:val="en-GB"/>
        </w:rPr>
        <w:t xml:space="preserve"> </w:t>
      </w:r>
      <w:r w:rsidR="00B34B55" w:rsidRPr="00902FA1">
        <w:rPr>
          <w:lang w:val="en-GB"/>
        </w:rPr>
        <w:t xml:space="preserve">using the </w:t>
      </w:r>
      <w:r w:rsidR="009379F0">
        <w:rPr>
          <w:lang w:val="en-GB"/>
        </w:rPr>
        <w:t>Airwave</w:t>
      </w:r>
      <w:r w:rsidR="00B34B55" w:rsidRPr="00902FA1">
        <w:rPr>
          <w:lang w:val="en-GB"/>
        </w:rPr>
        <w:t xml:space="preserve"> App and Bluetooth® 4.0 connectivity (</w:t>
      </w:r>
      <w:r w:rsidR="00536C0A">
        <w:rPr>
          <w:lang w:val="en-GB"/>
        </w:rPr>
        <w:t>Pro model</w:t>
      </w:r>
      <w:r w:rsidR="00B34B55" w:rsidRPr="00902FA1">
        <w:rPr>
          <w:lang w:val="en-GB"/>
        </w:rPr>
        <w:t xml:space="preserve">). On models without remote connectivity, all the running parameters are clearly displayed on </w:t>
      </w:r>
      <w:r w:rsidR="00785EC6" w:rsidRPr="00902FA1">
        <w:rPr>
          <w:lang w:val="en-GB"/>
        </w:rPr>
        <w:t xml:space="preserve">the </w:t>
      </w:r>
      <w:r w:rsidR="00B34B55" w:rsidRPr="00902FA1">
        <w:rPr>
          <w:lang w:val="en-GB"/>
        </w:rPr>
        <w:t>pump LED screen.</w:t>
      </w:r>
    </w:p>
    <w:p w14:paraId="41EEB56F" w14:textId="77777777" w:rsidR="00DA7B0E" w:rsidRDefault="00DA7B0E" w:rsidP="00DA7B0E">
      <w:pPr>
        <w:pStyle w:val="BodyText"/>
        <w:jc w:val="both"/>
        <w:rPr>
          <w:lang w:val="en-GB"/>
        </w:rPr>
      </w:pPr>
    </w:p>
    <w:p w14:paraId="419A9282" w14:textId="0FBC329F" w:rsidR="00B34B55" w:rsidRPr="00902FA1" w:rsidRDefault="00B34B55" w:rsidP="00DA7B0E">
      <w:pPr>
        <w:pStyle w:val="BodyText"/>
        <w:jc w:val="both"/>
        <w:rPr>
          <w:lang w:val="en-GB"/>
        </w:rPr>
      </w:pPr>
      <w:r w:rsidRPr="00902FA1">
        <w:rPr>
          <w:lang w:val="en-GB"/>
        </w:rPr>
        <w:t xml:space="preserve">Motion sensing allows you to confirm that the pump is being worn, and the slim ergonomic </w:t>
      </w:r>
      <w:r w:rsidR="00785EC6" w:rsidRPr="00902FA1">
        <w:rPr>
          <w:lang w:val="en-GB"/>
        </w:rPr>
        <w:t xml:space="preserve">design provides </w:t>
      </w:r>
      <w:r w:rsidRPr="00902FA1">
        <w:rPr>
          <w:lang w:val="en-GB"/>
        </w:rPr>
        <w:t>a high degree of wearer acceptance.</w:t>
      </w:r>
      <w:r w:rsidR="00785EC6" w:rsidRPr="00902FA1">
        <w:rPr>
          <w:lang w:val="en-GB"/>
        </w:rPr>
        <w:t xml:space="preserve"> To provide greater protection against dust and water ingress the pump is IP65 rated and its smooth finish makes it easier to decontaminate.</w:t>
      </w:r>
    </w:p>
    <w:p w14:paraId="6001E8A5" w14:textId="77777777" w:rsidR="00DA7B0E" w:rsidRDefault="00DA7B0E" w:rsidP="00DA7B0E">
      <w:pPr>
        <w:pStyle w:val="BodyText"/>
        <w:jc w:val="both"/>
        <w:rPr>
          <w:lang w:val="en-GB"/>
        </w:rPr>
      </w:pPr>
    </w:p>
    <w:p w14:paraId="61F36B34" w14:textId="7DB33B96" w:rsidR="00B34B55" w:rsidRPr="00902FA1" w:rsidRDefault="00B34B55" w:rsidP="00DA7B0E">
      <w:pPr>
        <w:pStyle w:val="BodyText"/>
        <w:jc w:val="both"/>
        <w:rPr>
          <w:lang w:val="en-GB"/>
        </w:rPr>
      </w:pPr>
      <w:r w:rsidRPr="00902FA1">
        <w:rPr>
          <w:lang w:val="en-GB"/>
        </w:rPr>
        <w:t xml:space="preserve">The </w:t>
      </w:r>
      <w:r w:rsidR="00AD2C18">
        <w:rPr>
          <w:lang w:val="en-GB"/>
        </w:rPr>
        <w:t>VAPex</w:t>
      </w:r>
      <w:r w:rsidRPr="00902FA1">
        <w:rPr>
          <w:lang w:val="en-GB"/>
        </w:rPr>
        <w:t xml:space="preserve"> </w:t>
      </w:r>
      <w:r w:rsidR="00726E0A">
        <w:rPr>
          <w:lang w:val="en-GB"/>
        </w:rPr>
        <w:t xml:space="preserve">is designed for </w:t>
      </w:r>
      <w:r w:rsidR="00A977F1">
        <w:rPr>
          <w:lang w:val="en-GB"/>
        </w:rPr>
        <w:t xml:space="preserve">particularly low flow </w:t>
      </w:r>
      <w:r w:rsidR="00726E0A">
        <w:rPr>
          <w:lang w:val="en-GB"/>
        </w:rPr>
        <w:t>samplin</w:t>
      </w:r>
      <w:r w:rsidR="00AA1D05">
        <w:rPr>
          <w:lang w:val="en-GB"/>
        </w:rPr>
        <w:t xml:space="preserve">g applications with a </w:t>
      </w:r>
      <w:r w:rsidR="007D5093">
        <w:rPr>
          <w:lang w:val="en-GB"/>
        </w:rPr>
        <w:t xml:space="preserve">range </w:t>
      </w:r>
      <w:r w:rsidR="00A977F1">
        <w:rPr>
          <w:lang w:val="en-GB"/>
        </w:rPr>
        <w:t xml:space="preserve">of </w:t>
      </w:r>
      <w:r w:rsidR="00AA1D05">
        <w:rPr>
          <w:lang w:val="en-GB"/>
        </w:rPr>
        <w:t>2</w:t>
      </w:r>
      <w:r w:rsidR="007D5093">
        <w:rPr>
          <w:lang w:val="en-GB"/>
        </w:rPr>
        <w:t>0 to 5</w:t>
      </w:r>
      <w:r w:rsidR="00543921">
        <w:rPr>
          <w:lang w:val="en-GB"/>
        </w:rPr>
        <w:t>00</w:t>
      </w:r>
      <w:r w:rsidR="007D5093">
        <w:rPr>
          <w:lang w:val="en-GB"/>
        </w:rPr>
        <w:t xml:space="preserve"> </w:t>
      </w:r>
      <w:r w:rsidR="004E042F" w:rsidRPr="00C24EC2">
        <w:rPr>
          <w:lang w:val="en-GB"/>
        </w:rPr>
        <w:t>m</w:t>
      </w:r>
      <w:r w:rsidR="007D5093" w:rsidRPr="00C24EC2">
        <w:rPr>
          <w:lang w:val="en-GB"/>
        </w:rPr>
        <w:t>l/m</w:t>
      </w:r>
      <w:r w:rsidR="005C5D7A" w:rsidRPr="00C24EC2">
        <w:rPr>
          <w:lang w:val="en-GB"/>
        </w:rPr>
        <w:t>in</w:t>
      </w:r>
      <w:r w:rsidR="007D5093">
        <w:rPr>
          <w:lang w:val="en-GB"/>
        </w:rPr>
        <w:t xml:space="preserve"> </w:t>
      </w:r>
      <w:r w:rsidRPr="00902FA1">
        <w:rPr>
          <w:lang w:val="en-GB"/>
        </w:rPr>
        <w:t xml:space="preserve">and an impressive back pressure capability, which ensures it operates reliably with a wide range of </w:t>
      </w:r>
      <w:r w:rsidR="00422C0B">
        <w:rPr>
          <w:lang w:val="en-GB"/>
        </w:rPr>
        <w:t>sorbent tube</w:t>
      </w:r>
      <w:r w:rsidRPr="00902FA1">
        <w:rPr>
          <w:lang w:val="en-GB"/>
        </w:rPr>
        <w:t xml:space="preserve"> media. Inlet pressure is continually sensed to establish </w:t>
      </w:r>
      <w:r w:rsidR="00422C0B">
        <w:rPr>
          <w:lang w:val="en-GB"/>
        </w:rPr>
        <w:t>sorbent tube</w:t>
      </w:r>
      <w:r w:rsidRPr="00902FA1">
        <w:rPr>
          <w:lang w:val="en-GB"/>
        </w:rPr>
        <w:t xml:space="preserve"> loading and aid diagnostics</w:t>
      </w:r>
      <w:r w:rsidR="00785EC6" w:rsidRPr="00902FA1">
        <w:rPr>
          <w:lang w:val="en-GB"/>
        </w:rPr>
        <w:t xml:space="preserve">. Gas </w:t>
      </w:r>
      <w:r w:rsidR="00865BD1" w:rsidRPr="00902FA1">
        <w:rPr>
          <w:lang w:val="en-GB"/>
        </w:rPr>
        <w:t>and</w:t>
      </w:r>
      <w:r w:rsidR="00785EC6" w:rsidRPr="00902FA1">
        <w:rPr>
          <w:lang w:val="en-GB"/>
        </w:rPr>
        <w:t xml:space="preserve"> vapour collection </w:t>
      </w:r>
      <w:proofErr w:type="gramStart"/>
      <w:r w:rsidR="00785EC6" w:rsidRPr="00902FA1">
        <w:rPr>
          <w:lang w:val="en-GB"/>
        </w:rPr>
        <w:t>is</w:t>
      </w:r>
      <w:proofErr w:type="gramEnd"/>
      <w:r w:rsidR="00785EC6" w:rsidRPr="00902FA1">
        <w:rPr>
          <w:lang w:val="en-GB"/>
        </w:rPr>
        <w:t xml:space="preserve"> also possible using the gas bag outlet on the pump.</w:t>
      </w:r>
    </w:p>
    <w:p w14:paraId="6ED48908" w14:textId="77777777" w:rsidR="00DA7B0E" w:rsidRDefault="00DA7B0E" w:rsidP="00DA7B0E">
      <w:pPr>
        <w:pStyle w:val="BodyText"/>
        <w:jc w:val="both"/>
        <w:rPr>
          <w:lang w:val="en-GB"/>
        </w:rPr>
      </w:pPr>
    </w:p>
    <w:p w14:paraId="52648BE5" w14:textId="4446E539" w:rsidR="00B34B55" w:rsidRPr="00902FA1" w:rsidRDefault="00865BD1" w:rsidP="00DA7B0E">
      <w:pPr>
        <w:pStyle w:val="BodyText"/>
        <w:jc w:val="both"/>
        <w:rPr>
          <w:lang w:val="en-GB"/>
        </w:rPr>
      </w:pPr>
      <w:r w:rsidRPr="00902FA1">
        <w:rPr>
          <w:lang w:val="en-GB"/>
        </w:rPr>
        <w:t xml:space="preserve">On a full battery charge the pump is designed to operate for up to </w:t>
      </w:r>
      <w:r w:rsidR="006E71D1" w:rsidRPr="00C24EC2">
        <w:rPr>
          <w:lang w:val="en-GB"/>
        </w:rPr>
        <w:t>four</w:t>
      </w:r>
      <w:r w:rsidRPr="00C24EC2">
        <w:rPr>
          <w:lang w:val="en-GB"/>
        </w:rPr>
        <w:t xml:space="preserve"> 8 hr shifts</w:t>
      </w:r>
      <w:r w:rsidRPr="00902FA1">
        <w:rPr>
          <w:lang w:val="en-GB"/>
        </w:rPr>
        <w:t xml:space="preserve"> before it needs to be charged up. </w:t>
      </w:r>
      <w:r w:rsidR="00B34B55" w:rsidRPr="00902FA1">
        <w:rPr>
          <w:lang w:val="en-GB"/>
        </w:rPr>
        <w:t xml:space="preserve">A gauge shows the </w:t>
      </w:r>
      <w:r w:rsidRPr="00902FA1">
        <w:rPr>
          <w:lang w:val="en-GB"/>
        </w:rPr>
        <w:t xml:space="preserve">battery </w:t>
      </w:r>
      <w:r w:rsidR="00B34B55" w:rsidRPr="00902FA1">
        <w:rPr>
          <w:lang w:val="en-GB"/>
        </w:rPr>
        <w:t xml:space="preserve">charge </w:t>
      </w:r>
      <w:r w:rsidRPr="00902FA1">
        <w:rPr>
          <w:lang w:val="en-GB"/>
        </w:rPr>
        <w:t xml:space="preserve">level, </w:t>
      </w:r>
      <w:r w:rsidR="00B34B55" w:rsidRPr="00902FA1">
        <w:rPr>
          <w:lang w:val="en-GB"/>
        </w:rPr>
        <w:t xml:space="preserve">and </w:t>
      </w:r>
      <w:r w:rsidRPr="00902FA1">
        <w:rPr>
          <w:lang w:val="en-GB"/>
        </w:rPr>
        <w:t xml:space="preserve">on </w:t>
      </w:r>
      <w:r w:rsidR="003A4A82">
        <w:rPr>
          <w:lang w:val="en-GB"/>
        </w:rPr>
        <w:t xml:space="preserve">the </w:t>
      </w:r>
      <w:r w:rsidRPr="00902FA1">
        <w:rPr>
          <w:lang w:val="en-GB"/>
        </w:rPr>
        <w:t>Pro model, the remaining run time</w:t>
      </w:r>
      <w:r w:rsidR="00B34B55" w:rsidRPr="00902FA1">
        <w:rPr>
          <w:lang w:val="en-GB"/>
        </w:rPr>
        <w:t>.</w:t>
      </w:r>
    </w:p>
    <w:p w14:paraId="2CAB4022" w14:textId="77777777" w:rsidR="00DA7B0E" w:rsidRPr="00985185" w:rsidRDefault="00DA7B0E" w:rsidP="00DA7B0E">
      <w:pPr>
        <w:pStyle w:val="BodyText"/>
        <w:jc w:val="both"/>
        <w:rPr>
          <w:sz w:val="18"/>
          <w:szCs w:val="14"/>
          <w:lang w:val="en-GB"/>
        </w:rPr>
      </w:pPr>
    </w:p>
    <w:p w14:paraId="7657C082" w14:textId="77777777" w:rsidR="00B34B55" w:rsidRPr="00902FA1" w:rsidRDefault="00456ED8" w:rsidP="00DA7B0E">
      <w:pPr>
        <w:pStyle w:val="BodyText"/>
        <w:jc w:val="both"/>
        <w:rPr>
          <w:lang w:val="en-GB"/>
        </w:rPr>
      </w:pPr>
      <w:r w:rsidRPr="00902FA1">
        <w:rPr>
          <w:lang w:val="en-GB"/>
        </w:rPr>
        <w:t xml:space="preserve">The following table summarises the features and capabilities of the </w:t>
      </w:r>
      <w:r w:rsidR="00AD2C18">
        <w:rPr>
          <w:lang w:val="en-GB"/>
        </w:rPr>
        <w:t>VAPex</w:t>
      </w:r>
      <w:r w:rsidRPr="00902FA1">
        <w:rPr>
          <w:lang w:val="en-GB"/>
        </w:rPr>
        <w:t xml:space="preserve"> range of pumps.</w:t>
      </w:r>
    </w:p>
    <w:tbl>
      <w:tblPr>
        <w:tblStyle w:val="Casella"/>
        <w:tblW w:w="6971" w:type="dxa"/>
        <w:tblLook w:val="04A0" w:firstRow="1" w:lastRow="0" w:firstColumn="1" w:lastColumn="0" w:noHBand="0" w:noVBand="1"/>
      </w:tblPr>
      <w:tblGrid>
        <w:gridCol w:w="3510"/>
        <w:gridCol w:w="1730"/>
        <w:gridCol w:w="1731"/>
      </w:tblGrid>
      <w:tr w:rsidR="003A4A82" w:rsidRPr="00902FA1" w14:paraId="29588DB6" w14:textId="77777777" w:rsidTr="003A4A82">
        <w:trPr>
          <w:cnfStyle w:val="100000000000" w:firstRow="1" w:lastRow="0" w:firstColumn="0" w:lastColumn="0" w:oddVBand="0" w:evenVBand="0" w:oddHBand="0" w:evenHBand="0" w:firstRowFirstColumn="0" w:firstRowLastColumn="0" w:lastRowFirstColumn="0" w:lastRowLastColumn="0"/>
        </w:trPr>
        <w:tc>
          <w:tcPr>
            <w:tcW w:w="3510" w:type="dxa"/>
          </w:tcPr>
          <w:p w14:paraId="1F811FC8" w14:textId="77777777" w:rsidR="003A4A82" w:rsidRPr="00902FA1" w:rsidRDefault="003A4A82" w:rsidP="00ED02B4">
            <w:pPr>
              <w:pStyle w:val="Tabletext"/>
            </w:pPr>
          </w:p>
        </w:tc>
        <w:tc>
          <w:tcPr>
            <w:tcW w:w="1730" w:type="dxa"/>
          </w:tcPr>
          <w:p w14:paraId="37AD0C81" w14:textId="3146F173" w:rsidR="003A4A82" w:rsidRPr="0008119E" w:rsidRDefault="00AD2C18" w:rsidP="00ED02B4">
            <w:pPr>
              <w:pStyle w:val="Tabletext"/>
              <w:jc w:val="center"/>
              <w:rPr>
                <w:sz w:val="28"/>
              </w:rPr>
            </w:pPr>
            <w:r w:rsidRPr="0008119E">
              <w:rPr>
                <w:sz w:val="28"/>
              </w:rPr>
              <w:t>VAPex</w:t>
            </w:r>
          </w:p>
        </w:tc>
        <w:tc>
          <w:tcPr>
            <w:tcW w:w="1731" w:type="dxa"/>
          </w:tcPr>
          <w:p w14:paraId="04C58A55" w14:textId="48412211" w:rsidR="003A4A82" w:rsidRPr="0008119E" w:rsidRDefault="00AD2C18" w:rsidP="00ED02B4">
            <w:pPr>
              <w:pStyle w:val="Tabletext"/>
              <w:jc w:val="center"/>
              <w:rPr>
                <w:sz w:val="28"/>
              </w:rPr>
            </w:pPr>
            <w:r w:rsidRPr="0008119E">
              <w:rPr>
                <w:sz w:val="28"/>
              </w:rPr>
              <w:t>VAPex</w:t>
            </w:r>
            <w:r w:rsidR="003A4A82" w:rsidRPr="0008119E">
              <w:rPr>
                <w:sz w:val="28"/>
              </w:rPr>
              <w:t xml:space="preserve"> Pro</w:t>
            </w:r>
          </w:p>
        </w:tc>
      </w:tr>
      <w:tr w:rsidR="003A4A82" w:rsidRPr="00902FA1" w14:paraId="6A723F43" w14:textId="77777777" w:rsidTr="003A4A82">
        <w:tc>
          <w:tcPr>
            <w:tcW w:w="3510" w:type="dxa"/>
          </w:tcPr>
          <w:p w14:paraId="454146C0" w14:textId="77777777" w:rsidR="003A4A82" w:rsidRPr="00902FA1" w:rsidRDefault="003A4A82" w:rsidP="00ED02B4">
            <w:pPr>
              <w:pStyle w:val="Tabletext"/>
            </w:pPr>
            <w:r w:rsidRPr="00902FA1">
              <w:t>Intrinsically safe</w:t>
            </w:r>
          </w:p>
        </w:tc>
        <w:tc>
          <w:tcPr>
            <w:tcW w:w="1730" w:type="dxa"/>
          </w:tcPr>
          <w:p w14:paraId="74440019"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c>
          <w:tcPr>
            <w:tcW w:w="1731" w:type="dxa"/>
          </w:tcPr>
          <w:p w14:paraId="6FC4C2CE"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3A4A82" w:rsidRPr="00902FA1" w14:paraId="3AECEF21" w14:textId="77777777" w:rsidTr="003A4A82">
        <w:tc>
          <w:tcPr>
            <w:tcW w:w="3510" w:type="dxa"/>
          </w:tcPr>
          <w:p w14:paraId="3BF1D2DE" w14:textId="77777777" w:rsidR="003A4A82" w:rsidRPr="00902FA1" w:rsidRDefault="003A4A82" w:rsidP="00ED02B4">
            <w:pPr>
              <w:pStyle w:val="Tabletext"/>
            </w:pPr>
            <w:r w:rsidRPr="00902FA1">
              <w:t>Motion sensor</w:t>
            </w:r>
          </w:p>
        </w:tc>
        <w:tc>
          <w:tcPr>
            <w:tcW w:w="1730" w:type="dxa"/>
          </w:tcPr>
          <w:p w14:paraId="47336D35"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c>
          <w:tcPr>
            <w:tcW w:w="1731" w:type="dxa"/>
          </w:tcPr>
          <w:p w14:paraId="1AF16CF0"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3A4A82" w:rsidRPr="00902FA1" w14:paraId="13CA1630" w14:textId="77777777" w:rsidTr="003A4A82">
        <w:tc>
          <w:tcPr>
            <w:tcW w:w="3510" w:type="dxa"/>
          </w:tcPr>
          <w:p w14:paraId="2E9EAAD1" w14:textId="77777777" w:rsidR="003A4A82" w:rsidRPr="00902FA1" w:rsidRDefault="007F39FB" w:rsidP="00ED02B4">
            <w:pPr>
              <w:pStyle w:val="Tabletext"/>
            </w:pPr>
            <w:r>
              <w:t>Constant pressure mode</w:t>
            </w:r>
          </w:p>
        </w:tc>
        <w:tc>
          <w:tcPr>
            <w:tcW w:w="1730" w:type="dxa"/>
          </w:tcPr>
          <w:p w14:paraId="180BE800"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c>
          <w:tcPr>
            <w:tcW w:w="1731" w:type="dxa"/>
          </w:tcPr>
          <w:p w14:paraId="1BCFF3D6"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3A4A82" w:rsidRPr="00902FA1" w14:paraId="67C2B47E" w14:textId="77777777" w:rsidTr="003A4A82">
        <w:tc>
          <w:tcPr>
            <w:tcW w:w="3510" w:type="dxa"/>
          </w:tcPr>
          <w:p w14:paraId="4AC1E0D1" w14:textId="77777777" w:rsidR="003A4A82" w:rsidRPr="00902FA1" w:rsidRDefault="003A4A82" w:rsidP="00ED02B4">
            <w:pPr>
              <w:pStyle w:val="Tabletext"/>
            </w:pPr>
            <w:r w:rsidRPr="00902FA1">
              <w:t>Bluetooth®</w:t>
            </w:r>
          </w:p>
        </w:tc>
        <w:tc>
          <w:tcPr>
            <w:tcW w:w="1730" w:type="dxa"/>
          </w:tcPr>
          <w:p w14:paraId="0ADA804E" w14:textId="77777777" w:rsidR="003A4A82" w:rsidRPr="006F648E" w:rsidRDefault="003A4A82" w:rsidP="00ED02B4">
            <w:pPr>
              <w:pStyle w:val="Tabletext"/>
              <w:jc w:val="center"/>
              <w:rPr>
                <w:color w:val="00461C"/>
              </w:rPr>
            </w:pPr>
          </w:p>
        </w:tc>
        <w:tc>
          <w:tcPr>
            <w:tcW w:w="1731" w:type="dxa"/>
          </w:tcPr>
          <w:p w14:paraId="7B78E3A9"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D304FB" w:rsidRPr="00902FA1" w14:paraId="4632D48E" w14:textId="77777777" w:rsidTr="003A4A82">
        <w:tc>
          <w:tcPr>
            <w:tcW w:w="3510" w:type="dxa"/>
          </w:tcPr>
          <w:p w14:paraId="1B109C1B" w14:textId="76CD4740" w:rsidR="00D304FB" w:rsidRPr="00902FA1" w:rsidRDefault="00D304FB" w:rsidP="00ED02B4">
            <w:pPr>
              <w:pStyle w:val="Tabletext"/>
            </w:pPr>
            <w:r>
              <w:t>Remote Connectivity</w:t>
            </w:r>
          </w:p>
        </w:tc>
        <w:tc>
          <w:tcPr>
            <w:tcW w:w="1730" w:type="dxa"/>
          </w:tcPr>
          <w:p w14:paraId="674175FF" w14:textId="77777777" w:rsidR="00D304FB" w:rsidRPr="006F648E" w:rsidRDefault="00D304FB" w:rsidP="00ED02B4">
            <w:pPr>
              <w:pStyle w:val="Tabletext"/>
              <w:jc w:val="center"/>
              <w:rPr>
                <w:color w:val="00461C"/>
              </w:rPr>
            </w:pPr>
          </w:p>
        </w:tc>
        <w:tc>
          <w:tcPr>
            <w:tcW w:w="1731" w:type="dxa"/>
          </w:tcPr>
          <w:p w14:paraId="5558AEB2" w14:textId="3C33520B" w:rsidR="00D304FB" w:rsidRPr="006F648E" w:rsidRDefault="00D304FB" w:rsidP="00ED02B4">
            <w:pPr>
              <w:pStyle w:val="Tabletext"/>
              <w:jc w:val="center"/>
              <w:rPr>
                <w:rFonts w:ascii="MS Gothic" w:eastAsia="MS Gothic" w:hAnsi="MS Gothic" w:cs="MS Gothic"/>
                <w:color w:val="00461C"/>
              </w:rPr>
            </w:pPr>
            <w:r w:rsidRPr="006F648E">
              <w:rPr>
                <w:rFonts w:ascii="MS Gothic" w:eastAsia="MS Gothic" w:hAnsi="MS Gothic" w:cs="MS Gothic"/>
                <w:color w:val="00461C"/>
              </w:rPr>
              <w:t>✔</w:t>
            </w:r>
          </w:p>
        </w:tc>
      </w:tr>
      <w:tr w:rsidR="003A4A82" w:rsidRPr="00902FA1" w14:paraId="0A2716C2" w14:textId="77777777" w:rsidTr="003A4A82">
        <w:tc>
          <w:tcPr>
            <w:tcW w:w="3510" w:type="dxa"/>
          </w:tcPr>
          <w:p w14:paraId="33932768" w14:textId="77777777" w:rsidR="003A4A82" w:rsidRPr="00902FA1" w:rsidRDefault="003A4A82" w:rsidP="00ED02B4">
            <w:pPr>
              <w:pStyle w:val="Tabletext"/>
            </w:pPr>
            <w:r w:rsidRPr="00902FA1">
              <w:t>Computer download</w:t>
            </w:r>
          </w:p>
        </w:tc>
        <w:tc>
          <w:tcPr>
            <w:tcW w:w="1730" w:type="dxa"/>
          </w:tcPr>
          <w:p w14:paraId="2F5B8E42" w14:textId="77777777" w:rsidR="003A4A82" w:rsidRPr="006F648E" w:rsidRDefault="003A4A82" w:rsidP="00ED02B4">
            <w:pPr>
              <w:pStyle w:val="Tabletext"/>
              <w:jc w:val="center"/>
              <w:rPr>
                <w:color w:val="00461C"/>
              </w:rPr>
            </w:pPr>
          </w:p>
        </w:tc>
        <w:tc>
          <w:tcPr>
            <w:tcW w:w="1731" w:type="dxa"/>
          </w:tcPr>
          <w:p w14:paraId="666D4CC5"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3A4A82" w:rsidRPr="00902FA1" w14:paraId="6DA1785C" w14:textId="77777777" w:rsidTr="003A4A82">
        <w:tc>
          <w:tcPr>
            <w:tcW w:w="3510" w:type="dxa"/>
          </w:tcPr>
          <w:p w14:paraId="18A0C740" w14:textId="77777777" w:rsidR="003A4A82" w:rsidRPr="00902FA1" w:rsidRDefault="003A4A82" w:rsidP="00ED02B4">
            <w:pPr>
              <w:pStyle w:val="Tabletext"/>
            </w:pPr>
            <w:r w:rsidRPr="00902FA1">
              <w:t>Run duration timer</w:t>
            </w:r>
          </w:p>
        </w:tc>
        <w:tc>
          <w:tcPr>
            <w:tcW w:w="1730" w:type="dxa"/>
          </w:tcPr>
          <w:p w14:paraId="6B08B39F" w14:textId="77777777" w:rsidR="003A4A82" w:rsidRPr="006F648E" w:rsidRDefault="003A4A82" w:rsidP="00ED02B4">
            <w:pPr>
              <w:pStyle w:val="Tabletext"/>
              <w:jc w:val="center"/>
              <w:rPr>
                <w:color w:val="00461C"/>
              </w:rPr>
            </w:pPr>
          </w:p>
        </w:tc>
        <w:tc>
          <w:tcPr>
            <w:tcW w:w="1731" w:type="dxa"/>
          </w:tcPr>
          <w:p w14:paraId="47DFBEA4"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3A4A82" w:rsidRPr="00902FA1" w14:paraId="76EB1C67" w14:textId="77777777" w:rsidTr="003A4A82">
        <w:tc>
          <w:tcPr>
            <w:tcW w:w="3510" w:type="dxa"/>
          </w:tcPr>
          <w:p w14:paraId="66935901" w14:textId="77777777" w:rsidR="003A4A82" w:rsidRPr="00902FA1" w:rsidRDefault="003A4A82" w:rsidP="00ED02B4">
            <w:pPr>
              <w:pStyle w:val="Tabletext"/>
            </w:pPr>
            <w:r w:rsidRPr="00902FA1">
              <w:t>Fully programmable timers</w:t>
            </w:r>
          </w:p>
        </w:tc>
        <w:tc>
          <w:tcPr>
            <w:tcW w:w="1730" w:type="dxa"/>
          </w:tcPr>
          <w:p w14:paraId="3DCA77AB" w14:textId="77777777" w:rsidR="003A4A82" w:rsidRPr="006F648E" w:rsidRDefault="003A4A82" w:rsidP="00ED02B4">
            <w:pPr>
              <w:pStyle w:val="Tabletext"/>
              <w:jc w:val="center"/>
              <w:rPr>
                <w:color w:val="00461C"/>
              </w:rPr>
            </w:pPr>
          </w:p>
        </w:tc>
        <w:tc>
          <w:tcPr>
            <w:tcW w:w="1731" w:type="dxa"/>
          </w:tcPr>
          <w:p w14:paraId="1B5DC213"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r w:rsidR="003A4A82" w:rsidRPr="00902FA1" w14:paraId="771CE15F" w14:textId="77777777" w:rsidTr="003A4A82">
        <w:tc>
          <w:tcPr>
            <w:tcW w:w="3510" w:type="dxa"/>
          </w:tcPr>
          <w:p w14:paraId="34ADA2E4" w14:textId="77777777" w:rsidR="003A4A82" w:rsidRPr="00902FA1" w:rsidRDefault="007F39FB" w:rsidP="00ED02B4">
            <w:pPr>
              <w:pStyle w:val="Tabletext"/>
            </w:pPr>
            <w:r>
              <w:t>Flow and motion logging</w:t>
            </w:r>
          </w:p>
        </w:tc>
        <w:tc>
          <w:tcPr>
            <w:tcW w:w="1730" w:type="dxa"/>
          </w:tcPr>
          <w:p w14:paraId="044EC7E5" w14:textId="77777777" w:rsidR="003A4A82" w:rsidRPr="006F648E" w:rsidRDefault="003A4A82" w:rsidP="00ED02B4">
            <w:pPr>
              <w:pStyle w:val="Tabletext"/>
              <w:jc w:val="center"/>
              <w:rPr>
                <w:color w:val="00461C"/>
              </w:rPr>
            </w:pPr>
          </w:p>
        </w:tc>
        <w:tc>
          <w:tcPr>
            <w:tcW w:w="1731" w:type="dxa"/>
          </w:tcPr>
          <w:p w14:paraId="5D573F1B" w14:textId="77777777" w:rsidR="003A4A82" w:rsidRPr="006F648E" w:rsidRDefault="003A4A82" w:rsidP="00ED02B4">
            <w:pPr>
              <w:pStyle w:val="Tabletext"/>
              <w:jc w:val="center"/>
              <w:rPr>
                <w:color w:val="00461C"/>
              </w:rPr>
            </w:pPr>
            <w:r w:rsidRPr="006F648E">
              <w:rPr>
                <w:rFonts w:ascii="MS Gothic" w:eastAsia="MS Gothic" w:hAnsi="MS Gothic" w:cs="MS Gothic"/>
                <w:color w:val="00461C"/>
              </w:rPr>
              <w:t>✔</w:t>
            </w:r>
          </w:p>
        </w:tc>
      </w:tr>
    </w:tbl>
    <w:p w14:paraId="342F2521" w14:textId="77777777" w:rsidR="00B34B55" w:rsidRPr="00902FA1" w:rsidRDefault="00B34B55" w:rsidP="00B34B55">
      <w:pPr>
        <w:pStyle w:val="BodyText"/>
        <w:rPr>
          <w:lang w:val="en-GB"/>
        </w:rPr>
      </w:pPr>
    </w:p>
    <w:p w14:paraId="0FB039C2" w14:textId="3A4DA841" w:rsidR="00B34B55" w:rsidRPr="00902FA1" w:rsidRDefault="009C5FD6" w:rsidP="009C5FD6">
      <w:pPr>
        <w:pStyle w:val="Heading1"/>
        <w:pageBreakBefore/>
      </w:pPr>
      <w:bookmarkStart w:id="4" w:name="_Toc14859419"/>
      <w:r w:rsidRPr="00902FA1">
        <w:lastRenderedPageBreak/>
        <w:t xml:space="preserve">Controls and </w:t>
      </w:r>
      <w:r w:rsidR="006C5FC5">
        <w:t>F</w:t>
      </w:r>
      <w:r w:rsidRPr="00902FA1">
        <w:t>ittings</w:t>
      </w:r>
      <w:bookmarkEnd w:id="4"/>
    </w:p>
    <w:p w14:paraId="76A487FD" w14:textId="3D0AEE56" w:rsidR="009C5FD6" w:rsidRPr="00902FA1" w:rsidRDefault="009C5FD6" w:rsidP="009C5FD6">
      <w:pPr>
        <w:pStyle w:val="BodyText"/>
        <w:rPr>
          <w:lang w:val="en-GB"/>
        </w:rPr>
      </w:pPr>
      <w:r w:rsidRPr="00902FA1">
        <w:rPr>
          <w:lang w:val="en-GB"/>
        </w:rPr>
        <w:t xml:space="preserve">The </w:t>
      </w:r>
      <w:r w:rsidR="00AD2C18">
        <w:rPr>
          <w:lang w:val="en-GB"/>
        </w:rPr>
        <w:t>VAPex</w:t>
      </w:r>
      <w:r w:rsidRPr="00902FA1">
        <w:rPr>
          <w:lang w:val="en-GB"/>
        </w:rPr>
        <w:t xml:space="preserve"> has a limited number of easy to use control</w:t>
      </w:r>
      <w:r w:rsidR="006F648E">
        <w:rPr>
          <w:lang w:val="en-GB"/>
        </w:rPr>
        <w:t>s</w:t>
      </w:r>
      <w:r w:rsidR="00122B2F">
        <w:rPr>
          <w:lang w:val="en-GB"/>
        </w:rPr>
        <w:t>.</w:t>
      </w:r>
    </w:p>
    <w:p w14:paraId="2101DDD0" w14:textId="49FF6306" w:rsidR="009C5FD6" w:rsidRPr="00902FA1" w:rsidRDefault="008266A5" w:rsidP="009C5FD6">
      <w:pPr>
        <w:pStyle w:val="Heading2"/>
      </w:pPr>
      <w:bookmarkStart w:id="5" w:name="_Toc14859420"/>
      <w:r w:rsidRPr="00902FA1">
        <w:t>C</w:t>
      </w:r>
      <w:r w:rsidR="009C5FD6" w:rsidRPr="00902FA1">
        <w:t>ontrols</w:t>
      </w:r>
      <w:r w:rsidR="003A693F" w:rsidRPr="00902FA1">
        <w:t xml:space="preserve"> and </w:t>
      </w:r>
      <w:r w:rsidR="006C5FC5">
        <w:t>M</w:t>
      </w:r>
      <w:r w:rsidR="003A693F" w:rsidRPr="00902FA1">
        <w:t xml:space="preserve">enu </w:t>
      </w:r>
      <w:r w:rsidR="006C5FC5">
        <w:t>S</w:t>
      </w:r>
      <w:r w:rsidR="003A693F" w:rsidRPr="00902FA1">
        <w:t>tructure</w:t>
      </w:r>
      <w:bookmarkEnd w:id="5"/>
    </w:p>
    <w:p w14:paraId="5FA7336D" w14:textId="77777777" w:rsidR="009C5FD6" w:rsidRPr="00902FA1" w:rsidRDefault="003A693F" w:rsidP="009C5FD6">
      <w:pPr>
        <w:pStyle w:val="BodyText"/>
        <w:rPr>
          <w:lang w:val="en-GB"/>
        </w:rPr>
      </w:pPr>
      <w:r w:rsidRPr="00902FA1">
        <w:rPr>
          <w:noProof/>
          <w:lang w:val="en-GB" w:eastAsia="en-GB"/>
        </w:rPr>
        <mc:AlternateContent>
          <mc:Choice Requires="wpc">
            <w:drawing>
              <wp:inline distT="0" distB="0" distL="0" distR="0" wp14:anchorId="00735B2B" wp14:editId="396366AF">
                <wp:extent cx="5753100" cy="3025140"/>
                <wp:effectExtent l="0" t="0" r="0" b="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49" name="Picture 249"/>
                          <pic:cNvPicPr/>
                        </pic:nvPicPr>
                        <pic:blipFill>
                          <a:blip r:embed="rId19" cstate="print">
                            <a:extLst>
                              <a:ext uri="{28A0092B-C50C-407E-A947-70E740481C1C}">
                                <a14:useLocalDpi xmlns:a14="http://schemas.microsoft.com/office/drawing/2010/main" val="0"/>
                              </a:ext>
                            </a:extLst>
                          </a:blip>
                          <a:stretch>
                            <a:fillRect/>
                          </a:stretch>
                        </pic:blipFill>
                        <pic:spPr bwMode="auto">
                          <a:xfrm>
                            <a:off x="1265997" y="599100"/>
                            <a:ext cx="2493986" cy="1405890"/>
                          </a:xfrm>
                          <a:prstGeom prst="rect">
                            <a:avLst/>
                          </a:prstGeom>
                          <a:ln>
                            <a:noFill/>
                          </a:ln>
                          <a:extLst>
                            <a:ext uri="{53640926-AAD7-44D8-BBD7-CCE9431645EC}">
                              <a14:shadowObscured xmlns:a14="http://schemas.microsoft.com/office/drawing/2010/main"/>
                            </a:ext>
                          </a:extLst>
                        </pic:spPr>
                      </pic:pic>
                      <wps:wsp>
                        <wps:cNvPr id="6" name="Text Box 6"/>
                        <wps:cNvSpPr txBox="1"/>
                        <wps:spPr>
                          <a:xfrm>
                            <a:off x="0" y="1346257"/>
                            <a:ext cx="817200" cy="2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16A6C9" w14:textId="77777777" w:rsidR="0097562F" w:rsidRDefault="0097562F" w:rsidP="005B4FF1">
                              <w:pPr>
                                <w:pStyle w:val="Textboxbold"/>
                              </w:pPr>
                              <w:r>
                                <w:t>Inlet nozzle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6"/>
                        <wps:cNvSpPr txBox="1"/>
                        <wps:spPr>
                          <a:xfrm>
                            <a:off x="0" y="1992409"/>
                            <a:ext cx="1461135" cy="388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DEACF" w14:textId="77777777" w:rsidR="0097562F" w:rsidRDefault="0097562F" w:rsidP="005B4FF1">
                              <w:pPr>
                                <w:pStyle w:val="Textboxbold"/>
                              </w:pPr>
                              <w:r>
                                <w:t>Scroll up / increase</w:t>
                              </w:r>
                            </w:p>
                            <w:p w14:paraId="16A5CF0F" w14:textId="77777777" w:rsidR="0097562F" w:rsidRDefault="0097562F" w:rsidP="005B4FF1">
                              <w:pPr>
                                <w:pStyle w:val="Textboxbold"/>
                              </w:pPr>
                              <w:r>
                                <w:t>Scroll down / decrease</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 name="Text Box 6"/>
                        <wps:cNvSpPr txBox="1"/>
                        <wps:spPr>
                          <a:xfrm>
                            <a:off x="1500216" y="2492466"/>
                            <a:ext cx="1966884" cy="4259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959F7" w14:textId="77777777" w:rsidR="0097562F" w:rsidRDefault="0097562F" w:rsidP="005B4FF1">
                              <w:pPr>
                                <w:pStyle w:val="Textboxbold"/>
                              </w:pPr>
                              <w:r>
                                <w:t>Status indicator</w:t>
                              </w:r>
                            </w:p>
                            <w:p w14:paraId="3AED4035" w14:textId="27FB8CDB" w:rsidR="0097562F" w:rsidRPr="005B4FF1" w:rsidRDefault="0097562F" w:rsidP="005B4FF1">
                              <w:pPr>
                                <w:pStyle w:val="Textbox"/>
                              </w:pPr>
                              <w:r>
                                <w:t xml:space="preserve">See </w:t>
                              </w:r>
                              <w:r w:rsidRPr="001329A3">
                                <w:rPr>
                                  <w:i/>
                                </w:rPr>
                                <w:fldChar w:fldCharType="begin"/>
                              </w:r>
                              <w:r w:rsidRPr="001329A3">
                                <w:rPr>
                                  <w:i/>
                                </w:rPr>
                                <w:instrText xml:space="preserve"> REF _Ref8906849 \h </w:instrText>
                              </w:r>
                              <w:r>
                                <w:rPr>
                                  <w:i/>
                                </w:rPr>
                                <w:instrText xml:space="preserve"> \* MERGEFORMAT </w:instrText>
                              </w:r>
                              <w:r w:rsidRPr="001329A3">
                                <w:rPr>
                                  <w:i/>
                                </w:rPr>
                              </w:r>
                              <w:r w:rsidRPr="001329A3">
                                <w:rPr>
                                  <w:i/>
                                </w:rPr>
                                <w:fldChar w:fldCharType="separate"/>
                              </w:r>
                              <w:r w:rsidR="00AC55B4" w:rsidRPr="00AC55B4">
                                <w:rPr>
                                  <w:i/>
                                </w:rPr>
                                <w:t>LED Indicators</w:t>
                              </w:r>
                              <w:r w:rsidRPr="001329A3">
                                <w:rPr>
                                  <w:i/>
                                </w:rPr>
                                <w:fldChar w:fldCharType="end"/>
                              </w:r>
                              <w:r>
                                <w:t xml:space="preserve"> on page </w:t>
                              </w:r>
                              <w:r>
                                <w:fldChar w:fldCharType="begin"/>
                              </w:r>
                              <w:r>
                                <w:instrText xml:space="preserve"> PAGEREF _Ref8906849 \h </w:instrText>
                              </w:r>
                              <w:r>
                                <w:fldChar w:fldCharType="separate"/>
                              </w:r>
                              <w:r w:rsidR="00AC55B4">
                                <w:rPr>
                                  <w:noProof/>
                                </w:rPr>
                                <w:t>23</w:t>
                              </w:r>
                              <w:r>
                                <w:fldChar w:fldCharType="end"/>
                              </w:r>
                            </w:p>
                          </w:txbxContent>
                        </wps:txbx>
                        <wps:bodyPr rot="0" spcFirstLastPara="0" vert="horz" wrap="square" lIns="0" tIns="0" rIns="0" bIns="0" numCol="1" spcCol="0" rtlCol="0" fromWordArt="0" anchor="t" anchorCtr="0" forceAA="0" compatLnSpc="1">
                          <a:prstTxWarp prst="textNoShape">
                            <a:avLst/>
                          </a:prstTxWarp>
                          <a:noAutofit/>
                        </wps:bodyPr>
                      </wps:wsp>
                      <wps:wsp>
                        <wps:cNvPr id="18" name="Text Box 6"/>
                        <wps:cNvSpPr txBox="1"/>
                        <wps:spPr>
                          <a:xfrm>
                            <a:off x="4057852" y="700595"/>
                            <a:ext cx="1461600" cy="2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64539C" w14:textId="77777777" w:rsidR="0097562F" w:rsidRDefault="0097562F" w:rsidP="005B4FF1">
                              <w:pPr>
                                <w:pStyle w:val="Textboxbold"/>
                              </w:pPr>
                              <w:r>
                                <w:t>On / off / cancel</w:t>
                              </w:r>
                            </w:p>
                          </w:txbxContent>
                        </wps:txbx>
                        <wps:bodyPr rot="0" spcFirstLastPara="0" vert="horz" wrap="square" lIns="0" tIns="0" rIns="0" bIns="0" numCol="1" spcCol="0" rtlCol="0" fromWordArt="0" anchor="t" anchorCtr="0" forceAA="0" compatLnSpc="1">
                          <a:prstTxWarp prst="textNoShape">
                            <a:avLst/>
                          </a:prstTxWarp>
                          <a:noAutofit/>
                        </wps:bodyPr>
                      </wps:wsp>
                      <wps:wsp>
                        <wps:cNvPr id="19" name="Text Box 6"/>
                        <wps:cNvSpPr txBox="1"/>
                        <wps:spPr>
                          <a:xfrm>
                            <a:off x="4057852" y="2064757"/>
                            <a:ext cx="1461600" cy="22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EC730D" w14:textId="77777777" w:rsidR="0097562F" w:rsidRDefault="0097562F" w:rsidP="005B4FF1">
                              <w:pPr>
                                <w:pStyle w:val="Textboxbold"/>
                              </w:pPr>
                              <w:r>
                                <w:t>Start / stop / enter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 name="Text Box 6"/>
                        <wps:cNvSpPr txBox="1"/>
                        <wps:spPr>
                          <a:xfrm>
                            <a:off x="4057250" y="20105"/>
                            <a:ext cx="1614252" cy="6258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E349D" w14:textId="77777777" w:rsidR="0097562F" w:rsidRDefault="0097562F" w:rsidP="005B4FF1">
                              <w:pPr>
                                <w:pStyle w:val="Textboxbold"/>
                              </w:pPr>
                              <w:r>
                                <w:t>Colour display</w:t>
                              </w:r>
                            </w:p>
                            <w:p w14:paraId="6A255163" w14:textId="77777777" w:rsidR="0097562F" w:rsidRPr="005B4FF1" w:rsidRDefault="0097562F" w:rsidP="005B4FF1">
                              <w:pPr>
                                <w:pStyle w:val="Textbox"/>
                              </w:pPr>
                              <w:r>
                                <w:t>View all run parameters and menu items</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 name="Elbow Connector 21"/>
                        <wps:cNvCnPr/>
                        <wps:spPr>
                          <a:xfrm rot="10800000" flipV="1">
                            <a:off x="2849034" y="118532"/>
                            <a:ext cx="1138767" cy="1075267"/>
                          </a:xfrm>
                          <a:prstGeom prst="bentConnector3">
                            <a:avLst>
                              <a:gd name="adj1" fmla="val 100186"/>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a:stCxn id="6" idx="3"/>
                        </wps:cNvCnPr>
                        <wps:spPr>
                          <a:xfrm>
                            <a:off x="817200" y="1474057"/>
                            <a:ext cx="706800"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 name="Elbow Connector 23"/>
                        <wps:cNvCnPr>
                          <a:endCxn id="16" idx="3"/>
                        </wps:cNvCnPr>
                        <wps:spPr>
                          <a:xfrm rot="10800000" flipV="1">
                            <a:off x="1461135" y="1807633"/>
                            <a:ext cx="795232" cy="378908"/>
                          </a:xfrm>
                          <a:prstGeom prst="bentConnector3">
                            <a:avLst>
                              <a:gd name="adj1" fmla="val -40"/>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4" name="Elbow Connector 24"/>
                        <wps:cNvCnPr/>
                        <wps:spPr>
                          <a:xfrm rot="10800000">
                            <a:off x="3382434" y="1782233"/>
                            <a:ext cx="605369" cy="381002"/>
                          </a:xfrm>
                          <a:prstGeom prst="bentConnector3">
                            <a:avLst>
                              <a:gd name="adj1" fmla="val 100350"/>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 name="Elbow Connector 25"/>
                        <wps:cNvCnPr/>
                        <wps:spPr>
                          <a:xfrm rot="10800000" flipV="1">
                            <a:off x="3386670" y="800099"/>
                            <a:ext cx="601131" cy="359833"/>
                          </a:xfrm>
                          <a:prstGeom prst="bentConnector3">
                            <a:avLst>
                              <a:gd name="adj1" fmla="val 100705"/>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6" name="Elbow Connector 26"/>
                        <wps:cNvCnPr/>
                        <wps:spPr>
                          <a:xfrm rot="5400000">
                            <a:off x="2377490" y="2151169"/>
                            <a:ext cx="636516" cy="256548"/>
                          </a:xfrm>
                          <a:prstGeom prst="bentConnector3">
                            <a:avLst>
                              <a:gd name="adj1" fmla="val 101129"/>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2" name="Text Box 6"/>
                        <wps:cNvSpPr txBox="1"/>
                        <wps:spPr>
                          <a:xfrm>
                            <a:off x="1" y="180000"/>
                            <a:ext cx="1282700" cy="6539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0147D" w14:textId="77777777" w:rsidR="0097562F" w:rsidRDefault="0097562F" w:rsidP="001329A3">
                              <w:pPr>
                                <w:pStyle w:val="Textboxbold"/>
                              </w:pPr>
                              <w:r>
                                <w:t>Status indicator</w:t>
                              </w:r>
                            </w:p>
                            <w:p w14:paraId="721EE5D6" w14:textId="5E22E387" w:rsidR="0097562F" w:rsidRDefault="0097562F" w:rsidP="001329A3">
                              <w:pPr>
                                <w:pStyle w:val="Textbox"/>
                              </w:pPr>
                              <w:r>
                                <w:t xml:space="preserve">See </w:t>
                              </w:r>
                              <w:r>
                                <w:rPr>
                                  <w:i/>
                                  <w:iCs/>
                                </w:rPr>
                                <w:t>LED indicators</w:t>
                              </w:r>
                              <w:r>
                                <w:br/>
                                <w:t>on page 2</w:t>
                              </w:r>
                              <w:r w:rsidR="00505735">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3" name="Elbow Connector 253"/>
                        <wps:cNvCnPr/>
                        <wps:spPr>
                          <a:xfrm rot="16200000" flipH="1">
                            <a:off x="1051984" y="340781"/>
                            <a:ext cx="973665" cy="893233"/>
                          </a:xfrm>
                          <a:prstGeom prst="bentConnector3">
                            <a:avLst>
                              <a:gd name="adj1" fmla="val -435"/>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4" name="Text Box 6"/>
                        <wps:cNvSpPr txBox="1"/>
                        <wps:spPr>
                          <a:xfrm>
                            <a:off x="4057650" y="1356853"/>
                            <a:ext cx="1281600" cy="6031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6DDE7" w14:textId="77777777" w:rsidR="0097562F" w:rsidRDefault="0097562F" w:rsidP="00757312">
                              <w:pPr>
                                <w:pStyle w:val="Textboxbold"/>
                              </w:pPr>
                              <w:r>
                                <w:t>Status indicator</w:t>
                              </w:r>
                            </w:p>
                            <w:p w14:paraId="645BDBA8" w14:textId="1441A91A" w:rsidR="0097562F" w:rsidRDefault="0097562F" w:rsidP="00757312">
                              <w:pPr>
                                <w:pStyle w:val="Textbox"/>
                              </w:pPr>
                              <w:r>
                                <w:t xml:space="preserve">See </w:t>
                              </w:r>
                              <w:r>
                                <w:rPr>
                                  <w:i/>
                                  <w:iCs/>
                                </w:rPr>
                                <w:t>LED indicators</w:t>
                              </w:r>
                              <w:r>
                                <w:br/>
                                <w:t>on page 2</w:t>
                              </w:r>
                              <w:r w:rsidR="00505735">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7" name="Straight Connector 257"/>
                        <wps:cNvCnPr/>
                        <wps:spPr>
                          <a:xfrm>
                            <a:off x="3744685" y="1458685"/>
                            <a:ext cx="234043"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50" name="Elbow Connector 253"/>
                        <wps:cNvCnPr/>
                        <wps:spPr>
                          <a:xfrm rot="10800000" flipV="1">
                            <a:off x="1282701" y="1286539"/>
                            <a:ext cx="865076" cy="797443"/>
                          </a:xfrm>
                          <a:prstGeom prst="bentConnector3">
                            <a:avLst>
                              <a:gd name="adj1" fmla="val 50000"/>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0735B2B" id="Canvas 5" o:spid="_x0000_s1026" editas="canvas" style="width:453pt;height:238.2pt;mso-position-horizontal-relative:char;mso-position-vertical-relative:line" coordsize="57531,30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531;height:30251;visibility:visible;mso-wrap-style:square">
                  <v:fill o:detectmouseclick="t"/>
                  <v:path o:connecttype="none"/>
                </v:shape>
                <v:shape id="Picture 249" o:spid="_x0000_s1028" type="#_x0000_t75" style="position:absolute;left:12659;top:5991;width:24940;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">
                  <v:imagedata r:id="rId20" o:title=""/>
                </v:shape>
                <v:shapetype id="_x0000_t202" coordsize="21600,21600" o:spt="202" path="m,l,21600r21600,l21600,xe">
                  <v:stroke joinstyle="miter"/>
                  <v:path gradientshapeok="t" o:connecttype="rect"/>
                </v:shapetype>
                <v:shape id="Text Box 6" o:spid="_x0000_s1029" type="#_x0000_t202" style="position:absolute;top:13462;width:8172;height:2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0F16A6C9" w14:textId="77777777" w:rsidR="0097562F" w:rsidRDefault="0097562F" w:rsidP="005B4FF1">
                        <w:pPr>
                          <w:pStyle w:val="Textboxbold"/>
                        </w:pPr>
                        <w:r>
                          <w:t>Inlet nozzle</w:t>
                        </w:r>
                      </w:p>
                    </w:txbxContent>
                  </v:textbox>
                </v:shape>
                <v:shape id="Text Box 6" o:spid="_x0000_s1030" type="#_x0000_t202" style="position:absolute;top:19924;width:14611;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417DEACF" w14:textId="77777777" w:rsidR="0097562F" w:rsidRDefault="0097562F" w:rsidP="005B4FF1">
                        <w:pPr>
                          <w:pStyle w:val="Textboxbold"/>
                        </w:pPr>
                        <w:r>
                          <w:t>Scroll up / increase</w:t>
                        </w:r>
                      </w:p>
                      <w:p w14:paraId="16A5CF0F" w14:textId="77777777" w:rsidR="0097562F" w:rsidRDefault="0097562F" w:rsidP="005B4FF1">
                        <w:pPr>
                          <w:pStyle w:val="Textboxbold"/>
                        </w:pPr>
                        <w:r>
                          <w:t>Scroll down / decrease</w:t>
                        </w:r>
                      </w:p>
                    </w:txbxContent>
                  </v:textbox>
                </v:shape>
                <v:shape id="Text Box 6" o:spid="_x0000_s1031" type="#_x0000_t202" style="position:absolute;left:15002;top:24924;width:19669;height:4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4BA959F7" w14:textId="77777777" w:rsidR="0097562F" w:rsidRDefault="0097562F" w:rsidP="005B4FF1">
                        <w:pPr>
                          <w:pStyle w:val="Textboxbold"/>
                        </w:pPr>
                        <w:r>
                          <w:t>Status indicator</w:t>
                        </w:r>
                      </w:p>
                      <w:p w14:paraId="3AED4035" w14:textId="27FB8CDB" w:rsidR="0097562F" w:rsidRPr="005B4FF1" w:rsidRDefault="0097562F" w:rsidP="005B4FF1">
                        <w:pPr>
                          <w:pStyle w:val="Textbox"/>
                        </w:pPr>
                        <w:r>
                          <w:t xml:space="preserve">See </w:t>
                        </w:r>
                        <w:r w:rsidRPr="001329A3">
                          <w:rPr>
                            <w:i/>
                          </w:rPr>
                          <w:fldChar w:fldCharType="begin"/>
                        </w:r>
                        <w:r w:rsidRPr="001329A3">
                          <w:rPr>
                            <w:i/>
                          </w:rPr>
                          <w:instrText xml:space="preserve"> REF _Ref8906849 \h </w:instrText>
                        </w:r>
                        <w:r>
                          <w:rPr>
                            <w:i/>
                          </w:rPr>
                          <w:instrText xml:space="preserve"> \* MERGEFORMAT </w:instrText>
                        </w:r>
                        <w:r w:rsidRPr="001329A3">
                          <w:rPr>
                            <w:i/>
                          </w:rPr>
                        </w:r>
                        <w:r w:rsidRPr="001329A3">
                          <w:rPr>
                            <w:i/>
                          </w:rPr>
                          <w:fldChar w:fldCharType="separate"/>
                        </w:r>
                        <w:r w:rsidR="00AC55B4" w:rsidRPr="00AC55B4">
                          <w:rPr>
                            <w:i/>
                          </w:rPr>
                          <w:t>LED Indicators</w:t>
                        </w:r>
                        <w:r w:rsidRPr="001329A3">
                          <w:rPr>
                            <w:i/>
                          </w:rPr>
                          <w:fldChar w:fldCharType="end"/>
                        </w:r>
                        <w:r>
                          <w:t xml:space="preserve"> on page </w:t>
                        </w:r>
                        <w:r>
                          <w:fldChar w:fldCharType="begin"/>
                        </w:r>
                        <w:r>
                          <w:instrText xml:space="preserve"> PAGEREF _Ref8906849 \h </w:instrText>
                        </w:r>
                        <w:r>
                          <w:fldChar w:fldCharType="separate"/>
                        </w:r>
                        <w:r w:rsidR="00AC55B4">
                          <w:rPr>
                            <w:noProof/>
                          </w:rPr>
                          <w:t>23</w:t>
                        </w:r>
                        <w:r>
                          <w:fldChar w:fldCharType="end"/>
                        </w:r>
                      </w:p>
                    </w:txbxContent>
                  </v:textbox>
                </v:shape>
                <v:shape id="Text Box 6" o:spid="_x0000_s1032" type="#_x0000_t202" style="position:absolute;left:40578;top:7005;width:14616;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364539C" w14:textId="77777777" w:rsidR="0097562F" w:rsidRDefault="0097562F" w:rsidP="005B4FF1">
                        <w:pPr>
                          <w:pStyle w:val="Textboxbold"/>
                        </w:pPr>
                        <w:r>
                          <w:t>On / off / cancel</w:t>
                        </w:r>
                      </w:p>
                    </w:txbxContent>
                  </v:textbox>
                </v:shape>
                <v:shape id="Text Box 6" o:spid="_x0000_s1033" type="#_x0000_t202" style="position:absolute;left:40578;top:20647;width:14616;height:2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2CEC730D" w14:textId="77777777" w:rsidR="0097562F" w:rsidRDefault="0097562F" w:rsidP="005B4FF1">
                        <w:pPr>
                          <w:pStyle w:val="Textboxbold"/>
                        </w:pPr>
                        <w:r>
                          <w:t>Start / stop / enter</w:t>
                        </w:r>
                      </w:p>
                    </w:txbxContent>
                  </v:textbox>
                </v:shape>
                <v:shape id="Text Box 6" o:spid="_x0000_s1034" type="#_x0000_t202" style="position:absolute;left:40572;top:201;width:16143;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44AE349D" w14:textId="77777777" w:rsidR="0097562F" w:rsidRDefault="0097562F" w:rsidP="005B4FF1">
                        <w:pPr>
                          <w:pStyle w:val="Textboxbold"/>
                        </w:pPr>
                        <w:r>
                          <w:t>Colour display</w:t>
                        </w:r>
                      </w:p>
                      <w:p w14:paraId="6A255163" w14:textId="77777777" w:rsidR="0097562F" w:rsidRPr="005B4FF1" w:rsidRDefault="0097562F" w:rsidP="005B4FF1">
                        <w:pPr>
                          <w:pStyle w:val="Textbox"/>
                        </w:pPr>
                        <w:r>
                          <w:t>View all run parameters and menu items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35" type="#_x0000_t34" style="position:absolute;left:28490;top:1185;width:11388;height:1075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" adj="21640" strokecolor="#a5a5a5 [2092]" strokeweight="1pt"/>
                <v:line id="Straight Connector 22" o:spid="_x0000_s1036" style="position:absolute;visibility:visible;mso-wrap-style:square" from="8172,14740" to="15240,1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" strokecolor="#a5a5a5 [2092]" strokeweight="1pt"/>
                <v:shape id="Elbow Connector 23" o:spid="_x0000_s1037" type="#_x0000_t34" style="position:absolute;left:14611;top:18076;width:7952;height:378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" adj="-9" strokecolor="#a5a5a5 [2092]" strokeweight="1pt"/>
                <v:shape id="Elbow Connector 24" o:spid="_x0000_s1038" type="#_x0000_t34" style="position:absolute;left:33824;top:17822;width:6054;height:38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" adj="21676" strokecolor="#a5a5a5 [2092]" strokeweight="1pt"/>
                <v:shape id="Elbow Connector 25" o:spid="_x0000_s1039" type="#_x0000_t34" style="position:absolute;left:33866;top:8000;width:6012;height:359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" adj="21752" strokecolor="#a5a5a5 [2092]" strokeweight="1pt"/>
                <v:shape id="Elbow Connector 26" o:spid="_x0000_s1040" type="#_x0000_t34" style="position:absolute;left:23774;top:21511;width:6366;height:256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" adj="21844" strokecolor="#a5a5a5 [2092]" strokeweight="1pt"/>
                <v:shape id="Text Box 6" o:spid="_x0000_s1041" type="#_x0000_t202" style="position:absolute;top:1800;width:12827;height:6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" filled="f" stroked="f" strokeweight=".5pt">
                  <v:textbox inset="0,0,0,0">
                    <w:txbxContent>
                      <w:p w14:paraId="6400147D" w14:textId="77777777" w:rsidR="0097562F" w:rsidRDefault="0097562F" w:rsidP="001329A3">
                        <w:pPr>
                          <w:pStyle w:val="Textboxbold"/>
                        </w:pPr>
                        <w:r>
                          <w:t>Status indicator</w:t>
                        </w:r>
                      </w:p>
                      <w:p w14:paraId="721EE5D6" w14:textId="5E22E387" w:rsidR="0097562F" w:rsidRDefault="0097562F" w:rsidP="001329A3">
                        <w:pPr>
                          <w:pStyle w:val="Textbox"/>
                        </w:pPr>
                        <w:r>
                          <w:t xml:space="preserve">See </w:t>
                        </w:r>
                        <w:r>
                          <w:rPr>
                            <w:i/>
                            <w:iCs/>
                          </w:rPr>
                          <w:t>LED indicators</w:t>
                        </w:r>
                        <w:r>
                          <w:br/>
                          <w:t>on page 2</w:t>
                        </w:r>
                        <w:r w:rsidR="00505735">
                          <w:t>3</w:t>
                        </w:r>
                      </w:p>
                    </w:txbxContent>
                  </v:textbox>
                </v:shape>
                <v:shape id="Elbow Connector 253" o:spid="_x0000_s1042" type="#_x0000_t34" style="position:absolute;left:10519;top:3408;width:9737;height:89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" adj="-94" strokecolor="#a5a5a5 [2092]" strokeweight="1pt"/>
                <v:shape id="Text Box 6" o:spid="_x0000_s1043" type="#_x0000_t202" style="position:absolute;left:40576;top:13568;width:12816;height:6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" filled="f" stroked="f" strokeweight=".5pt">
                  <v:textbox inset="0,0,0,0">
                    <w:txbxContent>
                      <w:p w14:paraId="6B66DDE7" w14:textId="77777777" w:rsidR="0097562F" w:rsidRDefault="0097562F" w:rsidP="00757312">
                        <w:pPr>
                          <w:pStyle w:val="Textboxbold"/>
                        </w:pPr>
                        <w:r>
                          <w:t>Status indicator</w:t>
                        </w:r>
                      </w:p>
                      <w:p w14:paraId="645BDBA8" w14:textId="1441A91A" w:rsidR="0097562F" w:rsidRDefault="0097562F" w:rsidP="00757312">
                        <w:pPr>
                          <w:pStyle w:val="Textbox"/>
                        </w:pPr>
                        <w:r>
                          <w:t xml:space="preserve">See </w:t>
                        </w:r>
                        <w:r>
                          <w:rPr>
                            <w:i/>
                            <w:iCs/>
                          </w:rPr>
                          <w:t>LED indicators</w:t>
                        </w:r>
                        <w:r>
                          <w:br/>
                          <w:t>on page 2</w:t>
                        </w:r>
                        <w:r w:rsidR="00505735">
                          <w:t>3</w:t>
                        </w:r>
                      </w:p>
                    </w:txbxContent>
                  </v:textbox>
                </v:shape>
                <v:line id="Straight Connector 257" o:spid="_x0000_s1044" style="position:absolute;visibility:visible;mso-wrap-style:square" from="37446,14586" to="39787,1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" strokecolor="#a5a5a5 [2092]" strokeweight="1pt"/>
                <v:shape id="Elbow Connector 253" o:spid="_x0000_s1045" type="#_x0000_t34" style="position:absolute;left:12827;top:12865;width:8650;height:79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" strokecolor="#a5a5a5 [2092]" strokeweight="1pt"/>
                <w10:anchorlock/>
              </v:group>
            </w:pict>
          </mc:Fallback>
        </mc:AlternateConten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1128"/>
        <w:gridCol w:w="6984"/>
      </w:tblGrid>
      <w:tr w:rsidR="00A63B73" w:rsidRPr="00902FA1" w14:paraId="5EA7E4F3" w14:textId="77777777" w:rsidTr="00A63B73">
        <w:tc>
          <w:tcPr>
            <w:tcW w:w="959" w:type="dxa"/>
          </w:tcPr>
          <w:p w14:paraId="2C6CC5A6" w14:textId="77777777" w:rsidR="00A63B73" w:rsidRDefault="006A7BA7" w:rsidP="00A63B73">
            <w:pPr>
              <w:pStyle w:val="Tabletext"/>
            </w:pPr>
            <w:r>
              <w:rPr>
                <w:noProof/>
                <w:lang w:eastAsia="en-GB"/>
              </w:rPr>
              <w:drawing>
                <wp:inline distT="0" distB="0" distL="0" distR="0" wp14:anchorId="327B124D" wp14:editId="3679D0E4">
                  <wp:extent cx="360000" cy="400646"/>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 arrow button.png"/>
                          <pic:cNvPicPr/>
                        </pic:nvPicPr>
                        <pic:blipFill>
                          <a:blip r:embed="rId21">
                            <a:extLst>
                              <a:ext uri="{28A0092B-C50C-407E-A947-70E740481C1C}">
                                <a14:useLocalDpi xmlns:a14="http://schemas.microsoft.com/office/drawing/2010/main" val="0"/>
                              </a:ext>
                            </a:extLst>
                          </a:blip>
                          <a:stretch>
                            <a:fillRect/>
                          </a:stretch>
                        </pic:blipFill>
                        <pic:spPr>
                          <a:xfrm>
                            <a:off x="0" y="0"/>
                            <a:ext cx="360000" cy="400646"/>
                          </a:xfrm>
                          <a:prstGeom prst="rect">
                            <a:avLst/>
                          </a:prstGeom>
                        </pic:spPr>
                      </pic:pic>
                    </a:graphicData>
                  </a:graphic>
                </wp:inline>
              </w:drawing>
            </w:r>
          </w:p>
          <w:p w14:paraId="63E73E1B" w14:textId="77777777" w:rsidR="006A7BA7" w:rsidRPr="00902FA1" w:rsidRDefault="006A7BA7" w:rsidP="00A63B73">
            <w:pPr>
              <w:pStyle w:val="Tabletext"/>
            </w:pPr>
            <w:r>
              <w:rPr>
                <w:noProof/>
                <w:lang w:eastAsia="en-GB"/>
              </w:rPr>
              <w:drawing>
                <wp:inline distT="0" distB="0" distL="0" distR="0" wp14:anchorId="7A4F8827" wp14:editId="58272B64">
                  <wp:extent cx="360000" cy="40064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22">
                            <a:extLst>
                              <a:ext uri="{28A0092B-C50C-407E-A947-70E740481C1C}">
                                <a14:useLocalDpi xmlns:a14="http://schemas.microsoft.com/office/drawing/2010/main" val="0"/>
                              </a:ext>
                            </a:extLst>
                          </a:blip>
                          <a:stretch>
                            <a:fillRect/>
                          </a:stretch>
                        </pic:blipFill>
                        <pic:spPr>
                          <a:xfrm>
                            <a:off x="0" y="0"/>
                            <a:ext cx="360000" cy="400646"/>
                          </a:xfrm>
                          <a:prstGeom prst="rect">
                            <a:avLst/>
                          </a:prstGeom>
                        </pic:spPr>
                      </pic:pic>
                    </a:graphicData>
                  </a:graphic>
                </wp:inline>
              </w:drawing>
            </w:r>
          </w:p>
        </w:tc>
        <w:tc>
          <w:tcPr>
            <w:tcW w:w="8328" w:type="dxa"/>
            <w:gridSpan w:val="2"/>
            <w:vAlign w:val="center"/>
          </w:tcPr>
          <w:p w14:paraId="3946729E" w14:textId="01549A3B" w:rsidR="00A63B73" w:rsidRPr="00902FA1" w:rsidRDefault="00A63B73" w:rsidP="006F648E">
            <w:pPr>
              <w:pStyle w:val="Tabletext"/>
            </w:pPr>
            <w:r w:rsidRPr="00902FA1">
              <w:t xml:space="preserve">The up / down </w:t>
            </w:r>
            <w:r w:rsidR="006F648E">
              <w:t>arrows</w:t>
            </w:r>
            <w:r w:rsidR="00122B2F">
              <w:t xml:space="preserve"> </w:t>
            </w:r>
            <w:r w:rsidRPr="00902FA1">
              <w:t>are used to scroll through menu and setting items and also to change values</w:t>
            </w:r>
            <w:r w:rsidR="008266A5" w:rsidRPr="00902FA1">
              <w:t>.</w:t>
            </w:r>
          </w:p>
        </w:tc>
      </w:tr>
      <w:tr w:rsidR="00A63B73" w:rsidRPr="00902FA1" w14:paraId="78503889" w14:textId="77777777" w:rsidTr="00A63B73">
        <w:tc>
          <w:tcPr>
            <w:tcW w:w="959" w:type="dxa"/>
          </w:tcPr>
          <w:p w14:paraId="6A07180A" w14:textId="77777777" w:rsidR="00A63B73" w:rsidRPr="00902FA1" w:rsidRDefault="00CE42BB" w:rsidP="00A63B73">
            <w:pPr>
              <w:pStyle w:val="Tabletext"/>
            </w:pPr>
            <w:r>
              <w:rPr>
                <w:noProof/>
                <w:lang w:eastAsia="en-GB"/>
              </w:rPr>
              <w:drawing>
                <wp:inline distT="0" distB="0" distL="0" distR="0" wp14:anchorId="71B87278" wp14:editId="4C0C48F3">
                  <wp:extent cx="360000" cy="393750"/>
                  <wp:effectExtent l="0" t="0" r="254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23">
                            <a:extLst>
                              <a:ext uri="{28A0092B-C50C-407E-A947-70E740481C1C}">
                                <a14:useLocalDpi xmlns:a14="http://schemas.microsoft.com/office/drawing/2010/main" val="0"/>
                              </a:ext>
                            </a:extLst>
                          </a:blip>
                          <a:stretch>
                            <a:fillRect/>
                          </a:stretch>
                        </pic:blipFill>
                        <pic:spPr>
                          <a:xfrm>
                            <a:off x="0" y="0"/>
                            <a:ext cx="360000" cy="393750"/>
                          </a:xfrm>
                          <a:prstGeom prst="rect">
                            <a:avLst/>
                          </a:prstGeom>
                        </pic:spPr>
                      </pic:pic>
                    </a:graphicData>
                  </a:graphic>
                </wp:inline>
              </w:drawing>
            </w:r>
          </w:p>
        </w:tc>
        <w:tc>
          <w:tcPr>
            <w:tcW w:w="8328" w:type="dxa"/>
            <w:gridSpan w:val="2"/>
            <w:vAlign w:val="center"/>
          </w:tcPr>
          <w:p w14:paraId="2D3228B3" w14:textId="0A821C80" w:rsidR="00A63B73" w:rsidRPr="00902FA1" w:rsidRDefault="00A63B73" w:rsidP="008266A5">
            <w:pPr>
              <w:pStyle w:val="Tabletext"/>
            </w:pPr>
            <w:r w:rsidRPr="00902FA1">
              <w:t xml:space="preserve">The On / Off </w:t>
            </w:r>
            <w:r w:rsidR="008266A5" w:rsidRPr="00902FA1">
              <w:t>button</w:t>
            </w:r>
            <w:r w:rsidRPr="00902FA1">
              <w:t xml:space="preserve"> is used </w:t>
            </w:r>
            <w:r w:rsidR="008266A5" w:rsidRPr="00902FA1">
              <w:t xml:space="preserve">to </w:t>
            </w:r>
            <w:r w:rsidRPr="00902FA1">
              <w:t>turn the pump o</w:t>
            </w:r>
            <w:r w:rsidR="008266A5" w:rsidRPr="00902FA1">
              <w:t>n and off, and to return to a previous screen</w:t>
            </w:r>
            <w:r w:rsidRPr="00902FA1">
              <w:t>.</w:t>
            </w:r>
          </w:p>
        </w:tc>
      </w:tr>
      <w:tr w:rsidR="00A63B73" w:rsidRPr="00902FA1" w14:paraId="75A3EDBD" w14:textId="77777777" w:rsidTr="00A63B73">
        <w:tc>
          <w:tcPr>
            <w:tcW w:w="959" w:type="dxa"/>
          </w:tcPr>
          <w:p w14:paraId="3895D3FC" w14:textId="77777777" w:rsidR="00A63B73" w:rsidRPr="00902FA1" w:rsidRDefault="0011228D" w:rsidP="00A63B73">
            <w:pPr>
              <w:pStyle w:val="Tabletext"/>
            </w:pPr>
            <w:r>
              <w:rPr>
                <w:noProof/>
                <w:lang w:eastAsia="en-GB"/>
              </w:rPr>
              <w:drawing>
                <wp:inline distT="0" distB="0" distL="0" distR="0" wp14:anchorId="0E5766BA" wp14:editId="4A0C95E2">
                  <wp:extent cx="360000" cy="376876"/>
                  <wp:effectExtent l="0" t="0" r="2540" b="4445"/>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24">
                            <a:extLst>
                              <a:ext uri="{28A0092B-C50C-407E-A947-70E740481C1C}">
                                <a14:useLocalDpi xmlns:a14="http://schemas.microsoft.com/office/drawing/2010/main" val="0"/>
                              </a:ext>
                            </a:extLst>
                          </a:blip>
                          <a:stretch>
                            <a:fillRect/>
                          </a:stretch>
                        </pic:blipFill>
                        <pic:spPr>
                          <a:xfrm>
                            <a:off x="0" y="0"/>
                            <a:ext cx="360000" cy="376876"/>
                          </a:xfrm>
                          <a:prstGeom prst="rect">
                            <a:avLst/>
                          </a:prstGeom>
                        </pic:spPr>
                      </pic:pic>
                    </a:graphicData>
                  </a:graphic>
                </wp:inline>
              </w:drawing>
            </w:r>
          </w:p>
        </w:tc>
        <w:tc>
          <w:tcPr>
            <w:tcW w:w="8328" w:type="dxa"/>
            <w:gridSpan w:val="2"/>
            <w:vAlign w:val="center"/>
          </w:tcPr>
          <w:p w14:paraId="66F239E5" w14:textId="0B0FBED4" w:rsidR="00A63B73" w:rsidRPr="00902FA1" w:rsidRDefault="00A63B73" w:rsidP="00A63B73">
            <w:pPr>
              <w:pStyle w:val="Tabletext"/>
            </w:pPr>
            <w:r w:rsidRPr="00902FA1">
              <w:t>The enter key</w:t>
            </w:r>
            <w:r w:rsidR="00122B2F">
              <w:t xml:space="preserve"> </w:t>
            </w:r>
            <w:r w:rsidRPr="00902FA1">
              <w:t>is used to enter sub-menu items and to save changed values.</w:t>
            </w:r>
          </w:p>
        </w:tc>
      </w:tr>
      <w:tr w:rsidR="00A63B73" w:rsidRPr="00902FA1" w14:paraId="0B8F10BD" w14:textId="77777777" w:rsidTr="00A63B73">
        <w:tc>
          <w:tcPr>
            <w:tcW w:w="2093" w:type="dxa"/>
            <w:gridSpan w:val="2"/>
          </w:tcPr>
          <w:p w14:paraId="2CE46CEA" w14:textId="77777777" w:rsidR="00A63B73" w:rsidRPr="00902FA1" w:rsidRDefault="007F3F8E" w:rsidP="00A63B73">
            <w:pPr>
              <w:pStyle w:val="Tabletext"/>
            </w:pPr>
            <w:r>
              <w:rPr>
                <w:noProof/>
                <w:lang w:eastAsia="en-GB"/>
              </w:rPr>
              <w:drawing>
                <wp:inline distT="0" distB="0" distL="0" distR="0" wp14:anchorId="5FDECE4D" wp14:editId="019D3997">
                  <wp:extent cx="1080000" cy="727347"/>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 flow.bmp"/>
                          <pic:cNvPicPr/>
                        </pic:nvPicPr>
                        <pic:blipFill>
                          <a:blip r:embed="rId25">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tc>
        <w:tc>
          <w:tcPr>
            <w:tcW w:w="7194" w:type="dxa"/>
            <w:vAlign w:val="center"/>
          </w:tcPr>
          <w:p w14:paraId="52330D38" w14:textId="414BD1BF" w:rsidR="00A63B73" w:rsidRPr="00902FA1" w:rsidRDefault="00A63B73" w:rsidP="00A63B73">
            <w:pPr>
              <w:pStyle w:val="Tabletext"/>
            </w:pPr>
            <w:r w:rsidRPr="00902FA1">
              <w:t xml:space="preserve">This is one of three dashboard screens that </w:t>
            </w:r>
            <w:r w:rsidR="00902FA1" w:rsidRPr="00902FA1">
              <w:t>cycle</w:t>
            </w:r>
            <w:r w:rsidRPr="00902FA1">
              <w:t xml:space="preserve"> after you turn on the pump. The same information is also dis</w:t>
            </w:r>
            <w:r w:rsidR="008266A5" w:rsidRPr="00902FA1">
              <w:t xml:space="preserve">played when the pump is running (see </w:t>
            </w:r>
            <w:r w:rsidR="008266A5" w:rsidRPr="00902FA1">
              <w:rPr>
                <w:i/>
              </w:rPr>
              <w:fldChar w:fldCharType="begin"/>
            </w:r>
            <w:r w:rsidR="008266A5" w:rsidRPr="00902FA1">
              <w:rPr>
                <w:i/>
              </w:rPr>
              <w:instrText xml:space="preserve"> REF _Ref468541706 \h  \* MERGEFORMAT </w:instrText>
            </w:r>
            <w:r w:rsidR="008266A5" w:rsidRPr="00902FA1">
              <w:rPr>
                <w:i/>
              </w:rPr>
            </w:r>
            <w:r w:rsidR="008266A5" w:rsidRPr="00902FA1">
              <w:rPr>
                <w:i/>
              </w:rPr>
              <w:fldChar w:fldCharType="separate"/>
            </w:r>
            <w:r w:rsidR="00AC55B4" w:rsidRPr="00AC55B4">
              <w:rPr>
                <w:i/>
              </w:rPr>
              <w:t>Operation</w:t>
            </w:r>
            <w:r w:rsidR="008266A5" w:rsidRPr="00902FA1">
              <w:rPr>
                <w:i/>
              </w:rPr>
              <w:fldChar w:fldCharType="end"/>
            </w:r>
            <w:r w:rsidR="008266A5" w:rsidRPr="00902FA1">
              <w:t xml:space="preserve"> on page </w:t>
            </w:r>
            <w:r w:rsidR="008266A5" w:rsidRPr="00902FA1">
              <w:fldChar w:fldCharType="begin"/>
            </w:r>
            <w:r w:rsidR="008266A5" w:rsidRPr="00902FA1">
              <w:instrText xml:space="preserve"> PAGEREF _Ref468541711 \h </w:instrText>
            </w:r>
            <w:r w:rsidR="008266A5" w:rsidRPr="00902FA1">
              <w:fldChar w:fldCharType="separate"/>
            </w:r>
            <w:r w:rsidR="00AC55B4">
              <w:rPr>
                <w:noProof/>
              </w:rPr>
              <w:t>11</w:t>
            </w:r>
            <w:r w:rsidR="008266A5" w:rsidRPr="00902FA1">
              <w:fldChar w:fldCharType="end"/>
            </w:r>
            <w:r w:rsidR="008266A5" w:rsidRPr="00902FA1">
              <w:t>).</w:t>
            </w:r>
            <w:r w:rsidR="004C23F0">
              <w:t xml:space="preserve"> To temporarily maintain a single screen as the visible screen, press and hold </w:t>
            </w:r>
            <w:r w:rsidR="00BD13A9" w:rsidRPr="00E8767B">
              <w:rPr>
                <w:rStyle w:val="Loweredicon5pt"/>
                <w:noProof/>
                <w:lang w:eastAsia="en-GB"/>
              </w:rPr>
              <w:drawing>
                <wp:inline distT="0" distB="0" distL="0" distR="0" wp14:anchorId="07B712A0" wp14:editId="15524385">
                  <wp:extent cx="194086" cy="216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004C23F0">
              <w:t>.</w:t>
            </w:r>
          </w:p>
        </w:tc>
      </w:tr>
      <w:tr w:rsidR="00A63B73" w:rsidRPr="00902FA1" w14:paraId="15789CAA" w14:textId="77777777" w:rsidTr="00A63B73">
        <w:tc>
          <w:tcPr>
            <w:tcW w:w="2093" w:type="dxa"/>
            <w:gridSpan w:val="2"/>
          </w:tcPr>
          <w:p w14:paraId="0A81CBA6" w14:textId="77777777" w:rsidR="00A63B73" w:rsidRPr="00902FA1" w:rsidRDefault="00303478" w:rsidP="00A63B73">
            <w:pPr>
              <w:pStyle w:val="Tabletext"/>
            </w:pPr>
            <w:r>
              <w:rPr>
                <w:noProof/>
                <w:lang w:eastAsia="en-GB"/>
              </w:rPr>
              <w:drawing>
                <wp:inline distT="0" distB="0" distL="0" distR="0" wp14:anchorId="0FF4F78F" wp14:editId="2F46CE14">
                  <wp:extent cx="1080000" cy="727347"/>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t flow.bmp"/>
                          <pic:cNvPicPr/>
                        </pic:nvPicPr>
                        <pic:blipFill>
                          <a:blip r:embed="rId27">
                            <a:extLst>
                              <a:ext uri="{BEBA8EAE-BF5A-486C-A8C5-ECC9F3942E4B}">
                                <a14:imgProps xmlns:a14="http://schemas.microsoft.com/office/drawing/2010/main">
                                  <a14:imgLayer r:embed="rId2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tc>
        <w:tc>
          <w:tcPr>
            <w:tcW w:w="7194" w:type="dxa"/>
            <w:vAlign w:val="center"/>
          </w:tcPr>
          <w:p w14:paraId="306E607E" w14:textId="7675F078" w:rsidR="00A63B73" w:rsidRPr="00902FA1" w:rsidRDefault="00A63B73" w:rsidP="00A63B73">
            <w:pPr>
              <w:pStyle w:val="Tabletext"/>
            </w:pPr>
            <w:r w:rsidRPr="00902FA1">
              <w:t xml:space="preserve">This is the </w:t>
            </w:r>
            <w:r w:rsidR="008266A5" w:rsidRPr="00902FA1">
              <w:t>menu that</w:t>
            </w:r>
            <w:r w:rsidRPr="00902FA1">
              <w:t xml:space="preserve"> you use on a regular basis to reset, set the flow and calibrate the pump between sample runs. It also gives you acce</w:t>
            </w:r>
            <w:r w:rsidR="008266A5" w:rsidRPr="00902FA1">
              <w:t xml:space="preserve">ss to timer control (see </w:t>
            </w:r>
            <w:r w:rsidR="008266A5" w:rsidRPr="00902FA1">
              <w:rPr>
                <w:i/>
              </w:rPr>
              <w:fldChar w:fldCharType="begin"/>
            </w:r>
            <w:r w:rsidR="008266A5" w:rsidRPr="00902FA1">
              <w:rPr>
                <w:i/>
              </w:rPr>
              <w:instrText xml:space="preserve"> REF _Ref468541581 \h  \* MERGEFORMAT </w:instrText>
            </w:r>
            <w:r w:rsidR="008266A5" w:rsidRPr="00902FA1">
              <w:rPr>
                <w:i/>
              </w:rPr>
            </w:r>
            <w:r w:rsidR="008266A5" w:rsidRPr="00902FA1">
              <w:rPr>
                <w:i/>
              </w:rPr>
              <w:fldChar w:fldCharType="separate"/>
            </w:r>
            <w:r w:rsidR="00AC55B4" w:rsidRPr="00AC55B4">
              <w:rPr>
                <w:i/>
              </w:rPr>
              <w:t>Setup before Starting a Run</w:t>
            </w:r>
            <w:r w:rsidR="008266A5" w:rsidRPr="00902FA1">
              <w:rPr>
                <w:i/>
              </w:rPr>
              <w:fldChar w:fldCharType="end"/>
            </w:r>
            <w:r w:rsidR="008266A5" w:rsidRPr="00902FA1">
              <w:t xml:space="preserve"> on page </w:t>
            </w:r>
            <w:r w:rsidR="008266A5" w:rsidRPr="00902FA1">
              <w:fldChar w:fldCharType="begin"/>
            </w:r>
            <w:r w:rsidR="008266A5" w:rsidRPr="00902FA1">
              <w:instrText xml:space="preserve"> PAGEREF _Ref468541584 \h </w:instrText>
            </w:r>
            <w:r w:rsidR="008266A5" w:rsidRPr="00902FA1">
              <w:fldChar w:fldCharType="separate"/>
            </w:r>
            <w:r w:rsidR="00AC55B4">
              <w:rPr>
                <w:noProof/>
              </w:rPr>
              <w:t>13</w:t>
            </w:r>
            <w:r w:rsidR="008266A5" w:rsidRPr="00902FA1">
              <w:fldChar w:fldCharType="end"/>
            </w:r>
            <w:r w:rsidR="008266A5" w:rsidRPr="00902FA1">
              <w:t xml:space="preserve"> and </w:t>
            </w:r>
            <w:r w:rsidR="008266A5" w:rsidRPr="00902FA1">
              <w:rPr>
                <w:i/>
              </w:rPr>
              <w:fldChar w:fldCharType="begin"/>
            </w:r>
            <w:r w:rsidR="008266A5" w:rsidRPr="00902FA1">
              <w:rPr>
                <w:i/>
              </w:rPr>
              <w:instrText xml:space="preserve"> REF _Ref468541616 \h  \* MERGEFORMAT </w:instrText>
            </w:r>
            <w:r w:rsidR="008266A5" w:rsidRPr="00902FA1">
              <w:rPr>
                <w:i/>
              </w:rPr>
            </w:r>
            <w:r w:rsidR="008266A5" w:rsidRPr="00902FA1">
              <w:rPr>
                <w:i/>
              </w:rPr>
              <w:fldChar w:fldCharType="separate"/>
            </w:r>
            <w:r w:rsidR="00AC55B4" w:rsidRPr="00AC55B4">
              <w:rPr>
                <w:i/>
              </w:rPr>
              <w:t>Timer Programmes (Pro Models Only)</w:t>
            </w:r>
            <w:r w:rsidR="008266A5" w:rsidRPr="00902FA1">
              <w:rPr>
                <w:i/>
              </w:rPr>
              <w:fldChar w:fldCharType="end"/>
            </w:r>
            <w:r w:rsidR="008266A5" w:rsidRPr="00902FA1">
              <w:t xml:space="preserve"> on page </w:t>
            </w:r>
            <w:r w:rsidR="008266A5" w:rsidRPr="00902FA1">
              <w:fldChar w:fldCharType="begin"/>
            </w:r>
            <w:r w:rsidR="008266A5" w:rsidRPr="00902FA1">
              <w:instrText xml:space="preserve"> PAGEREF _Ref468541622 \h </w:instrText>
            </w:r>
            <w:r w:rsidR="008266A5" w:rsidRPr="00902FA1">
              <w:fldChar w:fldCharType="separate"/>
            </w:r>
            <w:r w:rsidR="00AC55B4">
              <w:rPr>
                <w:noProof/>
              </w:rPr>
              <w:t>16</w:t>
            </w:r>
            <w:r w:rsidR="008266A5" w:rsidRPr="00902FA1">
              <w:fldChar w:fldCharType="end"/>
            </w:r>
            <w:r w:rsidR="008266A5" w:rsidRPr="00902FA1">
              <w:t>).</w:t>
            </w:r>
          </w:p>
        </w:tc>
      </w:tr>
      <w:tr w:rsidR="00A63B73" w:rsidRPr="00902FA1" w14:paraId="47AE5081" w14:textId="77777777" w:rsidTr="00A63B73">
        <w:tc>
          <w:tcPr>
            <w:tcW w:w="2093" w:type="dxa"/>
            <w:gridSpan w:val="2"/>
          </w:tcPr>
          <w:p w14:paraId="4F1EE5E5" w14:textId="77777777" w:rsidR="00A63B73" w:rsidRPr="00902FA1" w:rsidRDefault="004E3940" w:rsidP="00A63B73">
            <w:pPr>
              <w:pStyle w:val="Tabletext"/>
            </w:pPr>
            <w:r>
              <w:rPr>
                <w:noProof/>
                <w:lang w:eastAsia="en-GB"/>
              </w:rPr>
              <w:drawing>
                <wp:inline distT="0" distB="0" distL="0" distR="0" wp14:anchorId="33C4F011" wp14:editId="253A8442">
                  <wp:extent cx="1080000" cy="727347"/>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pressure.bmp"/>
                          <pic:cNvPicPr/>
                        </pic:nvPicPr>
                        <pic:blipFill>
                          <a:blip r:embed="rId29">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tc>
        <w:tc>
          <w:tcPr>
            <w:tcW w:w="7194" w:type="dxa"/>
            <w:vAlign w:val="center"/>
          </w:tcPr>
          <w:p w14:paraId="6F666E9C" w14:textId="029010FC" w:rsidR="00A63B73" w:rsidRPr="00902FA1" w:rsidRDefault="006F648E" w:rsidP="006F648E">
            <w:pPr>
              <w:pStyle w:val="Tabletext"/>
            </w:pPr>
            <w:r>
              <w:t xml:space="preserve">The settings can be used to </w:t>
            </w:r>
            <w:r w:rsidR="00A63B73" w:rsidRPr="00902FA1">
              <w:t>change the functionality of the pump or t</w:t>
            </w:r>
            <w:r w:rsidR="008266A5" w:rsidRPr="00902FA1">
              <w:t>o access diagnostic information</w:t>
            </w:r>
            <w:r>
              <w:t xml:space="preserve">. You’ll probably only access the settings infrequently </w:t>
            </w:r>
            <w:r w:rsidR="008266A5" w:rsidRPr="00902FA1">
              <w:t xml:space="preserve">(see </w:t>
            </w:r>
            <w:r w:rsidR="008266A5" w:rsidRPr="00902FA1">
              <w:rPr>
                <w:i/>
              </w:rPr>
              <w:fldChar w:fldCharType="begin"/>
            </w:r>
            <w:r w:rsidR="008266A5" w:rsidRPr="00902FA1">
              <w:rPr>
                <w:i/>
              </w:rPr>
              <w:instrText xml:space="preserve"> REF _Ref468541488 \h  \* MERGEFORMAT </w:instrText>
            </w:r>
            <w:r w:rsidR="008266A5" w:rsidRPr="00902FA1">
              <w:rPr>
                <w:i/>
              </w:rPr>
            </w:r>
            <w:r w:rsidR="008266A5" w:rsidRPr="00902FA1">
              <w:rPr>
                <w:i/>
              </w:rPr>
              <w:fldChar w:fldCharType="separate"/>
            </w:r>
            <w:r w:rsidR="00AC55B4" w:rsidRPr="00AC55B4">
              <w:rPr>
                <w:i/>
              </w:rPr>
              <w:t>Settings</w:t>
            </w:r>
            <w:r w:rsidR="008266A5" w:rsidRPr="00902FA1">
              <w:rPr>
                <w:i/>
              </w:rPr>
              <w:fldChar w:fldCharType="end"/>
            </w:r>
            <w:r w:rsidR="008266A5" w:rsidRPr="00902FA1">
              <w:t xml:space="preserve"> on page </w:t>
            </w:r>
            <w:r w:rsidR="008266A5" w:rsidRPr="00902FA1">
              <w:fldChar w:fldCharType="begin"/>
            </w:r>
            <w:r w:rsidR="008266A5" w:rsidRPr="00902FA1">
              <w:instrText xml:space="preserve"> PAGEREF _Ref468541493 \h </w:instrText>
            </w:r>
            <w:r w:rsidR="008266A5" w:rsidRPr="00902FA1">
              <w:fldChar w:fldCharType="separate"/>
            </w:r>
            <w:r w:rsidR="00AC55B4">
              <w:rPr>
                <w:noProof/>
              </w:rPr>
              <w:t>20</w:t>
            </w:r>
            <w:r w:rsidR="008266A5" w:rsidRPr="00902FA1">
              <w:fldChar w:fldCharType="end"/>
            </w:r>
            <w:r w:rsidR="008266A5" w:rsidRPr="00902FA1">
              <w:t>).</w:t>
            </w:r>
          </w:p>
        </w:tc>
      </w:tr>
    </w:tbl>
    <w:p w14:paraId="05534C31" w14:textId="7AF47A53" w:rsidR="003A693F" w:rsidRPr="00902FA1" w:rsidRDefault="00F61DBB" w:rsidP="003A693F">
      <w:pPr>
        <w:pStyle w:val="Heading2"/>
        <w:pageBreakBefore/>
      </w:pPr>
      <w:bookmarkStart w:id="6" w:name="_Toc14859421"/>
      <w:r w:rsidRPr="00902FA1">
        <w:lastRenderedPageBreak/>
        <w:t>Tube</w:t>
      </w:r>
      <w:r w:rsidR="003A693F" w:rsidRPr="00902FA1">
        <w:t xml:space="preserve"> </w:t>
      </w:r>
      <w:r w:rsidR="006C5FC5">
        <w:t>C</w:t>
      </w:r>
      <w:r w:rsidR="003A693F" w:rsidRPr="00902FA1">
        <w:t>onnections</w:t>
      </w:r>
      <w:bookmarkEnd w:id="6"/>
    </w:p>
    <w:p w14:paraId="679EB9C8" w14:textId="0DAFED6E" w:rsidR="003A693F" w:rsidRPr="00902FA1" w:rsidRDefault="003A693F" w:rsidP="003A693F">
      <w:pPr>
        <w:pStyle w:val="Heading3"/>
      </w:pPr>
      <w:bookmarkStart w:id="7" w:name="_Toc14859422"/>
      <w:r w:rsidRPr="00902FA1">
        <w:t xml:space="preserve">Sampling </w:t>
      </w:r>
      <w:r w:rsidR="006C5FC5">
        <w:t>I</w:t>
      </w:r>
      <w:r w:rsidRPr="00902FA1">
        <w:t xml:space="preserve">nlet </w:t>
      </w:r>
      <w:r w:rsidR="006C5FC5">
        <w:t>C</w:t>
      </w:r>
      <w:r w:rsidRPr="00902FA1">
        <w:t>onnection</w:t>
      </w:r>
      <w:bookmarkEnd w:id="7"/>
    </w:p>
    <w:p w14:paraId="4F4A2085" w14:textId="77777777" w:rsidR="005B4FF1" w:rsidRPr="00902FA1" w:rsidRDefault="005B4FF1" w:rsidP="005B4FF1">
      <w:pPr>
        <w:pStyle w:val="BodyText"/>
        <w:rPr>
          <w:lang w:val="en-GB"/>
        </w:rPr>
      </w:pPr>
      <w:r w:rsidRPr="00902FA1">
        <w:rPr>
          <w:noProof/>
          <w:lang w:val="en-GB" w:eastAsia="en-GB"/>
        </w:rPr>
        <mc:AlternateContent>
          <mc:Choice Requires="wpc">
            <w:drawing>
              <wp:inline distT="0" distB="0" distL="0" distR="0" wp14:anchorId="50F0A7C6" wp14:editId="57C28E11">
                <wp:extent cx="5760720" cy="2880360"/>
                <wp:effectExtent l="0" t="0" r="0" b="0"/>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88" name="Picture 288"/>
                          <pic:cNvPicPr/>
                        </pic:nvPicPr>
                        <pic:blipFill>
                          <a:blip r:embed="rId30">
                            <a:extLst>
                              <a:ext uri="{28A0092B-C50C-407E-A947-70E740481C1C}">
                                <a14:useLocalDpi xmlns:a14="http://schemas.microsoft.com/office/drawing/2010/main" val="0"/>
                              </a:ext>
                            </a:extLst>
                          </a:blip>
                          <a:stretch>
                            <a:fillRect/>
                          </a:stretch>
                        </pic:blipFill>
                        <pic:spPr>
                          <a:xfrm>
                            <a:off x="3417943" y="45085"/>
                            <a:ext cx="2205617" cy="2561128"/>
                          </a:xfrm>
                          <a:prstGeom prst="rect">
                            <a:avLst/>
                          </a:prstGeom>
                        </pic:spPr>
                      </pic:pic>
                      <wps:wsp>
                        <wps:cNvPr id="33" name="Text Box 6"/>
                        <wps:cNvSpPr txBox="1"/>
                        <wps:spPr>
                          <a:xfrm>
                            <a:off x="594412" y="921680"/>
                            <a:ext cx="2217040" cy="4390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B05DB0" w14:textId="77777777" w:rsidR="0097562F" w:rsidRPr="005B4FF1" w:rsidRDefault="0097562F" w:rsidP="005B4FF1">
                              <w:pPr>
                                <w:pStyle w:val="Textbox"/>
                              </w:pPr>
                              <w:r>
                                <w:t>Connect the collection head tube to the inlet nozzle on the pump</w:t>
                              </w:r>
                            </w:p>
                          </w:txbxContent>
                        </wps:txbx>
                        <wps:bodyPr rot="0" spcFirstLastPara="0" vert="horz" wrap="square" lIns="0" tIns="0" rIns="0" bIns="0" numCol="1" spcCol="0" rtlCol="0" fromWordArt="0" anchor="t" anchorCtr="0" forceAA="0" compatLnSpc="1">
                          <a:prstTxWarp prst="textNoShape">
                            <a:avLst/>
                          </a:prstTxWarp>
                          <a:noAutofit/>
                        </wps:bodyPr>
                      </wps:wsp>
                      <wps:wsp>
                        <wps:cNvPr id="34" name="Elbow Connector 34"/>
                        <wps:cNvCnPr/>
                        <wps:spPr>
                          <a:xfrm>
                            <a:off x="2719754" y="1035734"/>
                            <a:ext cx="1172311" cy="3"/>
                          </a:xfrm>
                          <a:prstGeom prst="bentConnector3">
                            <a:avLst>
                              <a:gd name="adj1" fmla="val 50000"/>
                            </a:avLst>
                          </a:prstGeom>
                          <a:ln w="12700">
                            <a:solidFill>
                              <a:schemeClr val="bg1">
                                <a:lumMod val="6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0F0A7C6" id="Canvas 40" o:spid="_x0000_s1046" editas="canvas" style="width:453.6pt;height:226.8pt;mso-position-horizontal-relative:char;mso-position-vertical-relative:line" coordsize="57607,2880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">
                <v:shape id="_x0000_s1047" type="#_x0000_t75" style="position:absolute;width:57607;height:28803;visibility:visible;mso-wrap-style:square">
                  <v:fill o:detectmouseclick="t"/>
                  <v:path o:connecttype="none"/>
                </v:shape>
                <v:shape id="Picture 288" o:spid="_x0000_s1048" type="#_x0000_t75" style="position:absolute;left:34179;top:450;width:22056;height:2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">
                  <v:imagedata r:id="rId31" o:title=""/>
                </v:shape>
                <v:shape id="Text Box 6" o:spid="_x0000_s1049" type="#_x0000_t202" style="position:absolute;left:5944;top:9216;width:22170;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EB05DB0" w14:textId="77777777" w:rsidR="0097562F" w:rsidRPr="005B4FF1" w:rsidRDefault="0097562F" w:rsidP="005B4FF1">
                        <w:pPr>
                          <w:pStyle w:val="Textbox"/>
                        </w:pPr>
                        <w:r>
                          <w:t>Connect the collection head tube to the inlet nozzle on the pump</w:t>
                        </w:r>
                      </w:p>
                    </w:txbxContent>
                  </v:textbox>
                </v:shape>
                <v:shape id="Elbow Connector 34" o:spid="_x0000_s1050" type="#_x0000_t34" style="position:absolute;left:27197;top:10357;width:11723;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" strokecolor="#a5a5a5 [2092]" strokeweight="1pt">
                  <v:stroke endarrow="block"/>
                </v:shape>
                <w10:anchorlock/>
              </v:group>
            </w:pict>
          </mc:Fallback>
        </mc:AlternateContent>
      </w:r>
    </w:p>
    <w:p w14:paraId="69CE799D" w14:textId="77777777" w:rsidR="003A693F" w:rsidRPr="00902FA1" w:rsidRDefault="003A693F" w:rsidP="003A693F">
      <w:pPr>
        <w:pStyle w:val="BodyText"/>
        <w:rPr>
          <w:lang w:val="en-GB"/>
        </w:rPr>
      </w:pPr>
    </w:p>
    <w:p w14:paraId="311C5A12" w14:textId="5FB064B8" w:rsidR="003A693F" w:rsidRPr="00902FA1" w:rsidRDefault="003A693F" w:rsidP="003A693F">
      <w:pPr>
        <w:pStyle w:val="Heading3"/>
      </w:pPr>
      <w:bookmarkStart w:id="8" w:name="_Ref468524445"/>
      <w:bookmarkStart w:id="9" w:name="_Ref468524450"/>
      <w:bookmarkStart w:id="10" w:name="_Toc14859423"/>
      <w:r w:rsidRPr="00902FA1">
        <w:t xml:space="preserve">Gas </w:t>
      </w:r>
      <w:r w:rsidR="006C5FC5">
        <w:t>B</w:t>
      </w:r>
      <w:r w:rsidRPr="00902FA1">
        <w:t xml:space="preserve">ag </w:t>
      </w:r>
      <w:r w:rsidR="006C5FC5">
        <w:t>O</w:t>
      </w:r>
      <w:r w:rsidRPr="00902FA1">
        <w:t xml:space="preserve">utlet </w:t>
      </w:r>
      <w:r w:rsidR="006C5FC5">
        <w:t>C</w:t>
      </w:r>
      <w:r w:rsidRPr="00902FA1">
        <w:t>onnection</w:t>
      </w:r>
      <w:bookmarkEnd w:id="8"/>
      <w:bookmarkEnd w:id="9"/>
      <w:bookmarkEnd w:id="10"/>
    </w:p>
    <w:p w14:paraId="27B83CCE" w14:textId="77777777" w:rsidR="00F61DBB" w:rsidRPr="00902FA1" w:rsidRDefault="00F61DBB" w:rsidP="0008119E">
      <w:pPr>
        <w:pStyle w:val="BodyText"/>
        <w:jc w:val="both"/>
        <w:rPr>
          <w:lang w:val="en-GB"/>
        </w:rPr>
      </w:pPr>
      <w:r w:rsidRPr="00902FA1">
        <w:rPr>
          <w:noProof/>
          <w:lang w:val="en-GB" w:eastAsia="en-GB"/>
        </w:rPr>
        <mc:AlternateContent>
          <mc:Choice Requires="wpc">
            <w:drawing>
              <wp:inline distT="0" distB="0" distL="0" distR="0" wp14:anchorId="1D2B09A0" wp14:editId="7128AD82">
                <wp:extent cx="5760720" cy="2910840"/>
                <wp:effectExtent l="0" t="0" r="0" b="0"/>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32">
                            <a:extLst>
                              <a:ext uri="{28A0092B-C50C-407E-A947-70E740481C1C}">
                                <a14:useLocalDpi xmlns:a14="http://schemas.microsoft.com/office/drawing/2010/main" val="0"/>
                              </a:ext>
                            </a:extLst>
                          </a:blip>
                          <a:stretch>
                            <a:fillRect/>
                          </a:stretch>
                        </pic:blipFill>
                        <pic:spPr bwMode="auto">
                          <a:xfrm>
                            <a:off x="2857501" y="41102"/>
                            <a:ext cx="2606039" cy="1957145"/>
                          </a:xfrm>
                          <a:prstGeom prst="rect">
                            <a:avLst/>
                          </a:prstGeom>
                          <a:ln>
                            <a:noFill/>
                          </a:ln>
                          <a:extLst>
                            <a:ext uri="{53640926-AAD7-44D8-BBD7-CCE9431645EC}">
                              <a14:shadowObscured xmlns:a14="http://schemas.microsoft.com/office/drawing/2010/main"/>
                            </a:ext>
                          </a:extLst>
                        </pic:spPr>
                      </pic:pic>
                      <wps:wsp>
                        <wps:cNvPr id="43" name="Text Box 6"/>
                        <wps:cNvSpPr txBox="1"/>
                        <wps:spPr>
                          <a:xfrm>
                            <a:off x="38100" y="2142048"/>
                            <a:ext cx="4411980" cy="690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160F4" w14:textId="77777777" w:rsidR="0097562F" w:rsidRDefault="0097562F" w:rsidP="00F61DBB">
                              <w:pPr>
                                <w:pStyle w:val="Textbox"/>
                              </w:pPr>
                              <w:r>
                                <w:t xml:space="preserve">When using the pump to collect gas, connect the gas bag tube to the pump outlet using the supplied </w:t>
                              </w:r>
                              <w:proofErr w:type="spellStart"/>
                              <w:r>
                                <w:t>Luer</w:t>
                              </w:r>
                              <w:proofErr w:type="spellEnd"/>
                              <w:r>
                                <w:t xml:space="preserve"> fitting.</w:t>
                              </w:r>
                            </w:p>
                            <w:p w14:paraId="026162C3" w14:textId="77777777" w:rsidR="0097562F" w:rsidRPr="005B4FF1" w:rsidRDefault="0097562F" w:rsidP="004335F3">
                              <w:pPr>
                                <w:pStyle w:val="Note"/>
                                <w:ind w:left="0"/>
                              </w:pPr>
                              <w:r w:rsidRPr="00F61DBB">
                                <w:rPr>
                                  <w:b/>
                                </w:rPr>
                                <w:t xml:space="preserve">Note: </w:t>
                              </w:r>
                              <w:r>
                                <w:t xml:space="preserve">The gas bag tube must have a nominal inside diameter of </w:t>
                              </w:r>
                              <w:r w:rsidRPr="004B4051">
                                <w:rPr>
                                  <w:bCs/>
                                </w:rPr>
                                <w:t>5 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44" name="Elbow Connector 44"/>
                        <wps:cNvCnPr/>
                        <wps:spPr>
                          <a:xfrm rot="5400000" flipH="1" flipV="1">
                            <a:off x="3661469" y="1923687"/>
                            <a:ext cx="472786" cy="670"/>
                          </a:xfrm>
                          <a:prstGeom prst="bentConnector3">
                            <a:avLst>
                              <a:gd name="adj1" fmla="val 50000"/>
                            </a:avLst>
                          </a:prstGeom>
                          <a:ln w="12700">
                            <a:solidFill>
                              <a:schemeClr val="bg1">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D2B09A0" id="Canvas 45" o:spid="_x0000_s1051" editas="canvas" style="width:453.6pt;height:229.2pt;mso-position-horizontal-relative:char;mso-position-vertical-relative:line" coordsize="57607,2910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">
                <v:shape id="_x0000_s1052" type="#_x0000_t75" style="position:absolute;width:57607;height:29108;visibility:visible;mso-wrap-style:square">
                  <v:fill o:detectmouseclick="t"/>
                  <v:path o:connecttype="none"/>
                </v:shape>
                <v:shape id="Picture 258" o:spid="_x0000_s1053" type="#_x0000_t75" style="position:absolute;left:28575;top:411;width:26060;height:1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">
                  <v:imagedata r:id="rId33" o:title=""/>
                </v:shape>
                <v:shape id="Text Box 6" o:spid="_x0000_s1054" type="#_x0000_t202" style="position:absolute;left:381;top:21420;width:44119;height:6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753160F4" w14:textId="77777777" w:rsidR="0097562F" w:rsidRDefault="0097562F" w:rsidP="00F61DBB">
                        <w:pPr>
                          <w:pStyle w:val="Textbox"/>
                        </w:pPr>
                        <w:r>
                          <w:t xml:space="preserve">When using the pump to collect gas, connect the gas bag tube to the pump outlet using the supplied </w:t>
                        </w:r>
                        <w:proofErr w:type="spellStart"/>
                        <w:r>
                          <w:t>Luer</w:t>
                        </w:r>
                        <w:proofErr w:type="spellEnd"/>
                        <w:r>
                          <w:t xml:space="preserve"> fitting.</w:t>
                        </w:r>
                      </w:p>
                      <w:p w14:paraId="026162C3" w14:textId="77777777" w:rsidR="0097562F" w:rsidRPr="005B4FF1" w:rsidRDefault="0097562F" w:rsidP="004335F3">
                        <w:pPr>
                          <w:pStyle w:val="Note"/>
                          <w:ind w:left="0"/>
                        </w:pPr>
                        <w:r w:rsidRPr="00F61DBB">
                          <w:rPr>
                            <w:b/>
                          </w:rPr>
                          <w:t xml:space="preserve">Note: </w:t>
                        </w:r>
                        <w:r>
                          <w:t xml:space="preserve">The gas bag tube must have a nominal inside diameter of </w:t>
                        </w:r>
                        <w:r w:rsidRPr="004B4051">
                          <w:rPr>
                            <w:bCs/>
                          </w:rPr>
                          <w:t>5 mm.</w:t>
                        </w:r>
                      </w:p>
                    </w:txbxContent>
                  </v:textbox>
                </v:shape>
                <v:shape id="Elbow Connector 44" o:spid="_x0000_s1055" type="#_x0000_t34" style="position:absolute;left:36614;top:19237;width:4728;height: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" strokecolor="#bfbfbf [2412]" strokeweight="1pt">
                  <v:stroke endarrow="block"/>
                </v:shape>
                <w10:anchorlock/>
              </v:group>
            </w:pict>
          </mc:Fallback>
        </mc:AlternateContent>
      </w:r>
    </w:p>
    <w:p w14:paraId="620183A0" w14:textId="702D1BBC" w:rsidR="00C939AF" w:rsidRPr="00902FA1" w:rsidRDefault="00B77003" w:rsidP="0008119E">
      <w:pPr>
        <w:pStyle w:val="BodyText"/>
        <w:jc w:val="both"/>
        <w:rPr>
          <w:lang w:val="en-GB"/>
        </w:rPr>
      </w:pPr>
      <w:r w:rsidRPr="00902FA1">
        <w:rPr>
          <w:lang w:val="en-GB"/>
        </w:rPr>
        <w:t xml:space="preserve">To collect a gas </w:t>
      </w:r>
      <w:proofErr w:type="gramStart"/>
      <w:r w:rsidRPr="00902FA1">
        <w:rPr>
          <w:lang w:val="en-GB"/>
        </w:rPr>
        <w:t>sample</w:t>
      </w:r>
      <w:proofErr w:type="gramEnd"/>
      <w:r w:rsidRPr="00902FA1">
        <w:rPr>
          <w:lang w:val="en-GB"/>
        </w:rPr>
        <w:t xml:space="preserve"> see </w:t>
      </w:r>
      <w:r w:rsidRPr="00902FA1">
        <w:rPr>
          <w:i/>
          <w:lang w:val="en-GB"/>
        </w:rPr>
        <w:fldChar w:fldCharType="begin"/>
      </w:r>
      <w:r w:rsidRPr="00902FA1">
        <w:rPr>
          <w:i/>
          <w:lang w:val="en-GB"/>
        </w:rPr>
        <w:instrText xml:space="preserve"> REF _Ref468524742 \h  \* MERGEFORMAT </w:instrText>
      </w:r>
      <w:r w:rsidRPr="00902FA1">
        <w:rPr>
          <w:i/>
          <w:lang w:val="en-GB"/>
        </w:rPr>
      </w:r>
      <w:r w:rsidRPr="00902FA1">
        <w:rPr>
          <w:i/>
          <w:lang w:val="en-GB"/>
        </w:rPr>
        <w:fldChar w:fldCharType="separate"/>
      </w:r>
      <w:r w:rsidR="00AC55B4" w:rsidRPr="00AC55B4">
        <w:rPr>
          <w:i/>
          <w:lang w:val="en-GB"/>
        </w:rPr>
        <w:t>Gas Sample Collection</w:t>
      </w:r>
      <w:r w:rsidRPr="00902FA1">
        <w:rPr>
          <w:i/>
          <w:lang w:val="en-GB"/>
        </w:rPr>
        <w:fldChar w:fldCharType="end"/>
      </w:r>
      <w:r w:rsidRPr="00902FA1">
        <w:rPr>
          <w:lang w:val="en-GB"/>
        </w:rPr>
        <w:t xml:space="preserve"> on page </w:t>
      </w:r>
      <w:r w:rsidRPr="00902FA1">
        <w:rPr>
          <w:lang w:val="en-GB"/>
        </w:rPr>
        <w:fldChar w:fldCharType="begin"/>
      </w:r>
      <w:r w:rsidRPr="00902FA1">
        <w:rPr>
          <w:lang w:val="en-GB"/>
        </w:rPr>
        <w:instrText xml:space="preserve"> PAGEREF _Ref468524742 \h </w:instrText>
      </w:r>
      <w:r w:rsidRPr="00902FA1">
        <w:rPr>
          <w:lang w:val="en-GB"/>
        </w:rPr>
      </w:r>
      <w:r w:rsidRPr="00902FA1">
        <w:rPr>
          <w:lang w:val="en-GB"/>
        </w:rPr>
        <w:fldChar w:fldCharType="separate"/>
      </w:r>
      <w:r w:rsidR="00AC55B4">
        <w:rPr>
          <w:noProof/>
          <w:lang w:val="en-GB"/>
        </w:rPr>
        <w:t>19</w:t>
      </w:r>
      <w:r w:rsidRPr="00902FA1">
        <w:rPr>
          <w:lang w:val="en-GB"/>
        </w:rPr>
        <w:fldChar w:fldCharType="end"/>
      </w:r>
      <w:r w:rsidR="00444ACF">
        <w:rPr>
          <w:lang w:val="en-GB"/>
        </w:rPr>
        <w:t>.</w:t>
      </w:r>
    </w:p>
    <w:p w14:paraId="6F237454" w14:textId="77777777" w:rsidR="00531162" w:rsidRPr="00902FA1" w:rsidRDefault="00531162" w:rsidP="00C939AF">
      <w:pPr>
        <w:pStyle w:val="Heading1"/>
        <w:pageBreakBefore/>
      </w:pPr>
      <w:bookmarkStart w:id="11" w:name="_Ref468541706"/>
      <w:bookmarkStart w:id="12" w:name="_Ref468541711"/>
      <w:bookmarkStart w:id="13" w:name="_Toc14859424"/>
      <w:r w:rsidRPr="00902FA1">
        <w:lastRenderedPageBreak/>
        <w:t>Operation</w:t>
      </w:r>
      <w:bookmarkEnd w:id="11"/>
      <w:bookmarkEnd w:id="12"/>
      <w:bookmarkEnd w:id="13"/>
    </w:p>
    <w:p w14:paraId="3E32A73D" w14:textId="0F2CA95B" w:rsidR="00726888" w:rsidRPr="007E5419" w:rsidRDefault="00531162" w:rsidP="0008119E">
      <w:pPr>
        <w:pStyle w:val="BodyText"/>
        <w:jc w:val="both"/>
      </w:pPr>
      <w:r w:rsidRPr="00902FA1">
        <w:rPr>
          <w:lang w:val="en-GB"/>
        </w:rPr>
        <w:t xml:space="preserve">This section describes how to use the pump to take </w:t>
      </w:r>
      <w:r w:rsidR="0014067B">
        <w:rPr>
          <w:lang w:val="en-GB"/>
        </w:rPr>
        <w:t>gas</w:t>
      </w:r>
      <w:r w:rsidRPr="00902FA1">
        <w:rPr>
          <w:lang w:val="en-GB"/>
        </w:rPr>
        <w:t xml:space="preserve"> samples</w:t>
      </w:r>
      <w:r w:rsidR="00542951" w:rsidRPr="00902FA1">
        <w:rPr>
          <w:lang w:val="en-GB"/>
        </w:rPr>
        <w:t xml:space="preserve"> using the minimum of settings</w:t>
      </w:r>
      <w:r w:rsidRPr="00902FA1">
        <w:rPr>
          <w:lang w:val="en-GB"/>
        </w:rPr>
        <w:t>.</w:t>
      </w:r>
      <w:r w:rsidR="00542951" w:rsidRPr="00902FA1">
        <w:rPr>
          <w:lang w:val="en-GB"/>
        </w:rPr>
        <w:t xml:space="preserve"> The </w:t>
      </w:r>
      <w:r w:rsidR="00AD2C18">
        <w:rPr>
          <w:lang w:val="en-GB"/>
        </w:rPr>
        <w:t>VAPex</w:t>
      </w:r>
      <w:r w:rsidR="00542951" w:rsidRPr="00902FA1">
        <w:rPr>
          <w:lang w:val="en-GB"/>
        </w:rPr>
        <w:t xml:space="preserve"> has many other menu and settings options and these are described in later chap</w:t>
      </w:r>
      <w:r w:rsidR="006C5FC5">
        <w:rPr>
          <w:lang w:val="en-GB"/>
        </w:rPr>
        <w:t>ters.</w:t>
      </w:r>
    </w:p>
    <w:p w14:paraId="38469837" w14:textId="393D5D0D" w:rsidR="00531162" w:rsidRPr="00902FA1" w:rsidRDefault="00531162" w:rsidP="00531162">
      <w:pPr>
        <w:pStyle w:val="Heading2"/>
      </w:pPr>
      <w:bookmarkStart w:id="14" w:name="_Toc14859425"/>
      <w:r w:rsidRPr="00902FA1">
        <w:t xml:space="preserve">Turn the </w:t>
      </w:r>
      <w:r w:rsidR="006C5FC5">
        <w:t>P</w:t>
      </w:r>
      <w:r w:rsidRPr="00902FA1">
        <w:t xml:space="preserve">ump </w:t>
      </w:r>
      <w:r w:rsidR="006C5FC5">
        <w:t>O</w:t>
      </w:r>
      <w:r w:rsidRPr="00902FA1">
        <w:t>n/</w:t>
      </w:r>
      <w:r w:rsidR="006C5FC5">
        <w:t>O</w:t>
      </w:r>
      <w:r w:rsidRPr="00902FA1">
        <w:t>ff</w:t>
      </w:r>
      <w:bookmarkEnd w:id="14"/>
    </w:p>
    <w:p w14:paraId="074A53A5" w14:textId="77777777" w:rsidR="00531162" w:rsidRPr="00902FA1" w:rsidRDefault="00531162" w:rsidP="00531162">
      <w:pPr>
        <w:pStyle w:val="Procedure"/>
      </w:pPr>
      <w:r w:rsidRPr="00902FA1">
        <w:t>To turn on the pump:</w:t>
      </w:r>
    </w:p>
    <w:p w14:paraId="4977965D" w14:textId="77777777" w:rsidR="00531162" w:rsidRPr="00902FA1" w:rsidRDefault="00531162" w:rsidP="00531162">
      <w:pPr>
        <w:pStyle w:val="BodyText"/>
        <w:rPr>
          <w:lang w:val="en-GB"/>
        </w:rPr>
      </w:pPr>
      <w:r w:rsidRPr="00902FA1">
        <w:rPr>
          <w:lang w:val="en-GB"/>
        </w:rPr>
        <w:t xml:space="preserve">On the top of the pump, press </w:t>
      </w:r>
      <w:r w:rsidR="00E8767B" w:rsidRPr="00E8767B">
        <w:rPr>
          <w:rStyle w:val="Loweredicon5pt"/>
          <w:noProof/>
          <w:lang w:eastAsia="en-GB"/>
        </w:rPr>
        <w:drawing>
          <wp:inline distT="0" distB="0" distL="0" distR="0" wp14:anchorId="4ECFD5E1" wp14:editId="164D0A08">
            <wp:extent cx="215999" cy="2362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00D76381" w:rsidRPr="00902FA1">
        <w:rPr>
          <w:lang w:val="en-GB"/>
        </w:rPr>
        <w:t>.</w:t>
      </w:r>
    </w:p>
    <w:p w14:paraId="0BD05B2F" w14:textId="264E12BE" w:rsidR="00531162" w:rsidRPr="00902FA1" w:rsidRDefault="00531162" w:rsidP="00531162">
      <w:pPr>
        <w:pStyle w:val="BodyText"/>
        <w:rPr>
          <w:lang w:val="en-GB"/>
        </w:rPr>
      </w:pPr>
      <w:r w:rsidRPr="00902FA1">
        <w:rPr>
          <w:lang w:val="en-GB"/>
        </w:rPr>
        <w:t>The following sequence is displayed</w:t>
      </w:r>
      <w:r w:rsidR="00794667">
        <w:rPr>
          <w:lang w:val="en-GB"/>
        </w:rPr>
        <w:t xml:space="preserve"> showing </w:t>
      </w:r>
      <w:r w:rsidR="00CA5530">
        <w:rPr>
          <w:lang w:val="en-GB"/>
        </w:rPr>
        <w:t xml:space="preserve">first </w:t>
      </w:r>
      <w:r w:rsidR="00794667">
        <w:rPr>
          <w:lang w:val="en-GB"/>
        </w:rPr>
        <w:t xml:space="preserve">the model </w:t>
      </w:r>
      <w:r w:rsidR="00CA5530">
        <w:rPr>
          <w:lang w:val="en-GB"/>
        </w:rPr>
        <w:t>variant and then the</w:t>
      </w:r>
      <w:r w:rsidR="00794667">
        <w:rPr>
          <w:lang w:val="en-GB"/>
        </w:rPr>
        <w:t xml:space="preserve"> </w:t>
      </w:r>
      <w:r w:rsidR="00CA5530">
        <w:rPr>
          <w:lang w:val="en-GB"/>
        </w:rPr>
        <w:t>firmware version</w:t>
      </w:r>
      <w:r w:rsidR="008771B8">
        <w:rPr>
          <w:lang w:val="en-GB"/>
        </w:rPr>
        <w:t>. However, the firmware version screen only comes up on VAPex Pro models.</w:t>
      </w:r>
    </w:p>
    <w:p w14:paraId="5346D50B" w14:textId="77777777" w:rsidR="00531162" w:rsidRPr="00902FA1" w:rsidRDefault="0041461D" w:rsidP="008F6B25">
      <w:pPr>
        <w:pStyle w:val="Picturespacing"/>
      </w:pPr>
      <w:r>
        <w:rPr>
          <w:noProof/>
          <w:lang w:eastAsia="en-GB"/>
        </w:rPr>
        <w:drawing>
          <wp:inline distT="0" distB="0" distL="0" distR="0" wp14:anchorId="2486A0F6" wp14:editId="5BD9BEDA">
            <wp:extent cx="1080000" cy="727347"/>
            <wp:effectExtent l="0" t="0" r="635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plash screen.bmp"/>
                    <pic:cNvPicPr/>
                  </pic:nvPicPr>
                  <pic:blipFill>
                    <a:blip r:embed="rId35">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3D1B12" w:rsidRPr="00902FA1">
        <w:tab/>
      </w:r>
      <w:r>
        <w:rPr>
          <w:noProof/>
          <w:lang w:eastAsia="en-GB"/>
        </w:rPr>
        <w:drawing>
          <wp:inline distT="0" distB="0" distL="0" distR="0" wp14:anchorId="4B7BA7F5" wp14:editId="61E73805">
            <wp:extent cx="1080000" cy="727347"/>
            <wp:effectExtent l="0" t="0" r="635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plash screen - time and date.bmp"/>
                    <pic:cNvPicPr/>
                  </pic:nvPicPr>
                  <pic:blipFill>
                    <a:blip r:embed="rId36">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5F67DEF6" w14:textId="77777777" w:rsidR="00531162" w:rsidRPr="00902FA1" w:rsidRDefault="00531162" w:rsidP="00531162">
      <w:pPr>
        <w:pStyle w:val="BodyText"/>
        <w:rPr>
          <w:lang w:val="en-GB"/>
        </w:rPr>
      </w:pPr>
      <w:r w:rsidRPr="00902FA1">
        <w:rPr>
          <w:lang w:val="en-GB"/>
        </w:rPr>
        <w:t>This is followed by the three alternating dashboard screens, showing data from the last run. Notice that the screen header is prompting you to start a sampling run.</w:t>
      </w:r>
    </w:p>
    <w:p w14:paraId="2EE166A6" w14:textId="37F49F11" w:rsidR="002F1398" w:rsidRPr="00902FA1" w:rsidRDefault="00481DBB" w:rsidP="00F50E46">
      <w:pPr>
        <w:pStyle w:val="Picturespacing"/>
      </w:pPr>
      <w:r>
        <w:rPr>
          <w:noProof/>
          <w:lang w:eastAsia="en-GB"/>
        </w:rPr>
        <w:drawing>
          <wp:inline distT="0" distB="0" distL="0" distR="0" wp14:anchorId="7E5D05BC" wp14:editId="51B1E90B">
            <wp:extent cx="1080000" cy="727347"/>
            <wp:effectExtent l="0" t="0" r="635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 flow.bmp"/>
                    <pic:cNvPicPr/>
                  </pic:nvPicPr>
                  <pic:blipFill>
                    <a:blip r:embed="rId25">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3D1B12" w:rsidRPr="00902FA1">
        <w:tab/>
      </w:r>
      <w:r w:rsidR="006D733C">
        <w:rPr>
          <w:noProof/>
          <w:lang w:eastAsia="en-GB"/>
        </w:rPr>
        <w:drawing>
          <wp:inline distT="0" distB="0" distL="0" distR="0" wp14:anchorId="31462CA1" wp14:editId="6C2AE9F6">
            <wp:extent cx="1080000" cy="727347"/>
            <wp:effectExtent l="0" t="0" r="635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 battery.bmp"/>
                    <pic:cNvPicPr/>
                  </pic:nvPicPr>
                  <pic:blipFill>
                    <a:blip r:embed="rId37">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3D1B12" w:rsidRPr="00902FA1">
        <w:tab/>
      </w:r>
      <w:r w:rsidR="002377D5">
        <w:rPr>
          <w:noProof/>
          <w:lang w:eastAsia="en-GB"/>
        </w:rPr>
        <w:drawing>
          <wp:inline distT="0" distB="0" distL="0" distR="0" wp14:anchorId="455E7B87" wp14:editId="54B5B8F1">
            <wp:extent cx="1080000" cy="727347"/>
            <wp:effectExtent l="0" t="0" r="635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 pressure.bmp"/>
                    <pic:cNvPicPr/>
                  </pic:nvPicPr>
                  <pic:blipFill>
                    <a:blip r:embed="rId38">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182BBBA2" w14:textId="77777777" w:rsidR="00531162" w:rsidRPr="00902FA1" w:rsidRDefault="00531162" w:rsidP="00531162">
      <w:pPr>
        <w:pStyle w:val="Procedure"/>
      </w:pPr>
      <w:r w:rsidRPr="00902FA1">
        <w:t>To turn off the pump:</w:t>
      </w:r>
    </w:p>
    <w:p w14:paraId="60C9FAB6" w14:textId="77777777" w:rsidR="00531162" w:rsidRPr="00902FA1" w:rsidRDefault="00531162" w:rsidP="00531162">
      <w:pPr>
        <w:pStyle w:val="BodyText"/>
        <w:rPr>
          <w:lang w:val="en-GB"/>
        </w:rPr>
      </w:pPr>
      <w:r w:rsidRPr="00902FA1">
        <w:rPr>
          <w:lang w:val="en-GB"/>
        </w:rPr>
        <w:t xml:space="preserve">On the </w:t>
      </w:r>
      <w:r w:rsidR="00D76381" w:rsidRPr="00902FA1">
        <w:rPr>
          <w:lang w:val="en-GB"/>
        </w:rPr>
        <w:t xml:space="preserve">top of the pump, press and hold </w:t>
      </w:r>
      <w:r w:rsidR="00E8767B" w:rsidRPr="00E8767B">
        <w:rPr>
          <w:rStyle w:val="Loweredicon5pt"/>
          <w:noProof/>
          <w:lang w:eastAsia="en-GB"/>
        </w:rPr>
        <w:drawing>
          <wp:inline distT="0" distB="0" distL="0" distR="0" wp14:anchorId="5A84D9A7" wp14:editId="359ECF49">
            <wp:extent cx="215999" cy="2362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00D76381" w:rsidRPr="00902FA1">
        <w:rPr>
          <w:lang w:val="en-GB"/>
        </w:rPr>
        <w:t xml:space="preserve"> </w:t>
      </w:r>
      <w:r w:rsidRPr="00902FA1">
        <w:rPr>
          <w:lang w:val="en-GB"/>
        </w:rPr>
        <w:t>until the countdown has finished and the screen goes blank.</w:t>
      </w:r>
    </w:p>
    <w:p w14:paraId="3FA3EF2F" w14:textId="77777777" w:rsidR="000470F5" w:rsidRPr="00902FA1" w:rsidRDefault="00F33383" w:rsidP="008F6B25">
      <w:pPr>
        <w:pStyle w:val="Picturespacing"/>
      </w:pPr>
      <w:r>
        <w:rPr>
          <w:noProof/>
          <w:lang w:eastAsia="en-GB"/>
        </w:rPr>
        <w:drawing>
          <wp:inline distT="0" distB="0" distL="0" distR="0" wp14:anchorId="2882E169" wp14:editId="400E5455">
            <wp:extent cx="1080000" cy="727347"/>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hutdown in 3.bmp"/>
                    <pic:cNvPicPr/>
                  </pic:nvPicPr>
                  <pic:blipFill>
                    <a:blip r:embed="rId39">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3D1B12" w:rsidRPr="00902FA1">
        <w:tab/>
      </w:r>
      <w:r>
        <w:rPr>
          <w:noProof/>
          <w:lang w:eastAsia="en-GB"/>
        </w:rPr>
        <w:drawing>
          <wp:inline distT="0" distB="0" distL="0" distR="0" wp14:anchorId="00C61CE5" wp14:editId="4B4F32C4">
            <wp:extent cx="1080000" cy="727347"/>
            <wp:effectExtent l="0" t="0" r="635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hutdown in 2.bmp"/>
                    <pic:cNvPicPr/>
                  </pic:nvPicPr>
                  <pic:blipFill>
                    <a:blip r:embed="rId40">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3D1B12" w:rsidRPr="00902FA1">
        <w:tab/>
      </w:r>
      <w:r>
        <w:rPr>
          <w:noProof/>
          <w:lang w:eastAsia="en-GB"/>
        </w:rPr>
        <w:drawing>
          <wp:inline distT="0" distB="0" distL="0" distR="0" wp14:anchorId="385B5E2C" wp14:editId="2438A28A">
            <wp:extent cx="1080000" cy="727347"/>
            <wp:effectExtent l="0" t="0" r="635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hutdown in 1.bmp"/>
                    <pic:cNvPicPr/>
                  </pic:nvPicPr>
                  <pic:blipFill>
                    <a:blip r:embed="rId41">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0F1BBA77" w14:textId="77777777" w:rsidR="00531162" w:rsidRPr="00902FA1" w:rsidRDefault="00531162" w:rsidP="004335F3">
      <w:pPr>
        <w:pStyle w:val="Note"/>
      </w:pPr>
      <w:r w:rsidRPr="00902FA1">
        <w:rPr>
          <w:b/>
        </w:rPr>
        <w:t xml:space="preserve">Note: </w:t>
      </w:r>
      <w:r w:rsidRPr="00902FA1">
        <w:t>You can’t turn off the pump during a sampling run or when a programme timer is set.</w:t>
      </w:r>
    </w:p>
    <w:p w14:paraId="35CD1949" w14:textId="2CD42274" w:rsidR="00531162" w:rsidRPr="00902FA1" w:rsidRDefault="00531162" w:rsidP="00531162">
      <w:pPr>
        <w:pStyle w:val="Heading2"/>
      </w:pPr>
      <w:bookmarkStart w:id="15" w:name="_Toc14859426"/>
      <w:r w:rsidRPr="00902FA1">
        <w:t xml:space="preserve">Charge the </w:t>
      </w:r>
      <w:r w:rsidR="006C5FC5">
        <w:t>P</w:t>
      </w:r>
      <w:r w:rsidRPr="00902FA1">
        <w:t>ump</w:t>
      </w:r>
      <w:r w:rsidR="00BE0B74" w:rsidRPr="00902FA1">
        <w:t xml:space="preserve"> </w:t>
      </w:r>
      <w:r w:rsidR="006C5FC5">
        <w:t>B</w:t>
      </w:r>
      <w:r w:rsidR="00BE0B74" w:rsidRPr="00902FA1">
        <w:t>attery</w:t>
      </w:r>
      <w:bookmarkEnd w:id="15"/>
    </w:p>
    <w:p w14:paraId="1A93A9AB" w14:textId="77777777" w:rsidR="006C5FC5" w:rsidRDefault="006C5FC5" w:rsidP="006C5FC5">
      <w:pPr>
        <w:pStyle w:val="BodyText"/>
        <w:jc w:val="both"/>
        <w:rPr>
          <w:lang w:val="en-GB"/>
        </w:rPr>
      </w:pPr>
    </w:p>
    <w:p w14:paraId="184FC5E3" w14:textId="613A747C" w:rsidR="00531162" w:rsidRPr="00902FA1" w:rsidRDefault="00531162" w:rsidP="006C5FC5">
      <w:pPr>
        <w:pStyle w:val="BodyText"/>
        <w:jc w:val="both"/>
        <w:rPr>
          <w:lang w:val="en-GB"/>
        </w:rPr>
      </w:pPr>
      <w:r w:rsidRPr="00902FA1">
        <w:rPr>
          <w:lang w:val="en-GB"/>
        </w:rPr>
        <w:t xml:space="preserve">Before using the pump, check the battery level icon or battery gauge to ensure there is enough </w:t>
      </w:r>
      <w:r w:rsidR="00F051BC">
        <w:rPr>
          <w:lang w:val="en-GB"/>
        </w:rPr>
        <w:t>charge</w:t>
      </w:r>
      <w:r w:rsidRPr="00902FA1">
        <w:rPr>
          <w:lang w:val="en-GB"/>
        </w:rPr>
        <w:t xml:space="preserve"> for the intended sampling run.</w:t>
      </w:r>
      <w:r w:rsidR="00BE0B74" w:rsidRPr="00902FA1">
        <w:rPr>
          <w:lang w:val="en-GB"/>
        </w:rPr>
        <w:t xml:space="preserve"> A good discip</w:t>
      </w:r>
      <w:r w:rsidR="005E0C41">
        <w:rPr>
          <w:lang w:val="en-GB"/>
        </w:rPr>
        <w:t>line is to place the pump on a</w:t>
      </w:r>
      <w:r w:rsidR="00BE0B74" w:rsidRPr="00902FA1">
        <w:rPr>
          <w:lang w:val="en-GB"/>
        </w:rPr>
        <w:t xml:space="preserve"> charger at the end of the shift so that it is always fully charged at the start of </w:t>
      </w:r>
      <w:r w:rsidR="00682A1A">
        <w:rPr>
          <w:lang w:val="en-GB"/>
        </w:rPr>
        <w:t xml:space="preserve">the </w:t>
      </w:r>
      <w:r w:rsidR="00BE0B74" w:rsidRPr="00902FA1">
        <w:rPr>
          <w:lang w:val="en-GB"/>
        </w:rPr>
        <w:t>next shift.</w:t>
      </w:r>
      <w:r w:rsidR="008266A5" w:rsidRPr="00902FA1">
        <w:rPr>
          <w:lang w:val="en-GB"/>
        </w:rPr>
        <w:t xml:space="preserve"> Remember, it takes approximately 6 hours to fully charge a pump battery.</w:t>
      </w:r>
    </w:p>
    <w:p w14:paraId="47674A10" w14:textId="77777777" w:rsidR="00BD19C0" w:rsidRPr="00902FA1" w:rsidRDefault="00BD19C0">
      <w:pPr>
        <w:rPr>
          <w:rFonts w:eastAsia="Times New Roman"/>
          <w:b/>
          <w:sz w:val="24"/>
        </w:rPr>
      </w:pPr>
      <w:r w:rsidRPr="00902FA1">
        <w:br w:type="page"/>
      </w:r>
    </w:p>
    <w:p w14:paraId="60913548" w14:textId="77777777" w:rsidR="00531162" w:rsidRPr="00902FA1" w:rsidRDefault="00531162" w:rsidP="00531162">
      <w:pPr>
        <w:pStyle w:val="Procedure"/>
      </w:pPr>
      <w:r w:rsidRPr="00902FA1">
        <w:lastRenderedPageBreak/>
        <w:t>To check the battery level:</w:t>
      </w:r>
    </w:p>
    <w:p w14:paraId="3DB5F375" w14:textId="77777777" w:rsidR="00531162" w:rsidRPr="00902FA1" w:rsidRDefault="00EF4BDE" w:rsidP="00AE18AC">
      <w:pPr>
        <w:pStyle w:val="ListNumber"/>
        <w:jc w:val="both"/>
        <w:rPr>
          <w:lang w:val="en-GB"/>
        </w:rPr>
      </w:pPr>
      <w:r w:rsidRPr="00902FA1">
        <w:rPr>
          <w:noProof/>
          <w:lang w:val="en-GB" w:eastAsia="en-GB"/>
        </w:rPr>
        <w:drawing>
          <wp:anchor distT="0" distB="0" distL="114300" distR="114300" simplePos="0" relativeHeight="251674624" behindDoc="0" locked="0" layoutInCell="1" allowOverlap="1" wp14:anchorId="2BC058D5" wp14:editId="0D1CAEE9">
            <wp:simplePos x="0" y="0"/>
            <wp:positionH relativeFrom="column">
              <wp:align>right</wp:align>
            </wp:positionH>
            <wp:positionV relativeFrom="paragraph">
              <wp:posOffset>36195</wp:posOffset>
            </wp:positionV>
            <wp:extent cx="1079500" cy="727075"/>
            <wp:effectExtent l="0" t="0" r="635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 battery.png"/>
                    <pic:cNvPicPr/>
                  </pic:nvPicPr>
                  <pic:blipFill>
                    <a:blip r:embed="rId37">
                      <a:extLst>
                        <a:ext uri="{28A0092B-C50C-407E-A947-70E740481C1C}">
                          <a14:useLocalDpi xmlns:a14="http://schemas.microsoft.com/office/drawing/2010/main" val="0"/>
                        </a:ext>
                      </a:extLst>
                    </a:blip>
                    <a:stretch>
                      <a:fillRect/>
                    </a:stretch>
                  </pic:blipFill>
                  <pic:spPr>
                    <a:xfrm>
                      <a:off x="0" y="0"/>
                      <a:ext cx="1079781" cy="727200"/>
                    </a:xfrm>
                    <a:prstGeom prst="rect">
                      <a:avLst/>
                    </a:prstGeom>
                  </pic:spPr>
                </pic:pic>
              </a:graphicData>
            </a:graphic>
            <wp14:sizeRelH relativeFrom="page">
              <wp14:pctWidth>0</wp14:pctWidth>
            </wp14:sizeRelH>
            <wp14:sizeRelV relativeFrom="page">
              <wp14:pctHeight>0</wp14:pctHeight>
            </wp14:sizeRelV>
          </wp:anchor>
        </w:drawing>
      </w:r>
      <w:r w:rsidR="00531162" w:rsidRPr="00902FA1">
        <w:rPr>
          <w:lang w:val="en-GB"/>
        </w:rPr>
        <w:t>Turn on the pump as described above.</w:t>
      </w:r>
      <w:r w:rsidR="00BE0B74" w:rsidRPr="00902FA1">
        <w:rPr>
          <w:noProof/>
          <w:lang w:val="en-GB" w:eastAsia="en-GB"/>
        </w:rPr>
        <w:t xml:space="preserve"> </w:t>
      </w:r>
    </w:p>
    <w:p w14:paraId="0849A35A" w14:textId="58008B56" w:rsidR="00531162" w:rsidRPr="00902FA1" w:rsidRDefault="00BE0B74" w:rsidP="00AE18AC">
      <w:pPr>
        <w:pStyle w:val="ListNumber"/>
        <w:jc w:val="both"/>
        <w:rPr>
          <w:lang w:val="en-GB"/>
        </w:rPr>
      </w:pPr>
      <w:r w:rsidRPr="00902FA1">
        <w:rPr>
          <w:lang w:val="en-GB"/>
        </w:rPr>
        <w:t xml:space="preserve">Check the battery level, which will show either a percentage </w:t>
      </w:r>
      <w:r w:rsidR="005E0C41">
        <w:rPr>
          <w:lang w:val="en-GB"/>
        </w:rPr>
        <w:t xml:space="preserve">when the pump is not running </w:t>
      </w:r>
      <w:r w:rsidRPr="00902FA1">
        <w:rPr>
          <w:lang w:val="en-GB"/>
        </w:rPr>
        <w:t xml:space="preserve">or </w:t>
      </w:r>
      <w:r w:rsidR="002742A9">
        <w:rPr>
          <w:lang w:val="en-GB"/>
        </w:rPr>
        <w:t xml:space="preserve">the </w:t>
      </w:r>
      <w:r w:rsidR="005E0C41">
        <w:rPr>
          <w:lang w:val="en-GB"/>
        </w:rPr>
        <w:t xml:space="preserve">number of hours remaining when the pump is running (except </w:t>
      </w:r>
      <w:r w:rsidR="001C48E9">
        <w:rPr>
          <w:lang w:val="en-GB"/>
        </w:rPr>
        <w:t xml:space="preserve">Standard </w:t>
      </w:r>
      <w:r w:rsidR="00AD2C18">
        <w:rPr>
          <w:lang w:val="en-GB"/>
        </w:rPr>
        <w:t>VAPex</w:t>
      </w:r>
      <w:r w:rsidR="005E0C41">
        <w:rPr>
          <w:lang w:val="en-GB"/>
        </w:rPr>
        <w:t xml:space="preserve"> which will show percentage).</w:t>
      </w:r>
    </w:p>
    <w:p w14:paraId="0C0C70FD" w14:textId="77777777" w:rsidR="00BE0B74" w:rsidRPr="00902FA1" w:rsidRDefault="00BE0B74" w:rsidP="00AE18AC">
      <w:pPr>
        <w:pStyle w:val="ListNumber"/>
        <w:jc w:val="both"/>
        <w:rPr>
          <w:lang w:val="en-GB"/>
        </w:rPr>
      </w:pPr>
      <w:r w:rsidRPr="00902FA1">
        <w:rPr>
          <w:lang w:val="en-GB"/>
        </w:rPr>
        <w:t>Turn off the pump.</w:t>
      </w:r>
    </w:p>
    <w:p w14:paraId="545763B7" w14:textId="1715154C" w:rsidR="00BE0B74" w:rsidRPr="00902FA1" w:rsidRDefault="00BE0B74" w:rsidP="00AE18AC">
      <w:pPr>
        <w:pStyle w:val="BodyText"/>
        <w:jc w:val="both"/>
        <w:rPr>
          <w:lang w:val="en-GB"/>
        </w:rPr>
      </w:pPr>
      <w:r w:rsidRPr="00902FA1">
        <w:rPr>
          <w:lang w:val="en-GB"/>
        </w:rPr>
        <w:t xml:space="preserve">The </w:t>
      </w:r>
      <w:r w:rsidR="00AD2C18">
        <w:rPr>
          <w:lang w:val="en-GB"/>
        </w:rPr>
        <w:t>VAPex</w:t>
      </w:r>
      <w:r w:rsidRPr="00902FA1">
        <w:rPr>
          <w:lang w:val="en-GB"/>
        </w:rPr>
        <w:t xml:space="preserve"> is supplied with either a single or five-way charger station and power supply. You cannot interchange the power supplies</w:t>
      </w:r>
      <w:r w:rsidR="008266A5" w:rsidRPr="00902FA1">
        <w:rPr>
          <w:lang w:val="en-GB"/>
        </w:rPr>
        <w:t xml:space="preserve"> of the two chargers</w:t>
      </w:r>
      <w:r w:rsidRPr="00902FA1">
        <w:rPr>
          <w:lang w:val="en-GB"/>
        </w:rPr>
        <w:t>.</w:t>
      </w:r>
    </w:p>
    <w:p w14:paraId="37993A19" w14:textId="2615886B" w:rsidR="00663817" w:rsidRPr="00902FA1" w:rsidRDefault="00663817" w:rsidP="00AE18AC">
      <w:pPr>
        <w:pStyle w:val="BodyText"/>
        <w:jc w:val="both"/>
        <w:rPr>
          <w:lang w:val="en-GB"/>
        </w:rPr>
      </w:pPr>
      <w:r w:rsidRPr="00902FA1">
        <w:rPr>
          <w:lang w:val="en-GB"/>
        </w:rPr>
        <w:t>The chargers include a USB port for downloading d</w:t>
      </w:r>
      <w:r w:rsidR="00BD19C0" w:rsidRPr="00902FA1">
        <w:rPr>
          <w:lang w:val="en-GB"/>
        </w:rPr>
        <w:t xml:space="preserve">ata from the pump to a computer (see </w:t>
      </w:r>
      <w:r w:rsidR="00BD19C0" w:rsidRPr="00902FA1">
        <w:rPr>
          <w:i/>
          <w:lang w:val="en-GB"/>
        </w:rPr>
        <w:fldChar w:fldCharType="begin"/>
      </w:r>
      <w:r w:rsidR="00BD19C0" w:rsidRPr="00902FA1">
        <w:rPr>
          <w:i/>
          <w:lang w:val="en-GB"/>
        </w:rPr>
        <w:instrText xml:space="preserve"> REF _Ref468453832 \h  \* MERGEFORMAT </w:instrText>
      </w:r>
      <w:r w:rsidR="00BD19C0" w:rsidRPr="00902FA1">
        <w:rPr>
          <w:i/>
          <w:lang w:val="en-GB"/>
        </w:rPr>
      </w:r>
      <w:r w:rsidR="00BD19C0" w:rsidRPr="00902FA1">
        <w:rPr>
          <w:i/>
          <w:lang w:val="en-GB"/>
        </w:rPr>
        <w:fldChar w:fldCharType="separate"/>
      </w:r>
      <w:r w:rsidR="00AC55B4" w:rsidRPr="00AC55B4">
        <w:rPr>
          <w:i/>
          <w:lang w:val="en-GB"/>
        </w:rPr>
        <w:t>Computer Download Utility</w:t>
      </w:r>
      <w:r w:rsidR="00BD19C0" w:rsidRPr="00902FA1">
        <w:rPr>
          <w:i/>
          <w:lang w:val="en-GB"/>
        </w:rPr>
        <w:fldChar w:fldCharType="end"/>
      </w:r>
      <w:r w:rsidR="00BD19C0" w:rsidRPr="00902FA1">
        <w:rPr>
          <w:lang w:val="en-GB"/>
        </w:rPr>
        <w:t xml:space="preserve"> on page </w:t>
      </w:r>
      <w:r w:rsidR="00BD19C0" w:rsidRPr="00902FA1">
        <w:rPr>
          <w:lang w:val="en-GB"/>
        </w:rPr>
        <w:fldChar w:fldCharType="begin"/>
      </w:r>
      <w:r w:rsidR="00BD19C0" w:rsidRPr="00902FA1">
        <w:rPr>
          <w:lang w:val="en-GB"/>
        </w:rPr>
        <w:instrText xml:space="preserve"> PAGEREF _Ref468453836 \h </w:instrText>
      </w:r>
      <w:r w:rsidR="00BD19C0" w:rsidRPr="00902FA1">
        <w:rPr>
          <w:lang w:val="en-GB"/>
        </w:rPr>
      </w:r>
      <w:r w:rsidR="00BD19C0" w:rsidRPr="00902FA1">
        <w:rPr>
          <w:lang w:val="en-GB"/>
        </w:rPr>
        <w:fldChar w:fldCharType="separate"/>
      </w:r>
      <w:r w:rsidR="00AC55B4">
        <w:rPr>
          <w:noProof/>
          <w:lang w:val="en-GB"/>
        </w:rPr>
        <w:t>28</w:t>
      </w:r>
      <w:r w:rsidR="00BD19C0" w:rsidRPr="00902FA1">
        <w:rPr>
          <w:lang w:val="en-GB"/>
        </w:rPr>
        <w:fldChar w:fldCharType="end"/>
      </w:r>
      <w:r w:rsidR="00BD19C0" w:rsidRPr="00902FA1">
        <w:rPr>
          <w:lang w:val="en-GB"/>
        </w:rPr>
        <w:t>).</w:t>
      </w:r>
    </w:p>
    <w:p w14:paraId="0C56AA07" w14:textId="77777777" w:rsidR="00BE0B74" w:rsidRPr="00902FA1" w:rsidRDefault="00BE0B74" w:rsidP="00AE18AC">
      <w:pPr>
        <w:pStyle w:val="Procedure"/>
        <w:jc w:val="both"/>
      </w:pPr>
      <w:r w:rsidRPr="00902FA1">
        <w:t xml:space="preserve">To charge the </w:t>
      </w:r>
      <w:r w:rsidR="008266A5" w:rsidRPr="00902FA1">
        <w:t xml:space="preserve">pump </w:t>
      </w:r>
      <w:r w:rsidRPr="00902FA1">
        <w:t>battery:</w:t>
      </w:r>
    </w:p>
    <w:p w14:paraId="73C572F5" w14:textId="77777777" w:rsidR="00BE0B74" w:rsidRPr="00902FA1" w:rsidRDefault="00BE0B74" w:rsidP="00AE18AC">
      <w:pPr>
        <w:pStyle w:val="ListNumber"/>
        <w:numPr>
          <w:ilvl w:val="0"/>
          <w:numId w:val="5"/>
        </w:numPr>
        <w:jc w:val="both"/>
        <w:rPr>
          <w:lang w:val="en-GB"/>
        </w:rPr>
      </w:pPr>
      <w:r w:rsidRPr="00902FA1">
        <w:rPr>
          <w:lang w:val="en-GB"/>
        </w:rPr>
        <w:t>Ensure that the pump is either off or on but not running.</w:t>
      </w:r>
    </w:p>
    <w:p w14:paraId="78D8057B" w14:textId="4C8E1B47" w:rsidR="00BE0B74" w:rsidRPr="00902FA1" w:rsidRDefault="00BE0B74" w:rsidP="00AE18AC">
      <w:pPr>
        <w:pStyle w:val="Noteindent"/>
        <w:jc w:val="both"/>
      </w:pPr>
      <w:r w:rsidRPr="00902FA1">
        <w:rPr>
          <w:b/>
        </w:rPr>
        <w:t>Note:</w:t>
      </w:r>
      <w:r w:rsidRPr="00902FA1">
        <w:t xml:space="preserve"> If you place the pump on the charging station while running</w:t>
      </w:r>
      <w:r w:rsidR="00E70328">
        <w:t>,</w:t>
      </w:r>
      <w:r w:rsidRPr="00902FA1">
        <w:t xml:space="preserve"> it will be powered by the charger and will continue </w:t>
      </w:r>
      <w:r w:rsidR="00E70328">
        <w:t>sampling</w:t>
      </w:r>
      <w:r w:rsidRPr="00902FA1">
        <w:t xml:space="preserve">, however it will </w:t>
      </w:r>
      <w:r w:rsidR="00E70328">
        <w:t>take longer to</w:t>
      </w:r>
      <w:r w:rsidRPr="00902FA1">
        <w:t xml:space="preserve"> charge.</w:t>
      </w:r>
    </w:p>
    <w:p w14:paraId="12572FDB" w14:textId="77777777" w:rsidR="00123C36" w:rsidRPr="00902FA1" w:rsidRDefault="005E0C41" w:rsidP="00AE18AC">
      <w:pPr>
        <w:pStyle w:val="ListNumber"/>
        <w:jc w:val="both"/>
        <w:rPr>
          <w:lang w:val="en-GB"/>
        </w:rPr>
      </w:pPr>
      <w:r>
        <w:rPr>
          <w:lang w:val="en-GB"/>
        </w:rPr>
        <w:t>Place the pump on a</w:t>
      </w:r>
      <w:r w:rsidR="00BE0B74" w:rsidRPr="00902FA1">
        <w:rPr>
          <w:lang w:val="en-GB"/>
        </w:rPr>
        <w:t xml:space="preserve"> charging station</w:t>
      </w:r>
      <w:r w:rsidR="00123C36" w:rsidRPr="00902FA1">
        <w:rPr>
          <w:lang w:val="en-GB"/>
        </w:rPr>
        <w:t xml:space="preserve"> in the orientation shown below with the belt clip towards the power supply connection end</w:t>
      </w:r>
      <w:r w:rsidR="00BE0B74" w:rsidRPr="00902FA1">
        <w:rPr>
          <w:lang w:val="en-GB"/>
        </w:rPr>
        <w:t>.</w:t>
      </w:r>
    </w:p>
    <w:p w14:paraId="35D394E3" w14:textId="77777777" w:rsidR="00BE0B74" w:rsidRPr="00902FA1" w:rsidRDefault="00BE0B74" w:rsidP="00AE18AC">
      <w:pPr>
        <w:pStyle w:val="BodyText"/>
        <w:jc w:val="both"/>
        <w:rPr>
          <w:lang w:val="en-GB"/>
        </w:rPr>
      </w:pPr>
      <w:r w:rsidRPr="00902FA1">
        <w:rPr>
          <w:noProof/>
          <w:lang w:val="en-GB" w:eastAsia="en-GB"/>
        </w:rPr>
        <mc:AlternateContent>
          <mc:Choice Requires="wpc">
            <w:drawing>
              <wp:inline distT="0" distB="0" distL="0" distR="0" wp14:anchorId="206ED7B8" wp14:editId="6401ACD7">
                <wp:extent cx="5560988" cy="2683948"/>
                <wp:effectExtent l="0" t="0" r="0" b="254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7" name="Picture 227"/>
                          <pic:cNvPicPr>
                            <a:picLocks noChangeAspect="1"/>
                          </pic:cNvPicPr>
                        </pic:nvPicPr>
                        <pic:blipFill>
                          <a:blip r:embed="rId42"/>
                          <a:stretch>
                            <a:fillRect/>
                          </a:stretch>
                        </pic:blipFill>
                        <pic:spPr>
                          <a:xfrm>
                            <a:off x="74588" y="0"/>
                            <a:ext cx="2882023" cy="2647950"/>
                          </a:xfrm>
                          <a:prstGeom prst="rect">
                            <a:avLst/>
                          </a:prstGeom>
                        </pic:spPr>
                      </pic:pic>
                      <pic:pic xmlns:pic="http://schemas.openxmlformats.org/drawingml/2006/picture">
                        <pic:nvPicPr>
                          <pic:cNvPr id="228" name="Picture 228"/>
                          <pic:cNvPicPr>
                            <a:picLocks noChangeAspect="1"/>
                          </pic:cNvPicPr>
                        </pic:nvPicPr>
                        <pic:blipFill>
                          <a:blip r:embed="rId43"/>
                          <a:stretch>
                            <a:fillRect/>
                          </a:stretch>
                        </pic:blipFill>
                        <pic:spPr>
                          <a:xfrm>
                            <a:off x="3104863" y="552893"/>
                            <a:ext cx="1743583" cy="1643291"/>
                          </a:xfrm>
                          <a:prstGeom prst="rect">
                            <a:avLst/>
                          </a:prstGeom>
                        </pic:spPr>
                      </pic:pic>
                    </wpc:wpc>
                  </a:graphicData>
                </a:graphic>
              </wp:inline>
            </w:drawing>
          </mc:Choice>
          <mc:Fallback>
            <w:pict>
              <v:group w14:anchorId="685AEC2E" id="Canvas 28" o:spid="_x0000_s1026" editas="canvas" style="width:437.85pt;height:211.35pt;mso-position-horizontal-relative:char;mso-position-vertical-relative:line" coordsize="55606,26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">
                <v:shape id="_x0000_s1027" type="#_x0000_t75" style="position:absolute;width:55606;height:26835;visibility:visible;mso-wrap-style:square">
                  <v:fill o:detectmouseclick="t"/>
                  <v:path o:connecttype="none"/>
                </v:shape>
                <v:shape id="Picture 227" o:spid="_x0000_s1028" type="#_x0000_t75" style="position:absolute;left:745;width:28821;height:2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">
                  <v:imagedata r:id="rId44" o:title=""/>
                </v:shape>
                <v:shape id="Picture 228" o:spid="_x0000_s1029" type="#_x0000_t75" style="position:absolute;left:31048;top:5528;width:17436;height:1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">
                  <v:imagedata r:id="rId45" o:title=""/>
                </v:shape>
                <w10:anchorlock/>
              </v:group>
            </w:pict>
          </mc:Fallback>
        </mc:AlternateContent>
      </w:r>
    </w:p>
    <w:p w14:paraId="1103A860" w14:textId="5339D6AB" w:rsidR="00123C36" w:rsidRPr="00902FA1" w:rsidRDefault="001C0DA9" w:rsidP="00AE18AC">
      <w:pPr>
        <w:pStyle w:val="ListContinue"/>
        <w:jc w:val="both"/>
        <w:rPr>
          <w:noProof/>
          <w:lang w:val="en-GB" w:eastAsia="en-GB"/>
        </w:rPr>
      </w:pPr>
      <w:r w:rsidRPr="00902FA1">
        <w:rPr>
          <w:noProof/>
          <w:lang w:val="en-GB" w:eastAsia="en-GB"/>
        </w:rPr>
        <w:drawing>
          <wp:anchor distT="0" distB="0" distL="114300" distR="114300" simplePos="0" relativeHeight="251675648" behindDoc="0" locked="0" layoutInCell="1" allowOverlap="1" wp14:anchorId="2AC8D6F8" wp14:editId="75EBA1EF">
            <wp:simplePos x="0" y="0"/>
            <wp:positionH relativeFrom="column">
              <wp:align>right</wp:align>
            </wp:positionH>
            <wp:positionV relativeFrom="paragraph">
              <wp:posOffset>29845</wp:posOffset>
            </wp:positionV>
            <wp:extent cx="1080000" cy="727059"/>
            <wp:effectExtent l="0" t="0" r="6350" b="0"/>
            <wp:wrapSquare wrapText="bothSides"/>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ing screen.png"/>
                    <pic:cNvPicPr/>
                  </pic:nvPicPr>
                  <pic:blipFill>
                    <a:blip r:embed="rId46">
                      <a:extLst>
                        <a:ext uri="{28A0092B-C50C-407E-A947-70E740481C1C}">
                          <a14:useLocalDpi xmlns:a14="http://schemas.microsoft.com/office/drawing/2010/main" val="0"/>
                        </a:ext>
                      </a:extLst>
                    </a:blip>
                    <a:stretch>
                      <a:fillRect/>
                    </a:stretch>
                  </pic:blipFill>
                  <pic:spPr>
                    <a:xfrm>
                      <a:off x="0" y="0"/>
                      <a:ext cx="1080000" cy="727059"/>
                    </a:xfrm>
                    <a:prstGeom prst="rect">
                      <a:avLst/>
                    </a:prstGeom>
                  </pic:spPr>
                </pic:pic>
              </a:graphicData>
            </a:graphic>
            <wp14:sizeRelH relativeFrom="margin">
              <wp14:pctWidth>0</wp14:pctWidth>
            </wp14:sizeRelH>
            <wp14:sizeRelV relativeFrom="margin">
              <wp14:pctHeight>0</wp14:pctHeight>
            </wp14:sizeRelV>
          </wp:anchor>
        </w:drawing>
      </w:r>
      <w:r w:rsidR="00123C36" w:rsidRPr="00902FA1">
        <w:rPr>
          <w:lang w:val="en-GB"/>
        </w:rPr>
        <w:t xml:space="preserve">The </w:t>
      </w:r>
      <w:r w:rsidR="00003007">
        <w:rPr>
          <w:lang w:val="en-GB"/>
        </w:rPr>
        <w:t>LEDs</w:t>
      </w:r>
      <w:r w:rsidR="00123C36" w:rsidRPr="00902FA1">
        <w:rPr>
          <w:lang w:val="en-GB"/>
        </w:rPr>
        <w:t xml:space="preserve"> on the top of the pump flash</w:t>
      </w:r>
      <w:r w:rsidR="00003007">
        <w:rPr>
          <w:lang w:val="en-GB"/>
        </w:rPr>
        <w:t xml:space="preserve"> according to the amount of charge in the battery (see </w:t>
      </w:r>
      <w:r w:rsidR="00003007" w:rsidRPr="00003007">
        <w:rPr>
          <w:i/>
          <w:lang w:val="en-GB"/>
        </w:rPr>
        <w:fldChar w:fldCharType="begin"/>
      </w:r>
      <w:r w:rsidR="00003007" w:rsidRPr="00003007">
        <w:rPr>
          <w:i/>
          <w:lang w:val="en-GB"/>
        </w:rPr>
        <w:instrText xml:space="preserve"> REF _Ref8906849 \h </w:instrText>
      </w:r>
      <w:r w:rsidR="00003007">
        <w:rPr>
          <w:i/>
          <w:lang w:val="en-GB"/>
        </w:rPr>
        <w:instrText xml:space="preserve"> \* MERGEFORMAT </w:instrText>
      </w:r>
      <w:r w:rsidR="00003007" w:rsidRPr="00003007">
        <w:rPr>
          <w:i/>
          <w:lang w:val="en-GB"/>
        </w:rPr>
      </w:r>
      <w:r w:rsidR="00003007" w:rsidRPr="00003007">
        <w:rPr>
          <w:i/>
          <w:lang w:val="en-GB"/>
        </w:rPr>
        <w:fldChar w:fldCharType="separate"/>
      </w:r>
      <w:r w:rsidR="00AC55B4" w:rsidRPr="00AC55B4">
        <w:rPr>
          <w:i/>
        </w:rPr>
        <w:t>LED Indicators</w:t>
      </w:r>
      <w:r w:rsidR="00003007" w:rsidRPr="00003007">
        <w:rPr>
          <w:i/>
          <w:lang w:val="en-GB"/>
        </w:rPr>
        <w:fldChar w:fldCharType="end"/>
      </w:r>
      <w:r w:rsidR="00003007" w:rsidRPr="00003007">
        <w:rPr>
          <w:i/>
          <w:lang w:val="en-GB"/>
        </w:rPr>
        <w:t xml:space="preserve"> </w:t>
      </w:r>
      <w:r w:rsidR="00003007">
        <w:rPr>
          <w:lang w:val="en-GB"/>
        </w:rPr>
        <w:t xml:space="preserve">on page </w:t>
      </w:r>
      <w:r w:rsidR="00003007">
        <w:rPr>
          <w:lang w:val="en-GB"/>
        </w:rPr>
        <w:fldChar w:fldCharType="begin"/>
      </w:r>
      <w:r w:rsidR="00003007">
        <w:rPr>
          <w:lang w:val="en-GB"/>
        </w:rPr>
        <w:instrText xml:space="preserve"> PAGEREF _Ref8906849 \h </w:instrText>
      </w:r>
      <w:r w:rsidR="00003007">
        <w:rPr>
          <w:lang w:val="en-GB"/>
        </w:rPr>
      </w:r>
      <w:r w:rsidR="00003007">
        <w:rPr>
          <w:lang w:val="en-GB"/>
        </w:rPr>
        <w:fldChar w:fldCharType="separate"/>
      </w:r>
      <w:r w:rsidR="00AC55B4">
        <w:rPr>
          <w:noProof/>
          <w:lang w:val="en-GB"/>
        </w:rPr>
        <w:t>23</w:t>
      </w:r>
      <w:r w:rsidR="00003007">
        <w:rPr>
          <w:lang w:val="en-GB"/>
        </w:rPr>
        <w:fldChar w:fldCharType="end"/>
      </w:r>
      <w:r w:rsidR="00003007">
        <w:rPr>
          <w:lang w:val="en-GB"/>
        </w:rPr>
        <w:t xml:space="preserve">) </w:t>
      </w:r>
      <w:r w:rsidR="00123C36" w:rsidRPr="00902FA1">
        <w:rPr>
          <w:lang w:val="en-GB"/>
        </w:rPr>
        <w:t>and the charge state is displayed for a user defined period.</w:t>
      </w:r>
    </w:p>
    <w:p w14:paraId="545F3188" w14:textId="77777777" w:rsidR="00123C36" w:rsidRPr="00902FA1" w:rsidRDefault="00123C36" w:rsidP="00AE18AC">
      <w:pPr>
        <w:pStyle w:val="ListNumber"/>
        <w:jc w:val="both"/>
        <w:rPr>
          <w:lang w:val="en-GB"/>
        </w:rPr>
      </w:pPr>
      <w:r w:rsidRPr="00902FA1">
        <w:rPr>
          <w:lang w:val="en-GB"/>
        </w:rPr>
        <w:t>To see the amo</w:t>
      </w:r>
      <w:r w:rsidR="00D76381" w:rsidRPr="00902FA1">
        <w:rPr>
          <w:lang w:val="en-GB"/>
        </w:rPr>
        <w:t xml:space="preserve">unt of charge at any time press </w:t>
      </w:r>
      <w:r w:rsidR="00A902DD" w:rsidRPr="00E8767B">
        <w:rPr>
          <w:rStyle w:val="Loweredicon5pt"/>
          <w:noProof/>
          <w:lang w:eastAsia="en-GB"/>
        </w:rPr>
        <w:drawing>
          <wp:inline distT="0" distB="0" distL="0" distR="0" wp14:anchorId="6BB056B7" wp14:editId="66FBA549">
            <wp:extent cx="215999" cy="2362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002D7D08">
        <w:rPr>
          <w:lang w:val="en-GB"/>
        </w:rPr>
        <w:t>.</w:t>
      </w:r>
    </w:p>
    <w:p w14:paraId="62FC1342" w14:textId="750015C0" w:rsidR="00123C36" w:rsidRPr="00902FA1" w:rsidRDefault="00663817" w:rsidP="00AE18AC">
      <w:pPr>
        <w:pStyle w:val="ListContinue"/>
        <w:jc w:val="both"/>
        <w:rPr>
          <w:lang w:val="en-GB"/>
        </w:rPr>
      </w:pPr>
      <w:r w:rsidRPr="00902FA1">
        <w:rPr>
          <w:lang w:val="en-GB"/>
        </w:rPr>
        <w:t xml:space="preserve">Once fully charged the </w:t>
      </w:r>
      <w:r w:rsidR="00A42155">
        <w:rPr>
          <w:lang w:val="en-GB"/>
        </w:rPr>
        <w:t>G</w:t>
      </w:r>
      <w:r w:rsidR="006C3811">
        <w:rPr>
          <w:lang w:val="en-GB"/>
        </w:rPr>
        <w:t>reen</w:t>
      </w:r>
      <w:r w:rsidRPr="00902FA1">
        <w:rPr>
          <w:lang w:val="en-GB"/>
        </w:rPr>
        <w:t xml:space="preserve"> </w:t>
      </w:r>
      <w:r w:rsidR="006D10B2">
        <w:rPr>
          <w:lang w:val="en-GB"/>
        </w:rPr>
        <w:t>LED</w:t>
      </w:r>
      <w:r w:rsidRPr="00902FA1">
        <w:rPr>
          <w:lang w:val="en-GB"/>
        </w:rPr>
        <w:t xml:space="preserve"> turns on for 10 minutes, after which time the pump turns off.</w:t>
      </w:r>
    </w:p>
    <w:p w14:paraId="7B7BB78B" w14:textId="25058FBA" w:rsidR="00BE0B74" w:rsidRPr="00902FA1" w:rsidRDefault="00516092" w:rsidP="005B0C15">
      <w:pPr>
        <w:pStyle w:val="Heading2"/>
        <w:pageBreakBefore/>
      </w:pPr>
      <w:bookmarkStart w:id="16" w:name="_Ref468541581"/>
      <w:bookmarkStart w:id="17" w:name="_Ref468541584"/>
      <w:bookmarkStart w:id="18" w:name="_Toc14859427"/>
      <w:r w:rsidRPr="00902FA1">
        <w:lastRenderedPageBreak/>
        <w:t xml:space="preserve">Setup </w:t>
      </w:r>
      <w:r w:rsidR="006C5FC5">
        <w:t>b</w:t>
      </w:r>
      <w:r w:rsidRPr="00902FA1">
        <w:t xml:space="preserve">efore </w:t>
      </w:r>
      <w:r w:rsidR="006C5FC5">
        <w:t>S</w:t>
      </w:r>
      <w:r w:rsidRPr="00902FA1">
        <w:t xml:space="preserve">tarting a </w:t>
      </w:r>
      <w:r w:rsidR="006C5FC5">
        <w:t>R</w:t>
      </w:r>
      <w:r w:rsidRPr="00902FA1">
        <w:t>un</w:t>
      </w:r>
      <w:bookmarkEnd w:id="16"/>
      <w:bookmarkEnd w:id="17"/>
      <w:bookmarkEnd w:id="18"/>
    </w:p>
    <w:p w14:paraId="543D5744" w14:textId="77777777" w:rsidR="00516092" w:rsidRPr="00902FA1" w:rsidRDefault="00516092" w:rsidP="00AE18AC">
      <w:pPr>
        <w:pStyle w:val="BodyText"/>
        <w:jc w:val="both"/>
        <w:rPr>
          <w:lang w:val="en-GB"/>
        </w:rPr>
      </w:pPr>
      <w:r w:rsidRPr="00902FA1">
        <w:rPr>
          <w:lang w:val="en-GB"/>
        </w:rPr>
        <w:t>Depending on you</w:t>
      </w:r>
      <w:r w:rsidR="00C614F7">
        <w:rPr>
          <w:lang w:val="en-GB"/>
        </w:rPr>
        <w:t>r</w:t>
      </w:r>
      <w:r w:rsidRPr="00902FA1">
        <w:rPr>
          <w:lang w:val="en-GB"/>
        </w:rPr>
        <w:t xml:space="preserve"> sampling requirements you may want to perform one or more of the following setup procedures before starting a sampling run.</w:t>
      </w:r>
    </w:p>
    <w:p w14:paraId="5049AAA3" w14:textId="77777777" w:rsidR="00516092" w:rsidRPr="00902FA1" w:rsidRDefault="00516092" w:rsidP="00AE18AC">
      <w:pPr>
        <w:pStyle w:val="Procedure"/>
        <w:jc w:val="both"/>
      </w:pPr>
      <w:r w:rsidRPr="00902FA1">
        <w:t>To access the menu items described below:</w:t>
      </w:r>
    </w:p>
    <w:p w14:paraId="35240E60" w14:textId="77777777" w:rsidR="00516092" w:rsidRPr="00902FA1" w:rsidRDefault="005E0C41" w:rsidP="00AE18AC">
      <w:pPr>
        <w:pStyle w:val="BodyText"/>
        <w:jc w:val="both"/>
        <w:rPr>
          <w:lang w:val="en-GB"/>
        </w:rPr>
      </w:pPr>
      <w:r>
        <w:rPr>
          <w:lang w:val="en-GB"/>
        </w:rPr>
        <w:t>Ensure the pump is turned on</w:t>
      </w:r>
      <w:r w:rsidR="00516092" w:rsidRPr="00902FA1">
        <w:rPr>
          <w:lang w:val="en-GB"/>
        </w:rPr>
        <w:t xml:space="preserve"> and then press </w:t>
      </w:r>
      <w:r w:rsidR="00012D79" w:rsidRPr="009B75A1">
        <w:rPr>
          <w:rStyle w:val="Loweredicon5pt"/>
          <w:noProof/>
          <w:lang w:eastAsia="en-GB"/>
        </w:rPr>
        <w:drawing>
          <wp:inline distT="0" distB="0" distL="0" distR="0" wp14:anchorId="5F00D6A2" wp14:editId="3E36DB05">
            <wp:extent cx="194087" cy="21600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00D76381" w:rsidRPr="00902FA1">
        <w:rPr>
          <w:lang w:val="en-GB"/>
        </w:rPr>
        <w:t xml:space="preserve"> </w:t>
      </w:r>
      <w:r w:rsidR="00516092" w:rsidRPr="00902FA1">
        <w:rPr>
          <w:lang w:val="en-GB"/>
        </w:rPr>
        <w:t xml:space="preserve">to display the </w:t>
      </w:r>
      <w:r w:rsidR="00D76381" w:rsidRPr="00902FA1">
        <w:rPr>
          <w:lang w:val="en-GB"/>
        </w:rPr>
        <w:t>m</w:t>
      </w:r>
      <w:r w:rsidR="00516092" w:rsidRPr="00902FA1">
        <w:rPr>
          <w:lang w:val="en-GB"/>
        </w:rPr>
        <w:t>enu.</w:t>
      </w:r>
    </w:p>
    <w:p w14:paraId="43484693" w14:textId="77777777" w:rsidR="00516092" w:rsidRPr="00902FA1" w:rsidRDefault="00D76381" w:rsidP="00AE18AC">
      <w:pPr>
        <w:pStyle w:val="BodyText"/>
        <w:jc w:val="both"/>
        <w:rPr>
          <w:lang w:val="en-GB"/>
        </w:rPr>
      </w:pPr>
      <w:r w:rsidRPr="00902FA1">
        <w:rPr>
          <w:lang w:val="en-GB"/>
        </w:rPr>
        <w:t xml:space="preserve">Press </w:t>
      </w:r>
      <w:r w:rsidR="00E8767B" w:rsidRPr="009B75A1">
        <w:rPr>
          <w:rStyle w:val="Loweredicon5pt"/>
          <w:noProof/>
          <w:lang w:eastAsia="en-GB"/>
        </w:rPr>
        <w:drawing>
          <wp:inline distT="0" distB="0" distL="0" distR="0" wp14:anchorId="597D244F" wp14:editId="30E6CE35">
            <wp:extent cx="194087" cy="21600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Pr="00E8767B">
        <w:rPr>
          <w:rStyle w:val="Loweredicon5pt"/>
          <w:noProof/>
          <w:lang w:eastAsia="en-GB"/>
        </w:rPr>
        <w:drawing>
          <wp:inline distT="0" distB="0" distL="0" distR="0" wp14:anchorId="21818320" wp14:editId="00901B20">
            <wp:extent cx="194086" cy="2160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to </w:t>
      </w:r>
      <w:r w:rsidR="00516092" w:rsidRPr="00902FA1">
        <w:rPr>
          <w:lang w:val="en-GB"/>
        </w:rPr>
        <w:t xml:space="preserve">highlight </w:t>
      </w:r>
      <w:r w:rsidRPr="00902FA1">
        <w:rPr>
          <w:lang w:val="en-GB"/>
        </w:rPr>
        <w:t xml:space="preserve">the menu item you want to alter, and then press </w:t>
      </w:r>
      <w:r w:rsidR="003C6028" w:rsidRPr="009B75A1">
        <w:rPr>
          <w:rStyle w:val="Loweredicon5pt"/>
          <w:noProof/>
          <w:lang w:eastAsia="en-GB"/>
        </w:rPr>
        <w:drawing>
          <wp:inline distT="0" distB="0" distL="0" distR="0" wp14:anchorId="336D4C74" wp14:editId="031ACFF8">
            <wp:extent cx="216000" cy="226125"/>
            <wp:effectExtent l="0" t="0" r="0" b="254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w:t>
      </w:r>
    </w:p>
    <w:p w14:paraId="46C85D1A" w14:textId="77A6D9FF" w:rsidR="00516092" w:rsidRPr="00902FA1" w:rsidRDefault="00516092" w:rsidP="00475EEF">
      <w:pPr>
        <w:pStyle w:val="Heading3"/>
      </w:pPr>
      <w:bookmarkStart w:id="19" w:name="_Toc14859428"/>
      <w:r w:rsidRPr="00902FA1">
        <w:t xml:space="preserve">Set the </w:t>
      </w:r>
      <w:r w:rsidR="007C4F4B">
        <w:t>F</w:t>
      </w:r>
      <w:r w:rsidRPr="00902FA1">
        <w:t xml:space="preserve">low </w:t>
      </w:r>
      <w:r w:rsidR="007C4F4B">
        <w:t>R</w:t>
      </w:r>
      <w:r w:rsidRPr="00902FA1">
        <w:t>ate</w:t>
      </w:r>
      <w:bookmarkEnd w:id="19"/>
    </w:p>
    <w:p w14:paraId="0FA89746" w14:textId="77777777" w:rsidR="00516092" w:rsidRPr="00902FA1" w:rsidRDefault="008266A5" w:rsidP="00516092">
      <w:pPr>
        <w:pStyle w:val="ListNumber"/>
        <w:numPr>
          <w:ilvl w:val="0"/>
          <w:numId w:val="7"/>
        </w:numPr>
        <w:rPr>
          <w:lang w:val="en-GB"/>
        </w:rPr>
      </w:pPr>
      <w:r w:rsidRPr="00902FA1">
        <w:rPr>
          <w:lang w:val="en-GB"/>
        </w:rPr>
        <w:t xml:space="preserve">Navigate to </w:t>
      </w:r>
      <w:r w:rsidR="00516092" w:rsidRPr="00902FA1">
        <w:rPr>
          <w:b/>
          <w:lang w:val="en-GB"/>
        </w:rPr>
        <w:t>SET FLOW</w:t>
      </w:r>
      <w:r w:rsidRPr="00902FA1">
        <w:rPr>
          <w:lang w:val="en-GB"/>
        </w:rPr>
        <w:t xml:space="preserve">, and then press </w:t>
      </w:r>
      <w:r w:rsidR="006D26D4" w:rsidRPr="009B75A1">
        <w:rPr>
          <w:rStyle w:val="Loweredicon5pt"/>
          <w:noProof/>
          <w:lang w:eastAsia="en-GB"/>
        </w:rPr>
        <w:drawing>
          <wp:inline distT="0" distB="0" distL="0" distR="0" wp14:anchorId="36A90332" wp14:editId="0CEC69CD">
            <wp:extent cx="216000" cy="226125"/>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516092" w:rsidRPr="00902FA1">
        <w:rPr>
          <w:lang w:val="en-GB"/>
        </w:rPr>
        <w:t>.</w:t>
      </w:r>
    </w:p>
    <w:p w14:paraId="51C01053" w14:textId="77777777" w:rsidR="008F6B25" w:rsidRPr="00902FA1" w:rsidRDefault="00DD345E" w:rsidP="008F6B25">
      <w:pPr>
        <w:pStyle w:val="Picturespacingindented"/>
      </w:pPr>
      <w:r>
        <w:rPr>
          <w:noProof/>
          <w:lang w:eastAsia="en-GB"/>
        </w:rPr>
        <w:drawing>
          <wp:inline distT="0" distB="0" distL="0" distR="0" wp14:anchorId="64A39AFD" wp14:editId="6C59904F">
            <wp:extent cx="1080000" cy="727347"/>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t flow.bmp"/>
                    <pic:cNvPicPr/>
                  </pic:nvPicPr>
                  <pic:blipFill>
                    <a:blip r:embed="rId49">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6A45D8" w:rsidRPr="00902FA1">
        <w:rPr>
          <w:noProof/>
          <w:lang w:eastAsia="en-GB"/>
        </w:rPr>
        <w:drawing>
          <wp:inline distT="0" distB="0" distL="0" distR="0" wp14:anchorId="396D3004" wp14:editId="2CD7E398">
            <wp:extent cx="179832" cy="719329"/>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5A243A">
        <w:rPr>
          <w:noProof/>
          <w:lang w:eastAsia="en-GB"/>
        </w:rPr>
        <w:drawing>
          <wp:inline distT="0" distB="0" distL="0" distR="0" wp14:anchorId="71430566" wp14:editId="05F30CAF">
            <wp:extent cx="1080000" cy="727347"/>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t flow - adjust.bmp"/>
                    <pic:cNvPicPr/>
                  </pic:nvPicPr>
                  <pic:blipFill>
                    <a:blip r:embed="rId51">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503F2D52" w14:textId="77777777" w:rsidR="00516092" w:rsidRPr="00902FA1" w:rsidRDefault="00D76381" w:rsidP="00516092">
      <w:pPr>
        <w:pStyle w:val="ListNumber"/>
        <w:rPr>
          <w:lang w:val="en-GB"/>
        </w:rPr>
      </w:pPr>
      <w:r w:rsidRPr="00902FA1">
        <w:rPr>
          <w:lang w:val="en-GB"/>
        </w:rPr>
        <w:t xml:space="preserve">Press </w:t>
      </w:r>
      <w:r w:rsidR="00615028" w:rsidRPr="009B75A1">
        <w:rPr>
          <w:rStyle w:val="Loweredicon5pt"/>
          <w:noProof/>
          <w:lang w:eastAsia="en-GB"/>
        </w:rPr>
        <w:drawing>
          <wp:inline distT="0" distB="0" distL="0" distR="0" wp14:anchorId="47F984F3" wp14:editId="4A6E4946">
            <wp:extent cx="194087" cy="21600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00A343CB" w:rsidRPr="00E8767B">
        <w:rPr>
          <w:rStyle w:val="Loweredicon5pt"/>
          <w:noProof/>
          <w:lang w:eastAsia="en-GB"/>
        </w:rPr>
        <w:drawing>
          <wp:inline distT="0" distB="0" distL="0" distR="0" wp14:anchorId="03FDEAF5" wp14:editId="3F2B7B64">
            <wp:extent cx="194086" cy="2160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to </w:t>
      </w:r>
      <w:r w:rsidR="00516092" w:rsidRPr="00902FA1">
        <w:rPr>
          <w:lang w:val="en-GB"/>
        </w:rPr>
        <w:t xml:space="preserve">change the flow rate, and then </w:t>
      </w:r>
      <w:r w:rsidR="006D26D4" w:rsidRPr="009B75A1">
        <w:rPr>
          <w:rStyle w:val="Loweredicon5pt"/>
          <w:noProof/>
          <w:lang w:eastAsia="en-GB"/>
        </w:rPr>
        <w:drawing>
          <wp:inline distT="0" distB="0" distL="0" distR="0" wp14:anchorId="022982A0" wp14:editId="0D84D8B2">
            <wp:extent cx="216000" cy="226125"/>
            <wp:effectExtent l="0" t="0" r="0" b="254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516092" w:rsidRPr="00902FA1">
        <w:rPr>
          <w:lang w:val="en-GB"/>
        </w:rPr>
        <w:t>.</w:t>
      </w:r>
    </w:p>
    <w:p w14:paraId="4953EE91" w14:textId="77777777" w:rsidR="006C5FC5" w:rsidRDefault="006C5FC5" w:rsidP="00516092">
      <w:pPr>
        <w:pStyle w:val="Heading3"/>
      </w:pPr>
    </w:p>
    <w:p w14:paraId="22BA9595" w14:textId="6E3383CB" w:rsidR="00516092" w:rsidRDefault="00516092" w:rsidP="00516092">
      <w:pPr>
        <w:pStyle w:val="Heading3"/>
      </w:pPr>
      <w:bookmarkStart w:id="20" w:name="_Toc14859429"/>
      <w:r w:rsidRPr="00902FA1">
        <w:t xml:space="preserve">Calibrate the </w:t>
      </w:r>
      <w:r w:rsidR="006C5FC5">
        <w:t>P</w:t>
      </w:r>
      <w:r w:rsidRPr="00902FA1">
        <w:t>ump</w:t>
      </w:r>
      <w:bookmarkEnd w:id="20"/>
    </w:p>
    <w:p w14:paraId="6B093318" w14:textId="77777777" w:rsidR="004C23F0" w:rsidRDefault="004C23F0" w:rsidP="00AE18AC">
      <w:pPr>
        <w:pStyle w:val="BodyText"/>
        <w:jc w:val="both"/>
      </w:pPr>
      <w:r>
        <w:t>Always calibrate the pump at the sampling flow rate for greatest accuracy.</w:t>
      </w:r>
    </w:p>
    <w:p w14:paraId="5AFA01E0" w14:textId="77777777" w:rsidR="004C23F0" w:rsidRPr="00726888" w:rsidRDefault="004C23F0" w:rsidP="00AE18AC">
      <w:pPr>
        <w:pStyle w:val="Note"/>
        <w:jc w:val="both"/>
      </w:pPr>
      <w:r w:rsidRPr="004C23F0">
        <w:rPr>
          <w:b/>
        </w:rPr>
        <w:t xml:space="preserve">Note: </w:t>
      </w:r>
      <w:r>
        <w:t xml:space="preserve">If using a </w:t>
      </w:r>
      <w:r w:rsidR="005E2506">
        <w:t xml:space="preserve">sorbent tube </w:t>
      </w:r>
      <w:r>
        <w:t>or if operating at a high flow rate, which results in a high back pressure, it may take the pump a little longer to stabilise when adjusting the calibrated value.</w:t>
      </w:r>
    </w:p>
    <w:p w14:paraId="39BD2028" w14:textId="77777777" w:rsidR="00AE18AC" w:rsidRDefault="00AE18AC" w:rsidP="00AE18AC">
      <w:pPr>
        <w:pStyle w:val="ListNumber"/>
        <w:numPr>
          <w:ilvl w:val="0"/>
          <w:numId w:val="0"/>
        </w:numPr>
        <w:ind w:left="1134"/>
        <w:jc w:val="both"/>
        <w:rPr>
          <w:lang w:val="en-GB"/>
        </w:rPr>
      </w:pPr>
    </w:p>
    <w:p w14:paraId="4426C66A" w14:textId="3F7C0485" w:rsidR="00516092" w:rsidRPr="00902FA1" w:rsidRDefault="00516092" w:rsidP="00AE18AC">
      <w:pPr>
        <w:pStyle w:val="ListNumber"/>
        <w:numPr>
          <w:ilvl w:val="0"/>
          <w:numId w:val="9"/>
        </w:numPr>
        <w:jc w:val="both"/>
        <w:rPr>
          <w:lang w:val="en-GB"/>
        </w:rPr>
      </w:pPr>
      <w:r w:rsidRPr="00902FA1">
        <w:rPr>
          <w:lang w:val="en-GB"/>
        </w:rPr>
        <w:t>Attach a s</w:t>
      </w:r>
      <w:r w:rsidR="002153B2">
        <w:rPr>
          <w:lang w:val="en-GB"/>
        </w:rPr>
        <w:t>orbent</w:t>
      </w:r>
      <w:r w:rsidRPr="00902FA1">
        <w:rPr>
          <w:lang w:val="en-GB"/>
        </w:rPr>
        <w:t xml:space="preserve"> tube or other flow-measuring device to the pump’s inlet nozzle.</w:t>
      </w:r>
      <w:r w:rsidR="0027710F">
        <w:rPr>
          <w:lang w:val="en-GB"/>
        </w:rPr>
        <w:t xml:space="preserve"> The flowmeter should be connected to the inlet of the </w:t>
      </w:r>
      <w:r w:rsidR="002153B2">
        <w:rPr>
          <w:lang w:val="en-GB"/>
        </w:rPr>
        <w:t>tube</w:t>
      </w:r>
      <w:r w:rsidR="0027710F">
        <w:rPr>
          <w:lang w:val="en-GB"/>
        </w:rPr>
        <w:t>.</w:t>
      </w:r>
    </w:p>
    <w:p w14:paraId="1E96BAC2" w14:textId="77777777" w:rsidR="0039347E" w:rsidRPr="00902FA1" w:rsidRDefault="008266A5" w:rsidP="00AE18AC">
      <w:pPr>
        <w:pStyle w:val="ListNumber"/>
        <w:jc w:val="both"/>
        <w:rPr>
          <w:lang w:val="en-GB"/>
        </w:rPr>
      </w:pPr>
      <w:r w:rsidRPr="00902FA1">
        <w:rPr>
          <w:lang w:val="en-GB"/>
        </w:rPr>
        <w:t xml:space="preserve">Navigate to </w:t>
      </w:r>
      <w:r w:rsidR="0039347E" w:rsidRPr="00902FA1">
        <w:rPr>
          <w:b/>
          <w:lang w:val="en-GB"/>
        </w:rPr>
        <w:t>CALIBRATE</w:t>
      </w:r>
      <w:r w:rsidRPr="00902FA1">
        <w:rPr>
          <w:lang w:val="en-GB"/>
        </w:rPr>
        <w:t>.</w:t>
      </w:r>
    </w:p>
    <w:p w14:paraId="17876DAF" w14:textId="534F75A6" w:rsidR="008F6B25" w:rsidRPr="00015D80" w:rsidRDefault="00877194" w:rsidP="00AE18AC">
      <w:pPr>
        <w:pStyle w:val="Picturespacingindented"/>
        <w:jc w:val="both"/>
      </w:pPr>
      <w:r>
        <w:rPr>
          <w:noProof/>
          <w:lang w:eastAsia="en-GB"/>
        </w:rPr>
        <w:drawing>
          <wp:inline distT="0" distB="0" distL="0" distR="0" wp14:anchorId="3C79CA5B" wp14:editId="233339AD">
            <wp:extent cx="1080000" cy="727347"/>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calibrate.bmp"/>
                    <pic:cNvPicPr/>
                  </pic:nvPicPr>
                  <pic:blipFill>
                    <a:blip r:embed="rId53">
                      <a:extLst>
                        <a:ext uri="{BEBA8EAE-BF5A-486C-A8C5-ECC9F3942E4B}">
                          <a14:imgProps xmlns:a14="http://schemas.microsoft.com/office/drawing/2010/main">
                            <a14:imgLayer r:embed="rId5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6A45D8" w:rsidRPr="00902FA1">
        <w:rPr>
          <w:noProof/>
          <w:lang w:eastAsia="en-GB"/>
        </w:rPr>
        <w:drawing>
          <wp:inline distT="0" distB="0" distL="0" distR="0" wp14:anchorId="7DC4318D" wp14:editId="6AADEB6D">
            <wp:extent cx="179832" cy="719329"/>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B87FB7">
        <w:rPr>
          <w:noProof/>
          <w:lang w:eastAsia="en-GB"/>
        </w:rPr>
        <w:drawing>
          <wp:inline distT="0" distB="0" distL="0" distR="0" wp14:anchorId="2D2DA285" wp14:editId="78132E9E">
            <wp:extent cx="1080000" cy="727347"/>
            <wp:effectExtent l="0" t="0" r="635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calibrate - adjust.bmp"/>
                    <pic:cNvPicPr/>
                  </pic:nvPicPr>
                  <pic:blipFill>
                    <a:blip r:embed="rId55">
                      <a:extLst>
                        <a:ext uri="{BEBA8EAE-BF5A-486C-A8C5-ECC9F3942E4B}">
                          <a14:imgProps xmlns:a14="http://schemas.microsoft.com/office/drawing/2010/main">
                            <a14:imgLayer r:embed="rId56">
                              <a14:imgEffect>
                                <a14:colorTemperature colorTemp="5900"/>
                              </a14:imgEffect>
                              <a14:imgEffect>
                                <a14:saturation sat="71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418797CF" w14:textId="77777777" w:rsidR="0039347E" w:rsidRPr="00902FA1" w:rsidRDefault="0039347E" w:rsidP="00AE18AC">
      <w:pPr>
        <w:pStyle w:val="ListNumber"/>
        <w:jc w:val="both"/>
        <w:rPr>
          <w:lang w:val="en-GB"/>
        </w:rPr>
      </w:pPr>
      <w:r w:rsidRPr="00902FA1">
        <w:rPr>
          <w:lang w:val="en-GB"/>
        </w:rPr>
        <w:t xml:space="preserve">Press </w:t>
      </w:r>
      <w:r w:rsidR="006D26D4" w:rsidRPr="009B75A1">
        <w:rPr>
          <w:rStyle w:val="Loweredicon5pt"/>
          <w:noProof/>
          <w:lang w:eastAsia="en-GB"/>
        </w:rPr>
        <w:drawing>
          <wp:inline distT="0" distB="0" distL="0" distR="0" wp14:anchorId="5808ED82" wp14:editId="698C7A20">
            <wp:extent cx="216000" cy="226125"/>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to start the test.</w:t>
      </w:r>
    </w:p>
    <w:p w14:paraId="09D7B3BF" w14:textId="77777777" w:rsidR="0039347E" w:rsidRPr="00902FA1" w:rsidRDefault="00D76381" w:rsidP="00AE18AC">
      <w:pPr>
        <w:pStyle w:val="ListNumber"/>
        <w:jc w:val="both"/>
        <w:rPr>
          <w:lang w:val="en-GB"/>
        </w:rPr>
      </w:pPr>
      <w:r w:rsidRPr="00902FA1">
        <w:rPr>
          <w:lang w:val="en-GB"/>
        </w:rPr>
        <w:t xml:space="preserve">Press </w:t>
      </w:r>
      <w:r w:rsidR="00615028" w:rsidRPr="009B75A1">
        <w:rPr>
          <w:rStyle w:val="Loweredicon5pt"/>
          <w:noProof/>
          <w:lang w:eastAsia="en-GB"/>
        </w:rPr>
        <w:drawing>
          <wp:inline distT="0" distB="0" distL="0" distR="0" wp14:anchorId="4D361F07" wp14:editId="30511D9F">
            <wp:extent cx="194087" cy="21600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00A343CB" w:rsidRPr="00E8767B">
        <w:rPr>
          <w:rStyle w:val="Loweredicon5pt"/>
          <w:noProof/>
          <w:lang w:eastAsia="en-GB"/>
        </w:rPr>
        <w:drawing>
          <wp:inline distT="0" distB="0" distL="0" distR="0" wp14:anchorId="32EA1A94" wp14:editId="5A0A73FC">
            <wp:extent cx="194086" cy="2160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0039347E" w:rsidRPr="00902FA1">
        <w:rPr>
          <w:lang w:val="en-GB"/>
        </w:rPr>
        <w:t xml:space="preserve"> to change the pump speed until the meter flow rate and the pump flow rate match.</w:t>
      </w:r>
    </w:p>
    <w:p w14:paraId="33176E2B" w14:textId="50982A51" w:rsidR="0039347E" w:rsidRDefault="0039347E" w:rsidP="00AE18AC">
      <w:pPr>
        <w:pStyle w:val="ListNumber"/>
        <w:jc w:val="both"/>
        <w:rPr>
          <w:lang w:val="en-GB"/>
        </w:rPr>
      </w:pPr>
      <w:r w:rsidRPr="00902FA1">
        <w:rPr>
          <w:lang w:val="en-GB"/>
        </w:rPr>
        <w:t xml:space="preserve">Press </w:t>
      </w:r>
      <w:r w:rsidR="006D26D4" w:rsidRPr="009B75A1">
        <w:rPr>
          <w:rStyle w:val="Loweredicon5pt"/>
          <w:noProof/>
          <w:lang w:eastAsia="en-GB"/>
        </w:rPr>
        <w:drawing>
          <wp:inline distT="0" distB="0" distL="0" distR="0" wp14:anchorId="5E106AAE" wp14:editId="36D970C6">
            <wp:extent cx="216000" cy="226125"/>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to stop</w:t>
      </w:r>
      <w:r w:rsidR="0073583B">
        <w:rPr>
          <w:lang w:val="en-GB"/>
        </w:rPr>
        <w:t xml:space="preserve"> </w:t>
      </w:r>
      <w:r w:rsidR="0073583B" w:rsidRPr="006B723B">
        <w:rPr>
          <w:lang w:val="en-GB"/>
        </w:rPr>
        <w:t>and save</w:t>
      </w:r>
      <w:r w:rsidRPr="006B723B">
        <w:rPr>
          <w:lang w:val="en-GB"/>
        </w:rPr>
        <w:t xml:space="preserve"> </w:t>
      </w:r>
      <w:r w:rsidRPr="00902FA1">
        <w:rPr>
          <w:lang w:val="en-GB"/>
        </w:rPr>
        <w:t>the test.</w:t>
      </w:r>
    </w:p>
    <w:p w14:paraId="156D1804" w14:textId="21B7353D" w:rsidR="006B723B" w:rsidRDefault="006B723B" w:rsidP="00AE18AC">
      <w:pPr>
        <w:pStyle w:val="Noteindent"/>
        <w:jc w:val="both"/>
      </w:pPr>
      <w:bookmarkStart w:id="21" w:name="_Hlk16861741"/>
      <w:r w:rsidRPr="006D630C">
        <w:rPr>
          <w:b/>
        </w:rPr>
        <w:t>Note:</w:t>
      </w:r>
      <w:r>
        <w:t xml:space="preserve"> </w:t>
      </w:r>
      <w:r w:rsidRPr="006B723B">
        <w:t xml:space="preserve">If you press </w:t>
      </w:r>
      <w:r w:rsidRPr="00E8767B">
        <w:rPr>
          <w:rStyle w:val="Loweredicon5pt"/>
        </w:rPr>
        <w:drawing>
          <wp:inline distT="0" distB="0" distL="0" distR="0" wp14:anchorId="5A210CE3" wp14:editId="40F8423F">
            <wp:extent cx="215999" cy="236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Pr="006B723B">
        <w:t xml:space="preserve"> during calibration it will cancel the </w:t>
      </w:r>
      <w:r w:rsidR="006D630C">
        <w:t>process</w:t>
      </w:r>
      <w:r w:rsidRPr="006B723B">
        <w:t xml:space="preserve"> and will not save the calibrated value</w:t>
      </w:r>
      <w:r w:rsidR="006D630C">
        <w:t>.</w:t>
      </w:r>
    </w:p>
    <w:p w14:paraId="60C696F0" w14:textId="77777777" w:rsidR="00296AC0" w:rsidRPr="00296AC0" w:rsidRDefault="00296AC0" w:rsidP="00AE18AC">
      <w:pPr>
        <w:pStyle w:val="Heading3"/>
        <w:rPr>
          <w:sz w:val="6"/>
          <w:szCs w:val="6"/>
        </w:rPr>
      </w:pPr>
      <w:bookmarkStart w:id="22" w:name="_Ref8732564"/>
      <w:bookmarkEnd w:id="21"/>
    </w:p>
    <w:p w14:paraId="4BC53331" w14:textId="22B04EAA" w:rsidR="00AE18AC" w:rsidRDefault="00AE18AC" w:rsidP="00AE18AC">
      <w:pPr>
        <w:pStyle w:val="Heading3"/>
      </w:pPr>
      <w:bookmarkStart w:id="23" w:name="_Toc14859430"/>
      <w:r w:rsidRPr="00902FA1">
        <w:t xml:space="preserve">Calibrate the </w:t>
      </w:r>
      <w:r>
        <w:t>P</w:t>
      </w:r>
      <w:r w:rsidRPr="00902FA1">
        <w:t>ump</w:t>
      </w:r>
      <w:r>
        <w:t xml:space="preserve"> using Casella’s Flow Detective</w:t>
      </w:r>
      <w:bookmarkEnd w:id="23"/>
    </w:p>
    <w:p w14:paraId="55724A55" w14:textId="77777777" w:rsidR="009059C4" w:rsidRDefault="009059C4" w:rsidP="00AE18AC">
      <w:pPr>
        <w:pStyle w:val="BodyText"/>
        <w:jc w:val="both"/>
      </w:pPr>
    </w:p>
    <w:p w14:paraId="473E1850" w14:textId="6A85A814" w:rsidR="00E1341D" w:rsidRDefault="00AE18AC" w:rsidP="00AE18AC">
      <w:pPr>
        <w:pStyle w:val="BodyText"/>
        <w:jc w:val="both"/>
        <w:rPr>
          <w:lang w:val="en-GB"/>
        </w:rPr>
      </w:pPr>
      <w:r>
        <w:t xml:space="preserve">VAPex can also be calibrated wirelessly using Casella’s </w:t>
      </w:r>
      <w:r w:rsidR="009379F0">
        <w:t>Airwave</w:t>
      </w:r>
      <w:r>
        <w:t xml:space="preserve"> App and Casella’s Flow Detective (Flow meter). </w:t>
      </w:r>
      <w:r>
        <w:rPr>
          <w:lang w:val="en-GB"/>
        </w:rPr>
        <w:t xml:space="preserve">The </w:t>
      </w:r>
      <w:r w:rsidR="009379F0">
        <w:rPr>
          <w:lang w:val="en-GB"/>
        </w:rPr>
        <w:t>Airwave</w:t>
      </w:r>
      <w:r>
        <w:rPr>
          <w:lang w:val="en-GB"/>
        </w:rPr>
        <w:t xml:space="preserve"> App can connect to the Flow Detective and VAPex simultaneously. This will allow calibration of the pumps without having to access the menus on the pump at all, saving time in calibration</w:t>
      </w:r>
      <w:r w:rsidR="00E1341D">
        <w:rPr>
          <w:lang w:val="en-GB"/>
        </w:rPr>
        <w:t xml:space="preserve">. </w:t>
      </w:r>
    </w:p>
    <w:p w14:paraId="50587DC6" w14:textId="77777777" w:rsidR="00E1341D" w:rsidRDefault="00E1341D" w:rsidP="00AE18AC">
      <w:pPr>
        <w:pStyle w:val="BodyText"/>
        <w:jc w:val="both"/>
        <w:rPr>
          <w:lang w:val="en-GB"/>
        </w:rPr>
      </w:pPr>
    </w:p>
    <w:p w14:paraId="7F5BEFD3" w14:textId="3C757F38" w:rsidR="00E1341D" w:rsidRDefault="00E1341D" w:rsidP="00AE18AC">
      <w:pPr>
        <w:pStyle w:val="BodyText"/>
        <w:jc w:val="both"/>
        <w:rPr>
          <w:lang w:val="en-GB"/>
        </w:rPr>
      </w:pPr>
      <w:r>
        <w:rPr>
          <w:lang w:val="en-GB"/>
        </w:rPr>
        <w:t>Details of performing a closed-loop calibration using Flow Detective can be found in the handbook of the Flow Detective (HB4087) freely available to download from Casella</w:t>
      </w:r>
      <w:r w:rsidR="00691B60">
        <w:rPr>
          <w:lang w:val="en-GB"/>
        </w:rPr>
        <w:t>’s</w:t>
      </w:r>
      <w:r>
        <w:rPr>
          <w:lang w:val="en-GB"/>
        </w:rPr>
        <w:t xml:space="preserve"> website.</w:t>
      </w:r>
    </w:p>
    <w:p w14:paraId="4833DEFE" w14:textId="77777777" w:rsidR="00E1341D" w:rsidRDefault="00E1341D" w:rsidP="00AE18AC">
      <w:pPr>
        <w:pStyle w:val="BodyText"/>
        <w:jc w:val="both"/>
        <w:rPr>
          <w:lang w:val="en-GB"/>
        </w:rPr>
      </w:pPr>
    </w:p>
    <w:p w14:paraId="456D86C7" w14:textId="0084D9DC" w:rsidR="00AE18AC" w:rsidRDefault="00D75EC2" w:rsidP="00AE18AC">
      <w:pPr>
        <w:pStyle w:val="BodyText"/>
        <w:jc w:val="both"/>
      </w:pPr>
      <w:r>
        <w:rPr>
          <w:noProof/>
        </w:rPr>
        <w:drawing>
          <wp:inline distT="0" distB="0" distL="0" distR="0" wp14:anchorId="03A67B28" wp14:editId="2D66912D">
            <wp:extent cx="5082363" cy="2619753"/>
            <wp:effectExtent l="19050" t="19050" r="23495" b="285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04622" cy="2631227"/>
                    </a:xfrm>
                    <a:prstGeom prst="rect">
                      <a:avLst/>
                    </a:prstGeom>
                    <a:ln>
                      <a:solidFill>
                        <a:schemeClr val="bg1"/>
                      </a:solidFill>
                    </a:ln>
                  </pic:spPr>
                </pic:pic>
              </a:graphicData>
            </a:graphic>
          </wp:inline>
        </w:drawing>
      </w:r>
      <w:r w:rsidR="00AE18AC">
        <w:t xml:space="preserve"> </w:t>
      </w:r>
    </w:p>
    <w:p w14:paraId="4A4147D5" w14:textId="0E5E7857" w:rsidR="00AE18AC" w:rsidRPr="00AE18AC" w:rsidRDefault="009059C4" w:rsidP="009059C4">
      <w:pPr>
        <w:pStyle w:val="BodyText"/>
        <w:jc w:val="center"/>
        <w:rPr>
          <w:lang w:val="en-GB"/>
        </w:rPr>
      </w:pPr>
      <w:r>
        <w:rPr>
          <w:lang w:val="en-GB"/>
        </w:rPr>
        <w:t>VAPex shown in closed-loop calibration</w:t>
      </w:r>
    </w:p>
    <w:p w14:paraId="24EA41E9" w14:textId="3DF560F6" w:rsidR="00EB1CB1" w:rsidRPr="00902FA1" w:rsidRDefault="00EB1CB1" w:rsidP="00D2431B">
      <w:pPr>
        <w:pStyle w:val="Heading2"/>
      </w:pPr>
      <w:bookmarkStart w:id="24" w:name="_Toc14859431"/>
      <w:r w:rsidRPr="00902FA1">
        <w:t>Start/</w:t>
      </w:r>
      <w:r w:rsidR="006C5FC5">
        <w:t>S</w:t>
      </w:r>
      <w:r w:rsidRPr="00902FA1">
        <w:t xml:space="preserve">top a </w:t>
      </w:r>
      <w:r w:rsidR="006C5FC5">
        <w:t>S</w:t>
      </w:r>
      <w:r w:rsidRPr="00902FA1">
        <w:t xml:space="preserve">ampling </w:t>
      </w:r>
      <w:r w:rsidR="006C5FC5">
        <w:t>R</w:t>
      </w:r>
      <w:r w:rsidRPr="00902FA1">
        <w:t>un</w:t>
      </w:r>
      <w:bookmarkEnd w:id="22"/>
      <w:bookmarkEnd w:id="24"/>
    </w:p>
    <w:p w14:paraId="49EF5CC3" w14:textId="670C7890" w:rsidR="00961EFF" w:rsidRPr="00902FA1" w:rsidRDefault="00961EFF" w:rsidP="00AE18AC">
      <w:pPr>
        <w:pStyle w:val="BodyText"/>
        <w:jc w:val="both"/>
        <w:rPr>
          <w:lang w:val="en-GB"/>
        </w:rPr>
      </w:pPr>
      <w:r w:rsidRPr="00902FA1">
        <w:rPr>
          <w:lang w:val="en-GB"/>
        </w:rPr>
        <w:t>Ensure your pump is calibrated</w:t>
      </w:r>
      <w:r w:rsidR="00F0018E">
        <w:rPr>
          <w:lang w:val="en-GB"/>
        </w:rPr>
        <w:t xml:space="preserve"> and </w:t>
      </w:r>
      <w:r w:rsidR="00FD5C71">
        <w:rPr>
          <w:lang w:val="en-GB"/>
        </w:rPr>
        <w:t xml:space="preserve">set to the correct </w:t>
      </w:r>
      <w:r w:rsidRPr="00902FA1">
        <w:rPr>
          <w:lang w:val="en-GB"/>
        </w:rPr>
        <w:t>flow rate.</w:t>
      </w:r>
      <w:r w:rsidR="00BC0E2D" w:rsidRPr="00902FA1">
        <w:rPr>
          <w:lang w:val="en-GB"/>
        </w:rPr>
        <w:t xml:space="preserve"> If you want to start a timed sampling run see page </w:t>
      </w:r>
      <w:r w:rsidR="00BC0E2D" w:rsidRPr="00902FA1">
        <w:rPr>
          <w:lang w:val="en-GB"/>
        </w:rPr>
        <w:fldChar w:fldCharType="begin"/>
      </w:r>
      <w:r w:rsidR="00BC0E2D" w:rsidRPr="00902FA1">
        <w:rPr>
          <w:lang w:val="en-GB"/>
        </w:rPr>
        <w:instrText xml:space="preserve"> PAGEREF _Ref468345818 \h </w:instrText>
      </w:r>
      <w:r w:rsidR="00BC0E2D" w:rsidRPr="00902FA1">
        <w:rPr>
          <w:lang w:val="en-GB"/>
        </w:rPr>
      </w:r>
      <w:r w:rsidR="00BC0E2D" w:rsidRPr="00902FA1">
        <w:rPr>
          <w:lang w:val="en-GB"/>
        </w:rPr>
        <w:fldChar w:fldCharType="separate"/>
      </w:r>
      <w:r w:rsidR="00AC55B4">
        <w:rPr>
          <w:noProof/>
          <w:lang w:val="en-GB"/>
        </w:rPr>
        <w:t>16</w:t>
      </w:r>
      <w:r w:rsidR="00BC0E2D" w:rsidRPr="00902FA1">
        <w:rPr>
          <w:lang w:val="en-GB"/>
        </w:rPr>
        <w:fldChar w:fldCharType="end"/>
      </w:r>
      <w:r w:rsidR="00BC0E2D" w:rsidRPr="00902FA1">
        <w:rPr>
          <w:lang w:val="en-GB"/>
        </w:rPr>
        <w:t>.</w:t>
      </w:r>
    </w:p>
    <w:p w14:paraId="7EC68BDD" w14:textId="77777777" w:rsidR="00961EFF" w:rsidRPr="00902FA1" w:rsidRDefault="00961EFF" w:rsidP="00AE18AC">
      <w:pPr>
        <w:pStyle w:val="Procedure"/>
        <w:jc w:val="both"/>
      </w:pPr>
      <w:r w:rsidRPr="00902FA1">
        <w:t>To start a sampling run:</w:t>
      </w:r>
    </w:p>
    <w:p w14:paraId="21F09420" w14:textId="2D1D58D2" w:rsidR="0008465D" w:rsidRPr="005B0C15" w:rsidRDefault="00961EFF" w:rsidP="00AE18AC">
      <w:pPr>
        <w:pStyle w:val="ListNumber"/>
        <w:numPr>
          <w:ilvl w:val="0"/>
          <w:numId w:val="10"/>
        </w:numPr>
        <w:jc w:val="both"/>
      </w:pPr>
      <w:r w:rsidRPr="00902FA1">
        <w:rPr>
          <w:lang w:val="en-GB"/>
        </w:rPr>
        <w:t>Turn on the pump.</w:t>
      </w:r>
    </w:p>
    <w:p w14:paraId="256F4666" w14:textId="77777777" w:rsidR="0027674E" w:rsidRDefault="0027674E" w:rsidP="00AE18AC">
      <w:pPr>
        <w:pStyle w:val="ListNumber"/>
        <w:numPr>
          <w:ilvl w:val="0"/>
          <w:numId w:val="10"/>
        </w:numPr>
        <w:jc w:val="both"/>
        <w:rPr>
          <w:lang w:val="en-GB"/>
        </w:rPr>
      </w:pPr>
      <w:r w:rsidRPr="00902FA1">
        <w:rPr>
          <w:lang w:val="en-GB"/>
        </w:rPr>
        <w:t xml:space="preserve">Press </w:t>
      </w:r>
      <w:r w:rsidR="006D26D4" w:rsidRPr="009B75A1">
        <w:rPr>
          <w:rStyle w:val="Loweredicon5pt"/>
          <w:noProof/>
          <w:lang w:eastAsia="en-GB"/>
        </w:rPr>
        <w:drawing>
          <wp:inline distT="0" distB="0" distL="0" distR="0" wp14:anchorId="4EC8346B" wp14:editId="718FDA90">
            <wp:extent cx="216000" cy="226125"/>
            <wp:effectExtent l="0" t="0" r="0" b="254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Pr>
          <w:lang w:val="en-GB"/>
        </w:rPr>
        <w:t xml:space="preserve"> and the following screen is displayed.</w:t>
      </w:r>
    </w:p>
    <w:p w14:paraId="38EC886D" w14:textId="77777777" w:rsidR="00663A47" w:rsidRPr="0008465D" w:rsidRDefault="0045780B" w:rsidP="0008465D">
      <w:pPr>
        <w:pStyle w:val="Picturespacingindented"/>
      </w:pPr>
      <w:r>
        <w:rPr>
          <w:noProof/>
          <w:lang w:eastAsia="en-GB"/>
        </w:rPr>
        <w:drawing>
          <wp:inline distT="0" distB="0" distL="0" distR="0" wp14:anchorId="36C0C385" wp14:editId="1C198CE0">
            <wp:extent cx="1080000" cy="727347"/>
            <wp:effectExtent l="0" t="0" r="635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bmp"/>
                    <pic:cNvPicPr/>
                  </pic:nvPicPr>
                  <pic:blipFill>
                    <a:blip r:embed="rId58">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653AA17A" w14:textId="77777777" w:rsidR="00E105C1" w:rsidRPr="0008465D" w:rsidRDefault="0045780B" w:rsidP="0008465D">
      <w:pPr>
        <w:pStyle w:val="ListNumber"/>
        <w:numPr>
          <w:ilvl w:val="0"/>
          <w:numId w:val="10"/>
        </w:numPr>
        <w:rPr>
          <w:lang w:val="en-GB"/>
        </w:rPr>
      </w:pPr>
      <w:r w:rsidRPr="0008465D">
        <w:rPr>
          <w:lang w:val="en-GB"/>
        </w:rPr>
        <w:t>Press</w:t>
      </w:r>
      <w:r w:rsidR="005E06C9" w:rsidRPr="0008465D">
        <w:rPr>
          <w:lang w:val="en-GB"/>
        </w:rPr>
        <w:t xml:space="preserve"> </w:t>
      </w:r>
      <w:r w:rsidR="00615028" w:rsidRPr="009B75A1">
        <w:rPr>
          <w:rStyle w:val="Loweredicon5pt"/>
          <w:noProof/>
          <w:lang w:eastAsia="en-GB"/>
        </w:rPr>
        <w:drawing>
          <wp:inline distT="0" distB="0" distL="0" distR="0" wp14:anchorId="1B3E32C3" wp14:editId="3C2E1DF5">
            <wp:extent cx="194087" cy="216000"/>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005E06C9" w:rsidRPr="0008465D">
        <w:rPr>
          <w:lang w:val="en-GB"/>
        </w:rPr>
        <w:t xml:space="preserve"> or </w:t>
      </w:r>
      <w:r w:rsidR="00A343CB" w:rsidRPr="00E8767B">
        <w:rPr>
          <w:rStyle w:val="Loweredicon5pt"/>
          <w:noProof/>
          <w:lang w:eastAsia="en-GB"/>
        </w:rPr>
        <w:drawing>
          <wp:inline distT="0" distB="0" distL="0" distR="0" wp14:anchorId="504025E8" wp14:editId="47FB1052">
            <wp:extent cx="194086" cy="2160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005E06C9" w:rsidRPr="0008465D">
        <w:rPr>
          <w:lang w:val="en-GB"/>
        </w:rPr>
        <w:t xml:space="preserve"> to select </w:t>
      </w:r>
      <w:r w:rsidR="005E06C9" w:rsidRPr="0008465D">
        <w:rPr>
          <w:b/>
          <w:lang w:val="en-GB"/>
        </w:rPr>
        <w:t>N</w:t>
      </w:r>
      <w:r w:rsidR="00E105C1" w:rsidRPr="0008465D">
        <w:rPr>
          <w:b/>
          <w:lang w:val="en-GB"/>
        </w:rPr>
        <w:t>EW RUN</w:t>
      </w:r>
      <w:r w:rsidR="005E06C9" w:rsidRPr="0008465D">
        <w:rPr>
          <w:lang w:val="en-GB"/>
        </w:rPr>
        <w:t xml:space="preserve"> or </w:t>
      </w:r>
      <w:r w:rsidR="00E105C1" w:rsidRPr="0008465D">
        <w:rPr>
          <w:b/>
          <w:lang w:val="en-GB"/>
        </w:rPr>
        <w:t>RESUME</w:t>
      </w:r>
      <w:r w:rsidR="005E06C9" w:rsidRPr="0008465D">
        <w:rPr>
          <w:lang w:val="en-GB"/>
        </w:rPr>
        <w:t>.</w:t>
      </w:r>
    </w:p>
    <w:p w14:paraId="1551A408" w14:textId="40FFFB21" w:rsidR="004E3F13" w:rsidRPr="00E35092" w:rsidRDefault="004E3F13" w:rsidP="004E3F13">
      <w:pPr>
        <w:pStyle w:val="Noteindent"/>
      </w:pPr>
      <w:r w:rsidRPr="00075E5A">
        <w:rPr>
          <w:b/>
        </w:rPr>
        <w:t>Note:</w:t>
      </w:r>
      <w:r>
        <w:t xml:space="preserve"> When you select </w:t>
      </w:r>
      <w:r w:rsidRPr="004E3F13">
        <w:rPr>
          <w:b/>
        </w:rPr>
        <w:t>NEW RUN</w:t>
      </w:r>
      <w:r>
        <w:t xml:space="preserve"> </w:t>
      </w:r>
      <w:r w:rsidR="00980874" w:rsidRPr="00902FA1">
        <w:t>the accumulated run time</w:t>
      </w:r>
      <w:r w:rsidR="00980874">
        <w:t xml:space="preserve">, </w:t>
      </w:r>
      <w:r w:rsidR="00980874" w:rsidRPr="004C23F0">
        <w:t xml:space="preserve">motion index </w:t>
      </w:r>
      <w:r w:rsidR="00980874" w:rsidRPr="00902FA1">
        <w:t xml:space="preserve">and volume data </w:t>
      </w:r>
      <w:r w:rsidR="00DF6AA5">
        <w:t xml:space="preserve">are reset </w:t>
      </w:r>
      <w:r w:rsidR="00980874" w:rsidRPr="00902FA1">
        <w:t>to zero</w:t>
      </w:r>
      <w:r w:rsidR="00253535">
        <w:t xml:space="preserve">. </w:t>
      </w:r>
      <w:r w:rsidR="00A3724B">
        <w:t>T</w:t>
      </w:r>
      <w:r w:rsidR="00272055">
        <w:t>he run is stored as a new measurement in the memory</w:t>
      </w:r>
      <w:r>
        <w:t>.</w:t>
      </w:r>
    </w:p>
    <w:p w14:paraId="780E9128" w14:textId="77777777" w:rsidR="00961EFF" w:rsidRPr="00902FA1" w:rsidRDefault="00961EFF" w:rsidP="00961EFF">
      <w:pPr>
        <w:pStyle w:val="ListNumber"/>
        <w:rPr>
          <w:lang w:val="en-GB"/>
        </w:rPr>
      </w:pPr>
      <w:r w:rsidRPr="00902FA1">
        <w:rPr>
          <w:lang w:val="en-GB"/>
        </w:rPr>
        <w:lastRenderedPageBreak/>
        <w:t xml:space="preserve">Press </w:t>
      </w:r>
      <w:r w:rsidR="006D26D4" w:rsidRPr="009B75A1">
        <w:rPr>
          <w:rStyle w:val="Loweredicon5pt"/>
          <w:noProof/>
          <w:lang w:eastAsia="en-GB"/>
        </w:rPr>
        <w:drawing>
          <wp:inline distT="0" distB="0" distL="0" distR="0" wp14:anchorId="05ADE7DE" wp14:editId="7BA4ED76">
            <wp:extent cx="216000" cy="226125"/>
            <wp:effectExtent l="0" t="0" r="0" b="254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for 3 seconds.</w:t>
      </w:r>
    </w:p>
    <w:p w14:paraId="61E3ABF5" w14:textId="77777777" w:rsidR="008F6B25" w:rsidRPr="00D15E0E" w:rsidRDefault="00332752" w:rsidP="00D15E0E">
      <w:pPr>
        <w:pStyle w:val="Picturespacingindented"/>
      </w:pPr>
      <w:r>
        <w:rPr>
          <w:noProof/>
          <w:lang w:eastAsia="en-GB"/>
        </w:rPr>
        <w:drawing>
          <wp:inline distT="0" distB="0" distL="0" distR="0" wp14:anchorId="0136C274" wp14:editId="226716C6">
            <wp:extent cx="1080000" cy="727347"/>
            <wp:effectExtent l="0" t="0" r="635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in 3.bmp"/>
                    <pic:cNvPicPr/>
                  </pic:nvPicPr>
                  <pic:blipFill>
                    <a:blip r:embed="rId59">
                      <a:extLst>
                        <a:ext uri="{BEBA8EAE-BF5A-486C-A8C5-ECC9F3942E4B}">
                          <a14:imgProps xmlns:a14="http://schemas.microsoft.com/office/drawing/2010/main">
                            <a14:imgLayer r:embed="rId60">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785EEE">
        <w:tab/>
      </w:r>
      <w:r w:rsidR="000D37A5">
        <w:rPr>
          <w:noProof/>
          <w:lang w:eastAsia="en-GB"/>
        </w:rPr>
        <w:drawing>
          <wp:inline distT="0" distB="0" distL="0" distR="0" wp14:anchorId="0C59E736" wp14:editId="56AC244C">
            <wp:extent cx="1080000" cy="727347"/>
            <wp:effectExtent l="0" t="0" r="6350"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in 2.bmp"/>
                    <pic:cNvPicPr/>
                  </pic:nvPicPr>
                  <pic:blipFill>
                    <a:blip r:embed="rId61">
                      <a:extLst>
                        <a:ext uri="{BEBA8EAE-BF5A-486C-A8C5-ECC9F3942E4B}">
                          <a14:imgProps xmlns:a14="http://schemas.microsoft.com/office/drawing/2010/main">
                            <a14:imgLayer r:embed="rId6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785EEE">
        <w:tab/>
      </w:r>
      <w:r w:rsidR="000D37A5">
        <w:rPr>
          <w:noProof/>
          <w:lang w:eastAsia="en-GB"/>
        </w:rPr>
        <w:drawing>
          <wp:inline distT="0" distB="0" distL="0" distR="0" wp14:anchorId="746706DD" wp14:editId="24F94ADB">
            <wp:extent cx="1080000" cy="727347"/>
            <wp:effectExtent l="0" t="0" r="635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art in 1.bmp"/>
                    <pic:cNvPicPr/>
                  </pic:nvPicPr>
                  <pic:blipFill>
                    <a:blip r:embed="rId63">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7648BCBA" w14:textId="77777777" w:rsidR="00961EFF" w:rsidRPr="00902FA1" w:rsidRDefault="00961EFF" w:rsidP="00961EFF">
      <w:pPr>
        <w:pStyle w:val="ListContinue"/>
        <w:rPr>
          <w:lang w:val="en-GB"/>
        </w:rPr>
      </w:pPr>
      <w:r w:rsidRPr="00902FA1">
        <w:rPr>
          <w:lang w:val="en-GB"/>
        </w:rPr>
        <w:t>The follo</w:t>
      </w:r>
      <w:r w:rsidR="009A7557" w:rsidRPr="00902FA1">
        <w:rPr>
          <w:lang w:val="en-GB"/>
        </w:rPr>
        <w:t>wing screens should be visible.</w:t>
      </w:r>
    </w:p>
    <w:p w14:paraId="5F7D2CE5" w14:textId="77777777" w:rsidR="00EB1CB1" w:rsidRPr="00902FA1" w:rsidRDefault="00B549D3" w:rsidP="008F6B25">
      <w:pPr>
        <w:pStyle w:val="Picturespacingindented"/>
      </w:pPr>
      <w:r>
        <w:rPr>
          <w:noProof/>
          <w:lang w:eastAsia="en-GB"/>
        </w:rPr>
        <w:drawing>
          <wp:inline distT="0" distB="0" distL="0" distR="0" wp14:anchorId="41446D8E" wp14:editId="792BB39A">
            <wp:extent cx="1080000" cy="727347"/>
            <wp:effectExtent l="0" t="0" r="635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op - flow.bmp"/>
                    <pic:cNvPicPr/>
                  </pic:nvPicPr>
                  <pic:blipFill>
                    <a:blip r:embed="rId65">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460AE0">
        <w:tab/>
      </w:r>
      <w:r>
        <w:rPr>
          <w:noProof/>
          <w:lang w:eastAsia="en-GB"/>
        </w:rPr>
        <w:drawing>
          <wp:inline distT="0" distB="0" distL="0" distR="0" wp14:anchorId="1C96250A" wp14:editId="4717C17B">
            <wp:extent cx="1080000" cy="727347"/>
            <wp:effectExtent l="0" t="0" r="635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op - battery.bmp"/>
                    <pic:cNvPicPr/>
                  </pic:nvPicPr>
                  <pic:blipFill>
                    <a:blip r:embed="rId66">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8D0CA3">
        <w:tab/>
      </w:r>
      <w:r w:rsidR="00460AE0">
        <w:rPr>
          <w:noProof/>
          <w:lang w:eastAsia="en-GB"/>
        </w:rPr>
        <w:drawing>
          <wp:inline distT="0" distB="0" distL="0" distR="0" wp14:anchorId="75666525" wp14:editId="744337FF">
            <wp:extent cx="1080000" cy="727347"/>
            <wp:effectExtent l="0" t="0" r="6350"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 sensing.bmp"/>
                    <pic:cNvPicPr/>
                  </pic:nvPicPr>
                  <pic:blipFill>
                    <a:blip r:embed="rId67">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60303ACF" w14:textId="77777777" w:rsidR="00961EFF" w:rsidRPr="00902FA1" w:rsidRDefault="00961EFF" w:rsidP="00BD19C0">
      <w:pPr>
        <w:pStyle w:val="Procedure"/>
      </w:pPr>
      <w:r w:rsidRPr="00902FA1">
        <w:t>To stop or pause a sampling run:</w:t>
      </w:r>
    </w:p>
    <w:p w14:paraId="354D0D70" w14:textId="77777777" w:rsidR="00961EFF" w:rsidRPr="00902FA1" w:rsidRDefault="00961EFF" w:rsidP="00961EFF">
      <w:pPr>
        <w:pStyle w:val="ListBullet"/>
        <w:rPr>
          <w:lang w:val="en-GB"/>
        </w:rPr>
      </w:pPr>
      <w:r w:rsidRPr="00902FA1">
        <w:rPr>
          <w:lang w:val="en-GB"/>
        </w:rPr>
        <w:t xml:space="preserve">Press </w:t>
      </w:r>
      <w:r w:rsidR="006D26D4" w:rsidRPr="009B75A1">
        <w:rPr>
          <w:rStyle w:val="Loweredicon5pt"/>
          <w:noProof/>
          <w:lang w:eastAsia="en-GB"/>
        </w:rPr>
        <w:drawing>
          <wp:inline distT="0" distB="0" distL="0" distR="0" wp14:anchorId="51C81FB5" wp14:editId="05753627">
            <wp:extent cx="216000" cy="226125"/>
            <wp:effectExtent l="0" t="0" r="0" b="254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for 3 seconds.</w:t>
      </w:r>
    </w:p>
    <w:p w14:paraId="68094D4A" w14:textId="77777777" w:rsidR="00961EFF" w:rsidRDefault="00460AE0" w:rsidP="008F6B25">
      <w:pPr>
        <w:pStyle w:val="Picturespacingindented"/>
      </w:pPr>
      <w:r>
        <w:rPr>
          <w:noProof/>
          <w:lang w:eastAsia="en-GB"/>
        </w:rPr>
        <w:drawing>
          <wp:inline distT="0" distB="0" distL="0" distR="0" wp14:anchorId="7CAB3002" wp14:editId="4E5DC59F">
            <wp:extent cx="1080000" cy="727347"/>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op in 3.bmp"/>
                    <pic:cNvPicPr/>
                  </pic:nvPicPr>
                  <pic:blipFill>
                    <a:blip r:embed="rId68">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8D0CA3">
        <w:tab/>
      </w:r>
      <w:r>
        <w:rPr>
          <w:noProof/>
          <w:lang w:eastAsia="en-GB"/>
        </w:rPr>
        <w:drawing>
          <wp:inline distT="0" distB="0" distL="0" distR="0" wp14:anchorId="7E733934" wp14:editId="256674EE">
            <wp:extent cx="1080000" cy="727347"/>
            <wp:effectExtent l="0" t="0" r="635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op in 2.bmp"/>
                    <pic:cNvPicPr/>
                  </pic:nvPicPr>
                  <pic:blipFill>
                    <a:blip r:embed="rId69">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8D0CA3">
        <w:tab/>
      </w:r>
      <w:r>
        <w:rPr>
          <w:noProof/>
          <w:lang w:eastAsia="en-GB"/>
        </w:rPr>
        <w:drawing>
          <wp:inline distT="0" distB="0" distL="0" distR="0" wp14:anchorId="66A09DCF" wp14:editId="3AD2F5C0">
            <wp:extent cx="1080000" cy="727347"/>
            <wp:effectExtent l="0" t="0" r="6350"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op in 1.bmp"/>
                    <pic:cNvPicPr/>
                  </pic:nvPicPr>
                  <pic:blipFill>
                    <a:blip r:embed="rId70">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47E6F449" w14:textId="5283F560" w:rsidR="00663A47" w:rsidRDefault="00663A47" w:rsidP="007658E4">
      <w:pPr>
        <w:pStyle w:val="Note"/>
      </w:pPr>
      <w:r w:rsidRPr="007658E4">
        <w:rPr>
          <w:b/>
        </w:rPr>
        <w:t>Note:</w:t>
      </w:r>
      <w:r>
        <w:t xml:space="preserve"> You can resume a</w:t>
      </w:r>
      <w:r w:rsidR="008D7B61">
        <w:t xml:space="preserve"> run after it has been stopped</w:t>
      </w:r>
      <w:r w:rsidR="00DB751C">
        <w:t>.</w:t>
      </w:r>
    </w:p>
    <w:p w14:paraId="02367DA6" w14:textId="687A1044" w:rsidR="00961EFF" w:rsidRDefault="00961EFF" w:rsidP="00961EFF">
      <w:pPr>
        <w:pStyle w:val="Heading2"/>
      </w:pPr>
      <w:bookmarkStart w:id="25" w:name="_Toc14859432"/>
      <w:r w:rsidRPr="00902FA1">
        <w:t xml:space="preserve">Lock and </w:t>
      </w:r>
      <w:r w:rsidR="006C5FC5">
        <w:t>U</w:t>
      </w:r>
      <w:r w:rsidRPr="00902FA1">
        <w:t xml:space="preserve">nlock the </w:t>
      </w:r>
      <w:r w:rsidR="006C5FC5">
        <w:t>P</w:t>
      </w:r>
      <w:r w:rsidRPr="00902FA1">
        <w:t>ump</w:t>
      </w:r>
      <w:bookmarkEnd w:id="25"/>
    </w:p>
    <w:p w14:paraId="42852C7F" w14:textId="73340B0A" w:rsidR="006C5FC5" w:rsidRDefault="00D769E4" w:rsidP="006C5FC5">
      <w:pPr>
        <w:pStyle w:val="BodyText"/>
      </w:pPr>
      <w:r>
        <w:t>The pump has two locking modes as described below.</w:t>
      </w:r>
    </w:p>
    <w:p w14:paraId="7F7EF6B5" w14:textId="124F9C35" w:rsidR="00961EFF" w:rsidRPr="00902FA1" w:rsidRDefault="00961EFF" w:rsidP="00961EFF">
      <w:pPr>
        <w:pStyle w:val="Heading3"/>
      </w:pPr>
      <w:bookmarkStart w:id="26" w:name="_Toc14859433"/>
      <w:r w:rsidRPr="00902FA1">
        <w:t xml:space="preserve">Partial </w:t>
      </w:r>
      <w:r w:rsidR="006C5FC5">
        <w:t>L</w:t>
      </w:r>
      <w:r w:rsidRPr="00902FA1">
        <w:t>ock</w:t>
      </w:r>
      <w:bookmarkEnd w:id="26"/>
    </w:p>
    <w:p w14:paraId="329AE7EC" w14:textId="0B03DC62" w:rsidR="006C5FC5" w:rsidRPr="00902FA1" w:rsidRDefault="00D76381" w:rsidP="00AE18AC">
      <w:pPr>
        <w:pStyle w:val="BodyText"/>
        <w:jc w:val="both"/>
      </w:pPr>
      <w:r w:rsidRPr="00902FA1">
        <w:rPr>
          <w:noProof/>
          <w:lang w:val="en-GB" w:eastAsia="en-GB"/>
        </w:rPr>
        <w:drawing>
          <wp:anchor distT="0" distB="0" distL="114300" distR="114300" simplePos="0" relativeHeight="251676672" behindDoc="0" locked="0" layoutInCell="1" allowOverlap="1" wp14:anchorId="4A2AA1A3" wp14:editId="6087D0B7">
            <wp:simplePos x="0" y="0"/>
            <wp:positionH relativeFrom="column">
              <wp:align>right</wp:align>
            </wp:positionH>
            <wp:positionV relativeFrom="paragraph">
              <wp:posOffset>36195</wp:posOffset>
            </wp:positionV>
            <wp:extent cx="1079500" cy="727075"/>
            <wp:effectExtent l="0" t="0" r="6350" b="0"/>
            <wp:wrapSquare wrapText="bothSides"/>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 partial.png"/>
                    <pic:cNvPicPr/>
                  </pic:nvPicPr>
                  <pic:blipFill>
                    <a:blip r:embed="rId71">
                      <a:extLst>
                        <a:ext uri="{28A0092B-C50C-407E-A947-70E740481C1C}">
                          <a14:useLocalDpi xmlns:a14="http://schemas.microsoft.com/office/drawing/2010/main" val="0"/>
                        </a:ext>
                      </a:extLst>
                    </a:blip>
                    <a:stretch>
                      <a:fillRect/>
                    </a:stretch>
                  </pic:blipFill>
                  <pic:spPr>
                    <a:xfrm>
                      <a:off x="0" y="0"/>
                      <a:ext cx="1079781" cy="727200"/>
                    </a:xfrm>
                    <a:prstGeom prst="rect">
                      <a:avLst/>
                    </a:prstGeom>
                  </pic:spPr>
                </pic:pic>
              </a:graphicData>
            </a:graphic>
            <wp14:sizeRelH relativeFrom="margin">
              <wp14:pctWidth>0</wp14:pctWidth>
            </wp14:sizeRelH>
            <wp14:sizeRelV relativeFrom="margin">
              <wp14:pctHeight>0</wp14:pctHeight>
            </wp14:sizeRelV>
          </wp:anchor>
        </w:drawing>
      </w:r>
      <w:r w:rsidR="00961EFF" w:rsidRPr="00902FA1">
        <w:rPr>
          <w:lang w:val="en-GB"/>
        </w:rPr>
        <w:t xml:space="preserve">Partial Lock mode is denoted by a half open padlock icon and can be set in </w:t>
      </w:r>
      <w:r w:rsidR="00961EFF" w:rsidRPr="00902FA1">
        <w:rPr>
          <w:b/>
          <w:lang w:val="en-GB"/>
        </w:rPr>
        <w:t>Run</w:t>
      </w:r>
      <w:r w:rsidR="00961EFF" w:rsidRPr="00902FA1">
        <w:rPr>
          <w:lang w:val="en-GB"/>
        </w:rPr>
        <w:t xml:space="preserve"> or </w:t>
      </w:r>
      <w:r w:rsidR="00961EFF" w:rsidRPr="00902FA1">
        <w:rPr>
          <w:b/>
          <w:lang w:val="en-GB"/>
        </w:rPr>
        <w:t>Stop</w:t>
      </w:r>
      <w:r w:rsidR="00961EFF" w:rsidRPr="00902FA1">
        <w:rPr>
          <w:lang w:val="en-GB"/>
        </w:rPr>
        <w:t xml:space="preserve"> modes</w:t>
      </w:r>
      <w:r w:rsidR="00804A22" w:rsidRPr="00902FA1">
        <w:rPr>
          <w:lang w:val="en-GB"/>
        </w:rPr>
        <w:t xml:space="preserve">. </w:t>
      </w:r>
      <w:r w:rsidRPr="00902FA1">
        <w:rPr>
          <w:lang w:val="en-GB"/>
        </w:rPr>
        <w:t xml:space="preserve">While </w:t>
      </w:r>
      <w:r w:rsidR="00902FA1" w:rsidRPr="00902FA1">
        <w:rPr>
          <w:lang w:val="en-GB"/>
        </w:rPr>
        <w:t>partially</w:t>
      </w:r>
      <w:r w:rsidRPr="00902FA1">
        <w:rPr>
          <w:lang w:val="en-GB"/>
        </w:rPr>
        <w:t xml:space="preserve"> locked,</w:t>
      </w:r>
      <w:r w:rsidR="00961EFF" w:rsidRPr="00902FA1">
        <w:rPr>
          <w:lang w:val="en-GB"/>
        </w:rPr>
        <w:t xml:space="preserve"> the wearer may stop and start the sampling pump but has no access to the menu or other functions.</w:t>
      </w:r>
      <w:r w:rsidR="00961EFF" w:rsidRPr="00902FA1">
        <w:rPr>
          <w:noProof/>
          <w:lang w:val="en-GB" w:eastAsia="en-GB"/>
        </w:rPr>
        <w:t xml:space="preserve"> </w:t>
      </w:r>
      <w:r w:rsidR="006C5FC5" w:rsidRPr="00902FA1">
        <w:t>To partially lock and unlock the pump:</w:t>
      </w:r>
    </w:p>
    <w:p w14:paraId="7BC02531" w14:textId="77777777" w:rsidR="006C5FC5" w:rsidRPr="00902FA1" w:rsidRDefault="006C5FC5" w:rsidP="00AE18AC">
      <w:pPr>
        <w:pStyle w:val="ListBullet"/>
        <w:jc w:val="both"/>
        <w:rPr>
          <w:lang w:val="en-GB"/>
        </w:rPr>
      </w:pPr>
      <w:r w:rsidRPr="00902FA1">
        <w:rPr>
          <w:lang w:val="en-GB"/>
        </w:rPr>
        <w:t xml:space="preserve">Press and hold </w:t>
      </w:r>
      <w:r w:rsidRPr="00E8767B">
        <w:rPr>
          <w:rStyle w:val="Loweredicon5pt"/>
          <w:noProof/>
          <w:lang w:eastAsia="en-GB"/>
        </w:rPr>
        <w:drawing>
          <wp:inline distT="0" distB="0" distL="0" distR="0" wp14:anchorId="1783B38B" wp14:editId="328B9771">
            <wp:extent cx="194086" cy="2160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and then press </w:t>
      </w:r>
      <w:r w:rsidRPr="009B75A1">
        <w:rPr>
          <w:rStyle w:val="Loweredicon5pt"/>
          <w:noProof/>
          <w:lang w:eastAsia="en-GB"/>
        </w:rPr>
        <w:drawing>
          <wp:inline distT="0" distB="0" distL="0" distR="0" wp14:anchorId="303D8984" wp14:editId="43D16106">
            <wp:extent cx="216000" cy="226125"/>
            <wp:effectExtent l="0" t="0" r="0" b="254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3 times within quick succession. The partial lock icon will be displayed.</w:t>
      </w:r>
    </w:p>
    <w:p w14:paraId="155FCE8D" w14:textId="77777777" w:rsidR="006C5FC5" w:rsidRPr="000D3F7B" w:rsidRDefault="006C5FC5" w:rsidP="00AE18AC">
      <w:pPr>
        <w:pStyle w:val="Noteindent"/>
        <w:jc w:val="both"/>
      </w:pPr>
      <w:r w:rsidRPr="00902FA1">
        <w:rPr>
          <w:b/>
        </w:rPr>
        <w:t>Note:</w:t>
      </w:r>
      <w:r w:rsidRPr="00902FA1">
        <w:t xml:space="preserve"> If you try to remove a partial lock when the pump is running you will need to apply the above procedure twice, which applies and then removes a full lock.</w:t>
      </w:r>
    </w:p>
    <w:p w14:paraId="507A3822" w14:textId="77777777" w:rsidR="00DD28FE" w:rsidRDefault="00DD28FE" w:rsidP="00AE18AC">
      <w:pPr>
        <w:jc w:val="both"/>
        <w:rPr>
          <w:rFonts w:eastAsia="Times New Roman"/>
          <w:b/>
          <w:sz w:val="24"/>
        </w:rPr>
      </w:pPr>
    </w:p>
    <w:p w14:paraId="4BA7DCFD" w14:textId="0B7495B5" w:rsidR="00961EFF" w:rsidRPr="00902FA1" w:rsidRDefault="00961EFF" w:rsidP="00AE18AC">
      <w:pPr>
        <w:pStyle w:val="Heading3"/>
        <w:jc w:val="both"/>
      </w:pPr>
      <w:bookmarkStart w:id="27" w:name="_Ref468526911"/>
      <w:bookmarkStart w:id="28" w:name="_Toc14859434"/>
      <w:r w:rsidRPr="00902FA1">
        <w:t xml:space="preserve">Full </w:t>
      </w:r>
      <w:r w:rsidR="006C5FC5">
        <w:t>L</w:t>
      </w:r>
      <w:r w:rsidRPr="00902FA1">
        <w:t>ock</w:t>
      </w:r>
      <w:bookmarkEnd w:id="27"/>
      <w:bookmarkEnd w:id="28"/>
    </w:p>
    <w:p w14:paraId="01D5B18D" w14:textId="77777777" w:rsidR="00961EFF" w:rsidRPr="00902FA1" w:rsidRDefault="00D76381" w:rsidP="00AE18AC">
      <w:pPr>
        <w:pStyle w:val="BodyText"/>
        <w:jc w:val="both"/>
        <w:rPr>
          <w:lang w:val="en-GB"/>
        </w:rPr>
      </w:pPr>
      <w:r w:rsidRPr="00902FA1">
        <w:rPr>
          <w:noProof/>
          <w:lang w:val="en-GB" w:eastAsia="en-GB"/>
        </w:rPr>
        <w:drawing>
          <wp:anchor distT="0" distB="0" distL="114300" distR="114300" simplePos="0" relativeHeight="251677696" behindDoc="0" locked="0" layoutInCell="1" allowOverlap="1" wp14:anchorId="0A0CE928" wp14:editId="2C5967B8">
            <wp:simplePos x="0" y="0"/>
            <wp:positionH relativeFrom="column">
              <wp:align>right</wp:align>
            </wp:positionH>
            <wp:positionV relativeFrom="paragraph">
              <wp:posOffset>36195</wp:posOffset>
            </wp:positionV>
            <wp:extent cx="1079500" cy="727075"/>
            <wp:effectExtent l="0" t="0" r="6350" b="0"/>
            <wp:wrapSquare wrapText="bothSides"/>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 - full.png"/>
                    <pic:cNvPicPr/>
                  </pic:nvPicPr>
                  <pic:blipFill>
                    <a:blip r:embed="rId72">
                      <a:extLst>
                        <a:ext uri="{28A0092B-C50C-407E-A947-70E740481C1C}">
                          <a14:useLocalDpi xmlns:a14="http://schemas.microsoft.com/office/drawing/2010/main" val="0"/>
                        </a:ext>
                      </a:extLst>
                    </a:blip>
                    <a:stretch>
                      <a:fillRect/>
                    </a:stretch>
                  </pic:blipFill>
                  <pic:spPr>
                    <a:xfrm>
                      <a:off x="0" y="0"/>
                      <a:ext cx="1079781" cy="727200"/>
                    </a:xfrm>
                    <a:prstGeom prst="rect">
                      <a:avLst/>
                    </a:prstGeom>
                  </pic:spPr>
                </pic:pic>
              </a:graphicData>
            </a:graphic>
            <wp14:sizeRelH relativeFrom="margin">
              <wp14:pctWidth>0</wp14:pctWidth>
            </wp14:sizeRelH>
            <wp14:sizeRelV relativeFrom="margin">
              <wp14:pctHeight>0</wp14:pctHeight>
            </wp14:sizeRelV>
          </wp:anchor>
        </w:drawing>
      </w:r>
      <w:r w:rsidR="00B014F6" w:rsidRPr="00902FA1">
        <w:rPr>
          <w:lang w:val="en-GB"/>
        </w:rPr>
        <w:t>The f</w:t>
      </w:r>
      <w:r w:rsidR="00961EFF" w:rsidRPr="00902FA1">
        <w:rPr>
          <w:lang w:val="en-GB"/>
        </w:rPr>
        <w:t xml:space="preserve">ull lock can only be set when the pump is running and is denoted by a closed padlock icon. </w:t>
      </w:r>
      <w:r w:rsidRPr="00902FA1">
        <w:rPr>
          <w:lang w:val="en-GB"/>
        </w:rPr>
        <w:t xml:space="preserve">While fully locked, </w:t>
      </w:r>
      <w:r w:rsidR="00961EFF" w:rsidRPr="00902FA1">
        <w:rPr>
          <w:lang w:val="en-GB"/>
        </w:rPr>
        <w:t>the keypad is fully de-acti</w:t>
      </w:r>
      <w:r w:rsidRPr="00902FA1">
        <w:rPr>
          <w:lang w:val="en-GB"/>
        </w:rPr>
        <w:t>vated</w:t>
      </w:r>
      <w:r w:rsidR="00961EFF" w:rsidRPr="00902FA1">
        <w:rPr>
          <w:lang w:val="en-GB"/>
        </w:rPr>
        <w:t>. The wearer cannot stop or disturb the pump by any key presses.</w:t>
      </w:r>
    </w:p>
    <w:p w14:paraId="7E092751" w14:textId="77777777" w:rsidR="00961EFF" w:rsidRPr="00902FA1" w:rsidRDefault="00B014F6" w:rsidP="00AE18AC">
      <w:pPr>
        <w:pStyle w:val="Procedure"/>
        <w:jc w:val="both"/>
      </w:pPr>
      <w:r w:rsidRPr="00902FA1">
        <w:t xml:space="preserve">To </w:t>
      </w:r>
      <w:r w:rsidR="00961EFF" w:rsidRPr="00902FA1">
        <w:t>full</w:t>
      </w:r>
      <w:r w:rsidRPr="00902FA1">
        <w:t>y</w:t>
      </w:r>
      <w:r w:rsidR="00961EFF" w:rsidRPr="00902FA1">
        <w:t xml:space="preserve"> lock</w:t>
      </w:r>
      <w:r w:rsidRPr="00902FA1">
        <w:t xml:space="preserve"> the pump</w:t>
      </w:r>
      <w:r w:rsidR="00961EFF" w:rsidRPr="00902FA1">
        <w:t>:</w:t>
      </w:r>
    </w:p>
    <w:p w14:paraId="40363801" w14:textId="77777777" w:rsidR="00961EFF" w:rsidRPr="00902FA1" w:rsidRDefault="00D76381" w:rsidP="00AE18AC">
      <w:pPr>
        <w:pStyle w:val="ListBullet"/>
        <w:jc w:val="both"/>
        <w:rPr>
          <w:lang w:val="en-GB"/>
        </w:rPr>
      </w:pPr>
      <w:r w:rsidRPr="00902FA1">
        <w:rPr>
          <w:lang w:val="en-GB"/>
        </w:rPr>
        <w:t xml:space="preserve">Press and hold </w:t>
      </w:r>
      <w:r w:rsidR="00A343CB" w:rsidRPr="00E8767B">
        <w:rPr>
          <w:rStyle w:val="Loweredicon5pt"/>
          <w:noProof/>
          <w:lang w:eastAsia="en-GB"/>
        </w:rPr>
        <w:drawing>
          <wp:inline distT="0" distB="0" distL="0" distR="0" wp14:anchorId="7CECBC8E" wp14:editId="210A9510">
            <wp:extent cx="194086" cy="2160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and then press </w:t>
      </w:r>
      <w:r w:rsidR="00C07AB7" w:rsidRPr="009B75A1">
        <w:rPr>
          <w:rStyle w:val="Loweredicon5pt"/>
          <w:noProof/>
          <w:lang w:eastAsia="en-GB"/>
        </w:rPr>
        <w:drawing>
          <wp:inline distT="0" distB="0" distL="0" distR="0" wp14:anchorId="2E055BDC" wp14:editId="1EA1C09E">
            <wp:extent cx="216000" cy="226125"/>
            <wp:effectExtent l="0" t="0" r="0" b="254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961EFF" w:rsidRPr="00902FA1">
        <w:rPr>
          <w:lang w:val="en-GB"/>
        </w:rPr>
        <w:t xml:space="preserve"> 6</w:t>
      </w:r>
      <w:r w:rsidR="00B014F6" w:rsidRPr="00902FA1">
        <w:rPr>
          <w:lang w:val="en-GB"/>
        </w:rPr>
        <w:t xml:space="preserve"> times </w:t>
      </w:r>
      <w:r w:rsidR="00961EFF" w:rsidRPr="00902FA1">
        <w:rPr>
          <w:lang w:val="en-GB"/>
        </w:rPr>
        <w:t>in quick succession. The full lock icon will be displayed.</w:t>
      </w:r>
    </w:p>
    <w:p w14:paraId="7B0F4637" w14:textId="77777777" w:rsidR="00961EFF" w:rsidRPr="00902FA1" w:rsidRDefault="00B014F6" w:rsidP="00AE18AC">
      <w:pPr>
        <w:pStyle w:val="Procedure"/>
        <w:jc w:val="both"/>
      </w:pPr>
      <w:r w:rsidRPr="00902FA1">
        <w:lastRenderedPageBreak/>
        <w:t>To unlock the pump</w:t>
      </w:r>
      <w:r w:rsidR="00961EFF" w:rsidRPr="00902FA1">
        <w:t>:</w:t>
      </w:r>
    </w:p>
    <w:p w14:paraId="1405B39B" w14:textId="77777777" w:rsidR="00A43BF3" w:rsidRPr="00902FA1" w:rsidRDefault="00D76381" w:rsidP="00AE18AC">
      <w:pPr>
        <w:pStyle w:val="ListBullet"/>
        <w:jc w:val="both"/>
        <w:rPr>
          <w:lang w:val="en-GB"/>
        </w:rPr>
      </w:pPr>
      <w:r w:rsidRPr="00902FA1">
        <w:rPr>
          <w:lang w:val="en-GB"/>
        </w:rPr>
        <w:t xml:space="preserve">Press and hold </w:t>
      </w:r>
      <w:r w:rsidR="00A343CB" w:rsidRPr="00E8767B">
        <w:rPr>
          <w:rStyle w:val="Loweredicon5pt"/>
          <w:noProof/>
          <w:lang w:eastAsia="en-GB"/>
        </w:rPr>
        <w:drawing>
          <wp:inline distT="0" distB="0" distL="0" distR="0" wp14:anchorId="3E6741FE" wp14:editId="1A5B89E3">
            <wp:extent cx="194086" cy="2160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and then press </w:t>
      </w:r>
      <w:r w:rsidR="00C07AB7" w:rsidRPr="009B75A1">
        <w:rPr>
          <w:rStyle w:val="Loweredicon5pt"/>
          <w:noProof/>
          <w:lang w:eastAsia="en-GB"/>
        </w:rPr>
        <w:drawing>
          <wp:inline distT="0" distB="0" distL="0" distR="0" wp14:anchorId="44C5906C" wp14:editId="6A425998">
            <wp:extent cx="216000" cy="226125"/>
            <wp:effectExtent l="0" t="0" r="0"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w:t>
      </w:r>
      <w:r w:rsidR="00B014F6" w:rsidRPr="00902FA1">
        <w:rPr>
          <w:lang w:val="en-GB"/>
        </w:rPr>
        <w:t xml:space="preserve">3 times </w:t>
      </w:r>
      <w:r w:rsidR="00961EFF" w:rsidRPr="00902FA1">
        <w:rPr>
          <w:lang w:val="en-GB"/>
        </w:rPr>
        <w:t>in quick succession.</w:t>
      </w:r>
    </w:p>
    <w:p w14:paraId="39C7EC18" w14:textId="1BABC127" w:rsidR="00D813E7" w:rsidRPr="00902FA1" w:rsidRDefault="00D813E7" w:rsidP="00245B79">
      <w:pPr>
        <w:pStyle w:val="Heading2"/>
      </w:pPr>
      <w:bookmarkStart w:id="29" w:name="_Toc14859435"/>
      <w:r w:rsidRPr="00902FA1">
        <w:t xml:space="preserve">Motion </w:t>
      </w:r>
      <w:r w:rsidR="006C5FC5">
        <w:t>S</w:t>
      </w:r>
      <w:r w:rsidRPr="00902FA1">
        <w:t>ensing</w:t>
      </w:r>
      <w:bookmarkEnd w:id="29"/>
    </w:p>
    <w:p w14:paraId="45B923B1" w14:textId="4B989E76" w:rsidR="00D813E7" w:rsidRPr="00E35092" w:rsidRDefault="00D813E7" w:rsidP="00AE18AC">
      <w:pPr>
        <w:pStyle w:val="BodyText"/>
        <w:jc w:val="both"/>
      </w:pPr>
      <w:r w:rsidRPr="00902FA1">
        <w:rPr>
          <w:noProof/>
          <w:lang w:val="en-GB" w:eastAsia="en-GB"/>
        </w:rPr>
        <w:drawing>
          <wp:anchor distT="0" distB="0" distL="114300" distR="114300" simplePos="0" relativeHeight="251678720" behindDoc="0" locked="0" layoutInCell="1" allowOverlap="1" wp14:anchorId="0E741EAC" wp14:editId="17C96907">
            <wp:simplePos x="0" y="0"/>
            <wp:positionH relativeFrom="column">
              <wp:align>right</wp:align>
            </wp:positionH>
            <wp:positionV relativeFrom="paragraph">
              <wp:posOffset>36195</wp:posOffset>
            </wp:positionV>
            <wp:extent cx="1079500" cy="727075"/>
            <wp:effectExtent l="0" t="0" r="6350" b="0"/>
            <wp:wrapSquare wrapText="bothSides"/>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stop - pressure.png"/>
                    <pic:cNvPicPr/>
                  </pic:nvPicPr>
                  <pic:blipFill>
                    <a:blip r:embed="rId67">
                      <a:extLst>
                        <a:ext uri="{28A0092B-C50C-407E-A947-70E740481C1C}">
                          <a14:useLocalDpi xmlns:a14="http://schemas.microsoft.com/office/drawing/2010/main" val="0"/>
                        </a:ext>
                      </a:extLst>
                    </a:blip>
                    <a:stretch>
                      <a:fillRect/>
                    </a:stretch>
                  </pic:blipFill>
                  <pic:spPr>
                    <a:xfrm>
                      <a:off x="0" y="0"/>
                      <a:ext cx="1079781" cy="727200"/>
                    </a:xfrm>
                    <a:prstGeom prst="rect">
                      <a:avLst/>
                    </a:prstGeom>
                  </pic:spPr>
                </pic:pic>
              </a:graphicData>
            </a:graphic>
            <wp14:sizeRelH relativeFrom="margin">
              <wp14:pctWidth>0</wp14:pctWidth>
            </wp14:sizeRelH>
            <wp14:sizeRelV relativeFrom="margin">
              <wp14:pctHeight>0</wp14:pctHeight>
            </wp14:sizeRelV>
          </wp:anchor>
        </w:drawing>
      </w:r>
      <w:r w:rsidRPr="00902FA1">
        <w:rPr>
          <w:lang w:val="en-GB"/>
        </w:rPr>
        <w:t xml:space="preserve">The </w:t>
      </w:r>
      <w:r w:rsidR="00AD2C18">
        <w:rPr>
          <w:lang w:val="en-GB"/>
        </w:rPr>
        <w:t>VAPex</w:t>
      </w:r>
      <w:r w:rsidRPr="00902FA1">
        <w:rPr>
          <w:lang w:val="en-GB"/>
        </w:rPr>
        <w:t xml:space="preserve"> includes a motion sensor, which reports the amount of time the pump is moving as a percentage of the sample run time (shown as </w:t>
      </w:r>
      <w:r w:rsidR="00075E5A">
        <w:rPr>
          <w:lang w:val="en-GB"/>
        </w:rPr>
        <w:t>35</w:t>
      </w:r>
      <w:r w:rsidRPr="00902FA1">
        <w:rPr>
          <w:lang w:val="en-GB"/>
        </w:rPr>
        <w:t>% in the example on the right). This ensures wearer compliance giving you confidence in the validity of the sample.</w:t>
      </w:r>
      <w:r w:rsidR="00B0042E" w:rsidRPr="00E35092">
        <w:t xml:space="preserve"> </w:t>
      </w:r>
    </w:p>
    <w:p w14:paraId="6A9B285F" w14:textId="4F8410BF" w:rsidR="00D813E7" w:rsidRPr="00DC6429" w:rsidRDefault="004C23F0" w:rsidP="00AE18AC">
      <w:pPr>
        <w:pStyle w:val="Note"/>
        <w:jc w:val="both"/>
      </w:pPr>
      <w:r w:rsidRPr="00902FA1">
        <w:rPr>
          <w:b/>
        </w:rPr>
        <w:t>Note:</w:t>
      </w:r>
      <w:r w:rsidRPr="00902FA1">
        <w:t xml:space="preserve"> The percentage value is only updated </w:t>
      </w:r>
      <w:r>
        <w:t xml:space="preserve">after a fixed time interval that you set in </w:t>
      </w:r>
      <w:r w:rsidRPr="00902FA1">
        <w:t>minute</w:t>
      </w:r>
      <w:r>
        <w:t>s</w:t>
      </w:r>
      <w:r w:rsidRPr="00902FA1">
        <w:t>.</w:t>
      </w:r>
      <w:r>
        <w:t xml:space="preserve"> The available intervals are 1, 3, 5, 10 or 15 minutes (see </w:t>
      </w:r>
      <w:r w:rsidRPr="004C23F0">
        <w:rPr>
          <w:i/>
        </w:rPr>
        <w:fldChar w:fldCharType="begin"/>
      </w:r>
      <w:r w:rsidRPr="004C23F0">
        <w:rPr>
          <w:i/>
        </w:rPr>
        <w:instrText xml:space="preserve"> REF _Ref468971426 \h </w:instrText>
      </w:r>
      <w:r>
        <w:rPr>
          <w:i/>
        </w:rPr>
        <w:instrText xml:space="preserve"> \* MERGEFORMAT </w:instrText>
      </w:r>
      <w:r w:rsidRPr="004C23F0">
        <w:rPr>
          <w:i/>
        </w:rPr>
      </w:r>
      <w:r w:rsidRPr="004C23F0">
        <w:rPr>
          <w:i/>
        </w:rPr>
        <w:fldChar w:fldCharType="separate"/>
      </w:r>
      <w:r w:rsidR="00AC55B4" w:rsidRPr="00AC55B4">
        <w:rPr>
          <w:i/>
        </w:rPr>
        <w:t>Activity</w:t>
      </w:r>
      <w:r w:rsidRPr="004C23F0">
        <w:rPr>
          <w:i/>
        </w:rPr>
        <w:fldChar w:fldCharType="end"/>
      </w:r>
      <w:r>
        <w:t xml:space="preserve"> on page </w:t>
      </w:r>
      <w:r>
        <w:fldChar w:fldCharType="begin"/>
      </w:r>
      <w:r>
        <w:instrText xml:space="preserve"> PAGEREF _Ref468971431 \h </w:instrText>
      </w:r>
      <w:r>
        <w:fldChar w:fldCharType="separate"/>
      </w:r>
      <w:r w:rsidR="00AC55B4">
        <w:t>21</w:t>
      </w:r>
      <w:r>
        <w:fldChar w:fldCharType="end"/>
      </w:r>
      <w:r>
        <w:t>).</w:t>
      </w:r>
      <w:r w:rsidR="00E272CD">
        <w:t xml:space="preserve"> </w:t>
      </w:r>
      <w:r w:rsidR="00E272CD" w:rsidRPr="0071234A">
        <w:t xml:space="preserve">If there is more than 50% user activity within any selected interval the pump will class </w:t>
      </w:r>
      <w:r w:rsidR="00E272CD">
        <w:t>this</w:t>
      </w:r>
      <w:r w:rsidR="00E272CD" w:rsidRPr="0071234A">
        <w:t xml:space="preserve"> as full motion activity</w:t>
      </w:r>
      <w:r w:rsidR="00E272CD">
        <w:t>.</w:t>
      </w:r>
    </w:p>
    <w:p w14:paraId="5D68B401" w14:textId="67F902DD" w:rsidR="00245B79" w:rsidRPr="00902FA1" w:rsidRDefault="00245B79" w:rsidP="00AE18AC">
      <w:pPr>
        <w:pStyle w:val="Heading2"/>
        <w:jc w:val="both"/>
      </w:pPr>
      <w:bookmarkStart w:id="30" w:name="_Ref468541616"/>
      <w:bookmarkStart w:id="31" w:name="_Ref468541622"/>
      <w:bookmarkStart w:id="32" w:name="_Toc14859436"/>
      <w:r w:rsidRPr="00902FA1">
        <w:t xml:space="preserve">Timer </w:t>
      </w:r>
      <w:r w:rsidR="006C5FC5">
        <w:t>P</w:t>
      </w:r>
      <w:r w:rsidRPr="00902FA1">
        <w:t xml:space="preserve">rogrammes (Pro </w:t>
      </w:r>
      <w:r w:rsidR="006C5FC5">
        <w:t>M</w:t>
      </w:r>
      <w:r w:rsidRPr="00902FA1">
        <w:t>odel</w:t>
      </w:r>
      <w:r w:rsidR="006C5FC5">
        <w:t>s</w:t>
      </w:r>
      <w:r w:rsidRPr="00902FA1">
        <w:t xml:space="preserve"> </w:t>
      </w:r>
      <w:r w:rsidR="006C5FC5">
        <w:t>O</w:t>
      </w:r>
      <w:r w:rsidRPr="00902FA1">
        <w:t>nly)</w:t>
      </w:r>
      <w:bookmarkEnd w:id="30"/>
      <w:bookmarkEnd w:id="31"/>
      <w:bookmarkEnd w:id="32"/>
    </w:p>
    <w:p w14:paraId="14CE6EFF" w14:textId="0282A661" w:rsidR="00245B79" w:rsidRPr="00DC6429" w:rsidRDefault="00245B79" w:rsidP="00AE18AC">
      <w:pPr>
        <w:pStyle w:val="BodyText"/>
        <w:jc w:val="both"/>
      </w:pPr>
      <w:r w:rsidRPr="00902FA1">
        <w:rPr>
          <w:lang w:val="en-GB"/>
        </w:rPr>
        <w:t xml:space="preserve">The duration and programmed sequence timer functions are only available when </w:t>
      </w:r>
      <w:r w:rsidR="00BD77E3" w:rsidRPr="00902FA1">
        <w:rPr>
          <w:b/>
          <w:lang w:val="en-GB"/>
        </w:rPr>
        <w:t>ADV.</w:t>
      </w:r>
      <w:r w:rsidR="008266A5" w:rsidRPr="00902FA1">
        <w:rPr>
          <w:b/>
          <w:lang w:val="en-GB"/>
        </w:rPr>
        <w:t> </w:t>
      </w:r>
      <w:r w:rsidR="00BD77E3" w:rsidRPr="00902FA1">
        <w:rPr>
          <w:b/>
          <w:lang w:val="en-GB"/>
        </w:rPr>
        <w:t>MODE</w:t>
      </w:r>
      <w:r w:rsidR="00BD77E3" w:rsidRPr="00902FA1">
        <w:rPr>
          <w:lang w:val="en-GB"/>
        </w:rPr>
        <w:t xml:space="preserve"> (Advanced Mode)</w:t>
      </w:r>
      <w:r w:rsidRPr="00902FA1">
        <w:rPr>
          <w:lang w:val="en-GB"/>
        </w:rPr>
        <w:t xml:space="preserve"> has been enabled in the </w:t>
      </w:r>
      <w:r w:rsidR="00BD77E3" w:rsidRPr="00902FA1">
        <w:rPr>
          <w:b/>
          <w:lang w:val="en-GB"/>
        </w:rPr>
        <w:t>SETTINGS</w:t>
      </w:r>
      <w:r w:rsidRPr="00902FA1">
        <w:rPr>
          <w:lang w:val="en-GB"/>
        </w:rPr>
        <w:t xml:space="preserve"> menu</w:t>
      </w:r>
      <w:r w:rsidR="004C23F0">
        <w:rPr>
          <w:lang w:val="en-GB"/>
        </w:rPr>
        <w:t xml:space="preserve"> (see page</w:t>
      </w:r>
      <w:r w:rsidR="00D0666E">
        <w:rPr>
          <w:lang w:val="en-GB"/>
        </w:rPr>
        <w:t xml:space="preserve"> </w:t>
      </w:r>
      <w:r w:rsidR="00D0666E">
        <w:rPr>
          <w:lang w:val="en-GB"/>
        </w:rPr>
        <w:fldChar w:fldCharType="begin"/>
      </w:r>
      <w:r w:rsidR="00D0666E">
        <w:rPr>
          <w:lang w:val="en-GB"/>
        </w:rPr>
        <w:instrText xml:space="preserve"> PAGEREF _Ref468541488 \h </w:instrText>
      </w:r>
      <w:r w:rsidR="00D0666E">
        <w:rPr>
          <w:lang w:val="en-GB"/>
        </w:rPr>
      </w:r>
      <w:r w:rsidR="00D0666E">
        <w:rPr>
          <w:lang w:val="en-GB"/>
        </w:rPr>
        <w:fldChar w:fldCharType="separate"/>
      </w:r>
      <w:r w:rsidR="00AC55B4">
        <w:rPr>
          <w:noProof/>
          <w:lang w:val="en-GB"/>
        </w:rPr>
        <w:t>20</w:t>
      </w:r>
      <w:r w:rsidR="00D0666E">
        <w:rPr>
          <w:lang w:val="en-GB"/>
        </w:rPr>
        <w:fldChar w:fldCharType="end"/>
      </w:r>
      <w:r w:rsidR="004C23F0">
        <w:rPr>
          <w:lang w:val="en-GB"/>
        </w:rPr>
        <w:t>).</w:t>
      </w:r>
      <w:r w:rsidR="00726888" w:rsidRPr="00DC6429">
        <w:t xml:space="preserve"> </w:t>
      </w:r>
    </w:p>
    <w:p w14:paraId="4E84DDF0" w14:textId="4E20A5DE" w:rsidR="00BD77E3" w:rsidRPr="00902FA1" w:rsidRDefault="00BC0E2D" w:rsidP="00AE18AC">
      <w:pPr>
        <w:pStyle w:val="Heading3"/>
        <w:jc w:val="both"/>
      </w:pPr>
      <w:bookmarkStart w:id="33" w:name="_Ref468345818"/>
      <w:bookmarkStart w:id="34" w:name="_Toc14859437"/>
      <w:r w:rsidRPr="00902FA1">
        <w:t xml:space="preserve">Timed </w:t>
      </w:r>
      <w:r w:rsidR="006C5FC5">
        <w:t>R</w:t>
      </w:r>
      <w:r w:rsidRPr="00902FA1">
        <w:t>un</w:t>
      </w:r>
      <w:bookmarkEnd w:id="33"/>
      <w:bookmarkEnd w:id="34"/>
    </w:p>
    <w:p w14:paraId="4D96AE30" w14:textId="2F4ABD76" w:rsidR="00DD28FE" w:rsidRDefault="00BC0E2D" w:rsidP="00AE18AC">
      <w:pPr>
        <w:pStyle w:val="BodyText"/>
        <w:jc w:val="both"/>
        <w:rPr>
          <w:b/>
        </w:rPr>
      </w:pPr>
      <w:r w:rsidRPr="00902FA1">
        <w:rPr>
          <w:lang w:val="en-GB"/>
        </w:rPr>
        <w:t xml:space="preserve">Using this </w:t>
      </w:r>
      <w:r w:rsidR="006C5FC5" w:rsidRPr="00902FA1">
        <w:rPr>
          <w:lang w:val="en-GB"/>
        </w:rPr>
        <w:t>mode,</w:t>
      </w:r>
      <w:r w:rsidRPr="00902FA1">
        <w:rPr>
          <w:lang w:val="en-GB"/>
        </w:rPr>
        <w:t xml:space="preserve"> you can run the pump for a set </w:t>
      </w:r>
      <w:r w:rsidR="00BD77E3" w:rsidRPr="00902FA1">
        <w:rPr>
          <w:lang w:val="en-GB"/>
        </w:rPr>
        <w:t>period</w:t>
      </w:r>
      <w:r w:rsidR="008266A5" w:rsidRPr="00902FA1">
        <w:rPr>
          <w:lang w:val="en-GB"/>
        </w:rPr>
        <w:t xml:space="preserve">, after which the pump </w:t>
      </w:r>
      <w:r w:rsidR="00C614F7">
        <w:rPr>
          <w:lang w:val="en-GB"/>
        </w:rPr>
        <w:t xml:space="preserve">will </w:t>
      </w:r>
      <w:r w:rsidR="008266A5" w:rsidRPr="00902FA1">
        <w:rPr>
          <w:lang w:val="en-GB"/>
        </w:rPr>
        <w:t>turn off automatically</w:t>
      </w:r>
      <w:r w:rsidR="00BD77E3" w:rsidRPr="00902FA1">
        <w:rPr>
          <w:lang w:val="en-GB"/>
        </w:rPr>
        <w:t>.</w:t>
      </w:r>
    </w:p>
    <w:p w14:paraId="5E46EDD0" w14:textId="7BC8489D" w:rsidR="00BD77E3" w:rsidRPr="00902FA1" w:rsidRDefault="00BC0E2D" w:rsidP="00AE18AC">
      <w:pPr>
        <w:pStyle w:val="Procedure"/>
        <w:jc w:val="both"/>
      </w:pPr>
      <w:r w:rsidRPr="00902FA1">
        <w:t>To start a timed run for a set period</w:t>
      </w:r>
      <w:r w:rsidR="00BD77E3" w:rsidRPr="00902FA1">
        <w:t>:</w:t>
      </w:r>
    </w:p>
    <w:p w14:paraId="621E2E49" w14:textId="76D181FF" w:rsidR="00245B79" w:rsidRPr="00902FA1" w:rsidRDefault="008266A5" w:rsidP="00AE18AC">
      <w:pPr>
        <w:pStyle w:val="ListNumber"/>
        <w:numPr>
          <w:ilvl w:val="0"/>
          <w:numId w:val="11"/>
        </w:numPr>
        <w:jc w:val="both"/>
        <w:rPr>
          <w:lang w:val="en-GB"/>
        </w:rPr>
      </w:pPr>
      <w:r w:rsidRPr="00902FA1">
        <w:rPr>
          <w:lang w:val="en-GB"/>
        </w:rPr>
        <w:t>Navigate to</w:t>
      </w:r>
      <w:r w:rsidR="00BD77E3" w:rsidRPr="00902FA1">
        <w:rPr>
          <w:lang w:val="en-GB"/>
        </w:rPr>
        <w:t xml:space="preserve"> </w:t>
      </w:r>
      <w:proofErr w:type="spellStart"/>
      <w:r w:rsidR="00BD77E3" w:rsidRPr="00902FA1">
        <w:rPr>
          <w:b/>
          <w:lang w:val="en-GB"/>
        </w:rPr>
        <w:t>Ti</w:t>
      </w:r>
      <w:r w:rsidR="00014DAB">
        <w:rPr>
          <w:b/>
          <w:lang w:val="en-GB"/>
        </w:rPr>
        <w:t>.</w:t>
      </w:r>
      <w:r w:rsidR="00BD77E3" w:rsidRPr="00902FA1">
        <w:rPr>
          <w:b/>
          <w:lang w:val="en-GB"/>
        </w:rPr>
        <w:t>RUN</w:t>
      </w:r>
      <w:proofErr w:type="spellEnd"/>
      <w:r w:rsidR="00BD77E3" w:rsidRPr="00902FA1">
        <w:rPr>
          <w:b/>
          <w:lang w:val="en-GB"/>
        </w:rPr>
        <w:t xml:space="preserve"> 08:00</w:t>
      </w:r>
      <w:r w:rsidR="00BD77E3" w:rsidRPr="00902FA1">
        <w:rPr>
          <w:lang w:val="en-GB"/>
        </w:rPr>
        <w:t xml:space="preserve">, and then press </w:t>
      </w:r>
      <w:r w:rsidR="00C07AB7" w:rsidRPr="009B75A1">
        <w:rPr>
          <w:rStyle w:val="Loweredicon5pt"/>
          <w:noProof/>
          <w:lang w:eastAsia="en-GB"/>
        </w:rPr>
        <w:drawing>
          <wp:inline distT="0" distB="0" distL="0" distR="0" wp14:anchorId="24CF0265" wp14:editId="349B8FCB">
            <wp:extent cx="216000" cy="226125"/>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902FA1">
        <w:rPr>
          <w:lang w:val="en-GB"/>
        </w:rPr>
        <w:t>.</w:t>
      </w:r>
    </w:p>
    <w:p w14:paraId="3AE28BAC" w14:textId="77777777" w:rsidR="00BD77E3" w:rsidRPr="00902FA1" w:rsidRDefault="00BD77E3" w:rsidP="004335F3">
      <w:pPr>
        <w:pStyle w:val="Noteindent"/>
      </w:pPr>
      <w:r w:rsidRPr="004335F3">
        <w:rPr>
          <w:b/>
        </w:rPr>
        <w:t>Note:</w:t>
      </w:r>
      <w:r w:rsidRPr="00902FA1">
        <w:t xml:space="preserve"> 08:00 in this example is the previously set time.</w:t>
      </w:r>
    </w:p>
    <w:p w14:paraId="20152791" w14:textId="77777777" w:rsidR="008F6B25" w:rsidRPr="00902FA1" w:rsidRDefault="00F14E02" w:rsidP="008F6B25">
      <w:pPr>
        <w:pStyle w:val="Picturespacingindented"/>
      </w:pPr>
      <w:r>
        <w:rPr>
          <w:noProof/>
          <w:lang w:eastAsia="en-GB"/>
        </w:rPr>
        <w:drawing>
          <wp:inline distT="0" distB="0" distL="0" distR="0" wp14:anchorId="4EE833F0" wp14:editId="01CEA5A0">
            <wp:extent cx="1080000" cy="727347"/>
            <wp:effectExtent l="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timed run.bmp"/>
                    <pic:cNvPicPr/>
                  </pic:nvPicPr>
                  <pic:blipFill>
                    <a:blip r:embed="rId73">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6A45D8" w:rsidRPr="00902FA1">
        <w:rPr>
          <w:noProof/>
          <w:lang w:eastAsia="en-GB"/>
        </w:rPr>
        <w:drawing>
          <wp:inline distT="0" distB="0" distL="0" distR="0" wp14:anchorId="2CCC136D" wp14:editId="2C1219F6">
            <wp:extent cx="179832" cy="719329"/>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Pr>
          <w:noProof/>
          <w:lang w:eastAsia="en-GB"/>
        </w:rPr>
        <w:drawing>
          <wp:inline distT="0" distB="0" distL="0" distR="0" wp14:anchorId="4D7AB248" wp14:editId="6FB4A6D7">
            <wp:extent cx="1080000" cy="727347"/>
            <wp:effectExtent l="0" t="0" r="635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timed run - duration.bmp"/>
                    <pic:cNvPicPr/>
                  </pic:nvPicPr>
                  <pic:blipFill>
                    <a:blip r:embed="rId75">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669BB699" w14:textId="77777777" w:rsidR="00BD77E3" w:rsidRPr="00902FA1" w:rsidRDefault="00D76381" w:rsidP="00AE18AC">
      <w:pPr>
        <w:pStyle w:val="ListNumber"/>
        <w:jc w:val="both"/>
        <w:rPr>
          <w:lang w:val="en-GB"/>
        </w:rPr>
      </w:pPr>
      <w:r w:rsidRPr="00902FA1">
        <w:rPr>
          <w:lang w:val="en-GB"/>
        </w:rPr>
        <w:t xml:space="preserve">Press </w:t>
      </w:r>
      <w:r w:rsidR="00615028" w:rsidRPr="009B75A1">
        <w:rPr>
          <w:rStyle w:val="Loweredicon5pt"/>
          <w:noProof/>
          <w:lang w:eastAsia="en-GB"/>
        </w:rPr>
        <w:drawing>
          <wp:inline distT="0" distB="0" distL="0" distR="0" wp14:anchorId="2D61E552" wp14:editId="1FA73A8E">
            <wp:extent cx="194087" cy="2160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00A343CB" w:rsidRPr="00E8767B">
        <w:rPr>
          <w:rStyle w:val="Loweredicon5pt"/>
          <w:noProof/>
          <w:lang w:eastAsia="en-GB"/>
        </w:rPr>
        <w:drawing>
          <wp:inline distT="0" distB="0" distL="0" distR="0" wp14:anchorId="6D7E232A" wp14:editId="1B17EA56">
            <wp:extent cx="194086" cy="2160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w:t>
      </w:r>
      <w:r w:rsidR="00BD77E3" w:rsidRPr="00902FA1">
        <w:rPr>
          <w:lang w:val="en-GB"/>
        </w:rPr>
        <w:t>to set the time in hours and minutes.</w:t>
      </w:r>
    </w:p>
    <w:p w14:paraId="7EB8EC03" w14:textId="77777777" w:rsidR="00BD77E3" w:rsidRPr="00902FA1" w:rsidRDefault="00BC0E2D" w:rsidP="00AE18AC">
      <w:pPr>
        <w:pStyle w:val="ListNumber"/>
        <w:jc w:val="both"/>
        <w:rPr>
          <w:lang w:val="en-GB"/>
        </w:rPr>
      </w:pPr>
      <w:r w:rsidRPr="00902FA1">
        <w:rPr>
          <w:lang w:val="en-GB"/>
        </w:rPr>
        <w:t>P</w:t>
      </w:r>
      <w:r w:rsidR="00BD77E3" w:rsidRPr="00902FA1">
        <w:rPr>
          <w:lang w:val="en-GB"/>
        </w:rPr>
        <w:t xml:space="preserve">ress </w:t>
      </w:r>
      <w:r w:rsidR="00C07AB7" w:rsidRPr="009B75A1">
        <w:rPr>
          <w:rStyle w:val="Loweredicon5pt"/>
          <w:noProof/>
          <w:lang w:eastAsia="en-GB"/>
        </w:rPr>
        <w:drawing>
          <wp:inline distT="0" distB="0" distL="0" distR="0" wp14:anchorId="7F85A441" wp14:editId="44FB4899">
            <wp:extent cx="216000" cy="226125"/>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902FA1">
        <w:rPr>
          <w:lang w:val="en-GB"/>
        </w:rPr>
        <w:t xml:space="preserve"> for 3 secon</w:t>
      </w:r>
      <w:r w:rsidR="00D97D2D" w:rsidRPr="00902FA1">
        <w:rPr>
          <w:lang w:val="en-GB"/>
        </w:rPr>
        <w:t>ds to start the timed run</w:t>
      </w:r>
      <w:r w:rsidR="00BD77E3" w:rsidRPr="00902FA1">
        <w:rPr>
          <w:lang w:val="en-GB"/>
        </w:rPr>
        <w:t>.</w:t>
      </w:r>
    </w:p>
    <w:p w14:paraId="17432687" w14:textId="77777777" w:rsidR="00245B79" w:rsidRPr="00015D80" w:rsidRDefault="00BD77E3" w:rsidP="00AE18AC">
      <w:pPr>
        <w:pStyle w:val="Heading3"/>
        <w:jc w:val="both"/>
      </w:pPr>
      <w:bookmarkStart w:id="35" w:name="_Toc14859438"/>
      <w:r w:rsidRPr="00902FA1">
        <w:t>Run S</w:t>
      </w:r>
      <w:r w:rsidR="00245B79" w:rsidRPr="00902FA1">
        <w:t>equence</w:t>
      </w:r>
      <w:bookmarkEnd w:id="35"/>
    </w:p>
    <w:p w14:paraId="0629D134" w14:textId="77777777" w:rsidR="00A4420A" w:rsidRDefault="00BD77E3" w:rsidP="00AE18AC">
      <w:pPr>
        <w:pStyle w:val="BodyText"/>
        <w:jc w:val="both"/>
        <w:rPr>
          <w:lang w:val="en-GB"/>
        </w:rPr>
      </w:pPr>
      <w:r w:rsidRPr="00902FA1">
        <w:rPr>
          <w:lang w:val="en-GB"/>
        </w:rPr>
        <w:t xml:space="preserve">The </w:t>
      </w:r>
      <w:r w:rsidRPr="00902FA1">
        <w:rPr>
          <w:b/>
          <w:lang w:val="en-GB"/>
        </w:rPr>
        <w:t>RUN SEQUENCE</w:t>
      </w:r>
      <w:r w:rsidRPr="00902FA1">
        <w:rPr>
          <w:lang w:val="en-GB"/>
        </w:rPr>
        <w:t xml:space="preserve"> timer allows </w:t>
      </w:r>
      <w:r w:rsidR="00301245">
        <w:rPr>
          <w:lang w:val="en-GB"/>
        </w:rPr>
        <w:t xml:space="preserve">up to </w:t>
      </w:r>
      <w:r w:rsidRPr="00902FA1">
        <w:rPr>
          <w:lang w:val="en-GB"/>
        </w:rPr>
        <w:t xml:space="preserve">nine </w:t>
      </w:r>
      <w:r w:rsidRPr="00902FA1">
        <w:rPr>
          <w:b/>
          <w:lang w:val="en-GB"/>
        </w:rPr>
        <w:t>ON</w:t>
      </w:r>
      <w:r w:rsidRPr="00902FA1">
        <w:rPr>
          <w:lang w:val="en-GB"/>
        </w:rPr>
        <w:t xml:space="preserve"> and </w:t>
      </w:r>
      <w:r w:rsidRPr="00902FA1">
        <w:rPr>
          <w:b/>
          <w:lang w:val="en-GB"/>
        </w:rPr>
        <w:t>OFF</w:t>
      </w:r>
      <w:r w:rsidRPr="00902FA1">
        <w:rPr>
          <w:lang w:val="en-GB"/>
        </w:rPr>
        <w:t xml:space="preserve"> events to be run in sequence. These may be used to define daily or weekly sampling sequences. For example, sampling may start in the morning then automatically pause for a worker’s lunch or rest breaks.</w:t>
      </w:r>
      <w:r w:rsidR="00ED6049">
        <w:rPr>
          <w:lang w:val="en-GB"/>
        </w:rPr>
        <w:t xml:space="preserve"> </w:t>
      </w:r>
      <w:r w:rsidR="00A4420A" w:rsidRPr="00902FA1">
        <w:rPr>
          <w:lang w:val="en-GB"/>
        </w:rPr>
        <w:t>A number in the corner of the screen identifies each sequence</w:t>
      </w:r>
      <w:r w:rsidR="00A4420A">
        <w:rPr>
          <w:lang w:val="en-GB"/>
        </w:rPr>
        <w:t>.</w:t>
      </w:r>
    </w:p>
    <w:p w14:paraId="0D4B684C" w14:textId="77777777" w:rsidR="00BD77E3" w:rsidRDefault="00011846" w:rsidP="00AE18AC">
      <w:pPr>
        <w:pStyle w:val="Procedure"/>
        <w:jc w:val="both"/>
      </w:pPr>
      <w:r>
        <w:t>To set up a run se</w:t>
      </w:r>
      <w:r w:rsidR="00301245">
        <w:t>q</w:t>
      </w:r>
      <w:r>
        <w:t>uence:</w:t>
      </w:r>
    </w:p>
    <w:p w14:paraId="20ECEC20" w14:textId="00717D66" w:rsidR="00011846" w:rsidRDefault="00011846" w:rsidP="00AE18AC">
      <w:pPr>
        <w:pStyle w:val="ListNumber"/>
        <w:numPr>
          <w:ilvl w:val="0"/>
          <w:numId w:val="25"/>
        </w:numPr>
        <w:jc w:val="both"/>
      </w:pPr>
      <w:r>
        <w:t xml:space="preserve">Navigate to </w:t>
      </w:r>
      <w:r w:rsidRPr="0060614F">
        <w:rPr>
          <w:b/>
        </w:rPr>
        <w:t>SEQUENCE</w:t>
      </w:r>
      <w:r w:rsidR="00EA6464">
        <w:rPr>
          <w:b/>
        </w:rPr>
        <w:t>R</w:t>
      </w:r>
      <w:r>
        <w:t>, and then press</w:t>
      </w:r>
      <w:r w:rsidRPr="00902FA1">
        <w:t xml:space="preserve"> </w:t>
      </w:r>
      <w:r w:rsidR="00C07AB7" w:rsidRPr="009B75A1">
        <w:rPr>
          <w:rStyle w:val="Loweredicon5pt"/>
          <w:noProof/>
          <w:lang w:eastAsia="en-GB"/>
        </w:rPr>
        <w:drawing>
          <wp:inline distT="0" distB="0" distL="0" distR="0" wp14:anchorId="771D0080" wp14:editId="2EA9366C">
            <wp:extent cx="216000" cy="226125"/>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t>.</w:t>
      </w:r>
    </w:p>
    <w:p w14:paraId="3C2B4A29" w14:textId="69AF6A17" w:rsidR="00840238" w:rsidRDefault="00F14E02" w:rsidP="0060614F">
      <w:pPr>
        <w:pStyle w:val="Picturespacingindented"/>
      </w:pPr>
      <w:r>
        <w:rPr>
          <w:noProof/>
          <w:lang w:eastAsia="en-GB"/>
        </w:rPr>
        <w:lastRenderedPageBreak/>
        <w:drawing>
          <wp:inline distT="0" distB="0" distL="0" distR="0" wp14:anchorId="2C9993E5" wp14:editId="1ACB76AF">
            <wp:extent cx="1080000" cy="727347"/>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quencer.bmp"/>
                    <pic:cNvPicPr/>
                  </pic:nvPicPr>
                  <pic:blipFill>
                    <a:blip r:embed="rId77">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A20C9D" w:rsidRPr="00902FA1">
        <w:rPr>
          <w:noProof/>
          <w:lang w:eastAsia="en-GB"/>
        </w:rPr>
        <w:drawing>
          <wp:inline distT="0" distB="0" distL="0" distR="0" wp14:anchorId="0A94DDC9" wp14:editId="0C0D2311">
            <wp:extent cx="179832" cy="719329"/>
            <wp:effectExtent l="0" t="0" r="0" b="5080"/>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25239B">
        <w:t xml:space="preserve">  </w:t>
      </w:r>
      <w:r w:rsidR="00130EEA">
        <w:rPr>
          <w:noProof/>
        </w:rPr>
        <w:drawing>
          <wp:inline distT="0" distB="0" distL="0" distR="0" wp14:anchorId="03A5EB94" wp14:editId="0C37D8BC">
            <wp:extent cx="1088222" cy="725481"/>
            <wp:effectExtent l="19050" t="19050" r="17145" b="1778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equenceScrn01.bmp"/>
                    <pic:cNvPicPr/>
                  </pic:nvPicPr>
                  <pic:blipFill>
                    <a:blip r:embed="rId78">
                      <a:extLst>
                        <a:ext uri="{28A0092B-C50C-407E-A947-70E740481C1C}">
                          <a14:useLocalDpi xmlns:a14="http://schemas.microsoft.com/office/drawing/2010/main" val="0"/>
                        </a:ext>
                      </a:extLst>
                    </a:blip>
                    <a:stretch>
                      <a:fillRect/>
                    </a:stretch>
                  </pic:blipFill>
                  <pic:spPr>
                    <a:xfrm>
                      <a:off x="0" y="0"/>
                      <a:ext cx="1101047" cy="734031"/>
                    </a:xfrm>
                    <a:prstGeom prst="rect">
                      <a:avLst/>
                    </a:prstGeom>
                    <a:ln>
                      <a:solidFill>
                        <a:schemeClr val="tx1"/>
                      </a:solidFill>
                    </a:ln>
                  </pic:spPr>
                </pic:pic>
              </a:graphicData>
            </a:graphic>
          </wp:inline>
        </w:drawing>
      </w:r>
      <w:r w:rsidR="00A20C9D">
        <w:t xml:space="preserve">  </w:t>
      </w:r>
      <w:r w:rsidR="00F64C11">
        <w:rPr>
          <w:noProof/>
        </w:rPr>
        <w:drawing>
          <wp:inline distT="0" distB="0" distL="0" distR="0" wp14:anchorId="0985F66F" wp14:editId="071759F5">
            <wp:extent cx="1072937" cy="715291"/>
            <wp:effectExtent l="19050" t="19050" r="13335" b="279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equenceScrn02.bmp"/>
                    <pic:cNvPicPr/>
                  </pic:nvPicPr>
                  <pic:blipFill>
                    <a:blip r:embed="rId79">
                      <a:extLst>
                        <a:ext uri="{28A0092B-C50C-407E-A947-70E740481C1C}">
                          <a14:useLocalDpi xmlns:a14="http://schemas.microsoft.com/office/drawing/2010/main" val="0"/>
                        </a:ext>
                      </a:extLst>
                    </a:blip>
                    <a:stretch>
                      <a:fillRect/>
                    </a:stretch>
                  </pic:blipFill>
                  <pic:spPr>
                    <a:xfrm>
                      <a:off x="0" y="0"/>
                      <a:ext cx="1080618" cy="720412"/>
                    </a:xfrm>
                    <a:prstGeom prst="rect">
                      <a:avLst/>
                    </a:prstGeom>
                    <a:ln>
                      <a:solidFill>
                        <a:schemeClr val="tx1"/>
                      </a:solidFill>
                    </a:ln>
                  </pic:spPr>
                </pic:pic>
              </a:graphicData>
            </a:graphic>
          </wp:inline>
        </w:drawing>
      </w:r>
    </w:p>
    <w:p w14:paraId="63C8EC1F" w14:textId="77777777" w:rsidR="00A4420A" w:rsidRDefault="00A4420A" w:rsidP="0060614F">
      <w:pPr>
        <w:pStyle w:val="ListContinue"/>
      </w:pPr>
      <w:r>
        <w:rPr>
          <w:lang w:val="en-GB"/>
        </w:rPr>
        <w:t>A sequence runs until an OFF period has been set to END.</w:t>
      </w:r>
      <w:r w:rsidRPr="00A4420A">
        <w:t xml:space="preserve"> </w:t>
      </w:r>
      <w:r>
        <w:t>In the example above the pump runs in the morning and afternoon with a one hour stop during the wearer’s lunch.</w:t>
      </w:r>
    </w:p>
    <w:p w14:paraId="2E174A50" w14:textId="77777777" w:rsidR="009E5601" w:rsidRPr="00902FA1" w:rsidRDefault="0060614F" w:rsidP="0060614F">
      <w:pPr>
        <w:pStyle w:val="ListNumber"/>
      </w:pPr>
      <w:r>
        <w:t>Pres</w:t>
      </w:r>
      <w:r w:rsidR="009E5601" w:rsidRPr="00902FA1">
        <w:t xml:space="preserve">s </w:t>
      </w:r>
      <w:r w:rsidR="00615028" w:rsidRPr="009B75A1">
        <w:rPr>
          <w:rStyle w:val="Loweredicon5pt"/>
          <w:noProof/>
          <w:lang w:eastAsia="en-GB"/>
        </w:rPr>
        <w:drawing>
          <wp:inline distT="0" distB="0" distL="0" distR="0" wp14:anchorId="01E9C6C9" wp14:editId="007BC1B3">
            <wp:extent cx="194087" cy="2160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009E5601" w:rsidRPr="00902FA1">
        <w:t xml:space="preserve"> or </w:t>
      </w:r>
      <w:r w:rsidR="00A343CB" w:rsidRPr="00E8767B">
        <w:rPr>
          <w:rStyle w:val="Loweredicon5pt"/>
          <w:noProof/>
          <w:lang w:eastAsia="en-GB"/>
        </w:rPr>
        <w:drawing>
          <wp:inline distT="0" distB="0" distL="0" distR="0" wp14:anchorId="26C297BE" wp14:editId="124428D7">
            <wp:extent cx="194086" cy="2160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009E5601" w:rsidRPr="00902FA1">
        <w:t xml:space="preserve"> to scroll to any of the settings</w:t>
      </w:r>
      <w:r>
        <w:t xml:space="preserve"> and press </w:t>
      </w:r>
      <w:r w:rsidR="00C07AB7" w:rsidRPr="009B75A1">
        <w:rPr>
          <w:rStyle w:val="Loweredicon5pt"/>
          <w:noProof/>
          <w:lang w:eastAsia="en-GB"/>
        </w:rPr>
        <w:drawing>
          <wp:inline distT="0" distB="0" distL="0" distR="0" wp14:anchorId="5BDF781D" wp14:editId="270FD4FA">
            <wp:extent cx="216000" cy="226125"/>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9E5601" w:rsidRPr="00902FA1">
        <w:t xml:space="preserve"> to enter/save a set</w:t>
      </w:r>
      <w:r w:rsidR="009E5601">
        <w:t>ting</w:t>
      </w:r>
      <w:r>
        <w:t>.</w:t>
      </w:r>
    </w:p>
    <w:p w14:paraId="4E8AABDD" w14:textId="77777777" w:rsidR="00BD77E3" w:rsidRPr="00902FA1" w:rsidRDefault="00BD77E3" w:rsidP="00BD77E3">
      <w:pPr>
        <w:pStyle w:val="Procedure"/>
      </w:pPr>
      <w:r w:rsidRPr="00902FA1">
        <w:t>To start the run sequence:</w:t>
      </w:r>
    </w:p>
    <w:p w14:paraId="38F01E18" w14:textId="77777777" w:rsidR="00BD77E3" w:rsidRPr="00902FA1" w:rsidRDefault="008266A5" w:rsidP="00BD77E3">
      <w:pPr>
        <w:pStyle w:val="ListNumber"/>
        <w:numPr>
          <w:ilvl w:val="0"/>
          <w:numId w:val="12"/>
        </w:numPr>
        <w:rPr>
          <w:lang w:val="en-GB"/>
        </w:rPr>
      </w:pPr>
      <w:r w:rsidRPr="00902FA1">
        <w:rPr>
          <w:lang w:val="en-GB"/>
        </w:rPr>
        <w:t xml:space="preserve">Navigate to </w:t>
      </w:r>
      <w:r w:rsidR="00BD77E3" w:rsidRPr="00902FA1">
        <w:rPr>
          <w:b/>
          <w:lang w:val="en-GB"/>
        </w:rPr>
        <w:t>RUN SEQUENCE</w:t>
      </w:r>
      <w:r w:rsidR="00BD77E3" w:rsidRPr="00902FA1">
        <w:rPr>
          <w:lang w:val="en-GB"/>
        </w:rPr>
        <w:t>, and then</w:t>
      </w:r>
      <w:r w:rsidR="00011846">
        <w:rPr>
          <w:lang w:val="en-GB"/>
        </w:rPr>
        <w:t xml:space="preserve"> press</w:t>
      </w:r>
      <w:r w:rsidR="00BD77E3" w:rsidRPr="00902FA1">
        <w:rPr>
          <w:lang w:val="en-GB"/>
        </w:rPr>
        <w:t xml:space="preserve"> </w:t>
      </w:r>
      <w:r w:rsidR="00C07AB7" w:rsidRPr="009B75A1">
        <w:rPr>
          <w:rStyle w:val="Loweredicon5pt"/>
          <w:noProof/>
          <w:lang w:eastAsia="en-GB"/>
        </w:rPr>
        <w:drawing>
          <wp:inline distT="0" distB="0" distL="0" distR="0" wp14:anchorId="256A5449" wp14:editId="7B3049B6">
            <wp:extent cx="216000" cy="226125"/>
            <wp:effectExtent l="0" t="0" r="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902FA1">
        <w:rPr>
          <w:lang w:val="en-GB"/>
        </w:rPr>
        <w:t>.</w:t>
      </w:r>
    </w:p>
    <w:p w14:paraId="6EBF4C44" w14:textId="77777777" w:rsidR="00BD77E3" w:rsidRPr="00902FA1" w:rsidRDefault="0025239B" w:rsidP="0039558E">
      <w:pPr>
        <w:pStyle w:val="Picturespacingindented"/>
      </w:pPr>
      <w:r>
        <w:rPr>
          <w:noProof/>
          <w:lang w:eastAsia="en-GB"/>
        </w:rPr>
        <w:drawing>
          <wp:inline distT="0" distB="0" distL="0" distR="0" wp14:anchorId="0688B91E" wp14:editId="463259E3">
            <wp:extent cx="1080000" cy="727347"/>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run sequence.bmp"/>
                    <pic:cNvPicPr/>
                  </pic:nvPicPr>
                  <pic:blipFill>
                    <a:blip r:embed="rId80">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6A45D8" w:rsidRPr="00902FA1">
        <w:rPr>
          <w:noProof/>
          <w:lang w:eastAsia="en-GB"/>
        </w:rPr>
        <w:drawing>
          <wp:inline distT="0" distB="0" distL="0" distR="0" wp14:anchorId="14AF36D4" wp14:editId="20D722EF">
            <wp:extent cx="179832" cy="719329"/>
            <wp:effectExtent l="0" t="0" r="0"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F01956">
        <w:rPr>
          <w:noProof/>
          <w:lang w:eastAsia="en-GB"/>
        </w:rPr>
        <w:drawing>
          <wp:inline distT="0" distB="0" distL="0" distR="0" wp14:anchorId="7863DBF9" wp14:editId="29FAE5A8">
            <wp:extent cx="1080000" cy="727347"/>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quence.bmp"/>
                    <pic:cNvPicPr/>
                  </pic:nvPicPr>
                  <pic:blipFill>
                    <a:blip r:embed="rId81">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p w14:paraId="3BDDCCD5" w14:textId="77777777" w:rsidR="00BD77E3" w:rsidRPr="00902FA1" w:rsidRDefault="00BD77E3" w:rsidP="00BD77E3">
      <w:pPr>
        <w:pStyle w:val="ListNumber"/>
        <w:rPr>
          <w:lang w:val="en-GB"/>
        </w:rPr>
      </w:pPr>
      <w:r w:rsidRPr="00902FA1">
        <w:rPr>
          <w:lang w:val="en-GB"/>
        </w:rPr>
        <w:t xml:space="preserve">Press </w:t>
      </w:r>
      <w:r w:rsidR="00C07AB7" w:rsidRPr="009B75A1">
        <w:rPr>
          <w:rStyle w:val="Loweredicon5pt"/>
          <w:noProof/>
          <w:lang w:eastAsia="en-GB"/>
        </w:rPr>
        <w:drawing>
          <wp:inline distT="0" distB="0" distL="0" distR="0" wp14:anchorId="19491DCC" wp14:editId="2508E4B1">
            <wp:extent cx="216000" cy="226125"/>
            <wp:effectExtent l="0" t="0" r="0" b="254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for 3 seconds to start the </w:t>
      </w:r>
      <w:r w:rsidR="008266A5" w:rsidRPr="00902FA1">
        <w:rPr>
          <w:lang w:val="en-GB"/>
        </w:rPr>
        <w:t xml:space="preserve">run </w:t>
      </w:r>
      <w:r w:rsidRPr="00902FA1">
        <w:rPr>
          <w:lang w:val="en-GB"/>
        </w:rPr>
        <w:t>sequence.</w:t>
      </w:r>
    </w:p>
    <w:p w14:paraId="4707D23B" w14:textId="61147114" w:rsidR="00245B79" w:rsidRPr="00902FA1" w:rsidRDefault="00BD77E3" w:rsidP="00D04FDB">
      <w:pPr>
        <w:pStyle w:val="Heading3"/>
      </w:pPr>
      <w:bookmarkStart w:id="36" w:name="_Toc14859439"/>
      <w:r w:rsidRPr="00902FA1">
        <w:t xml:space="preserve">TWA </w:t>
      </w:r>
      <w:r w:rsidR="006C5FC5">
        <w:t>R</w:t>
      </w:r>
      <w:r w:rsidR="00BC0E2D" w:rsidRPr="00902FA1">
        <w:t>un</w:t>
      </w:r>
      <w:bookmarkEnd w:id="36"/>
    </w:p>
    <w:p w14:paraId="12190CE2" w14:textId="77777777" w:rsidR="00BD77E3" w:rsidRPr="00902FA1" w:rsidRDefault="00BD77E3" w:rsidP="006C5FC5">
      <w:pPr>
        <w:pStyle w:val="BodyText"/>
        <w:jc w:val="both"/>
        <w:rPr>
          <w:lang w:val="en-GB"/>
        </w:rPr>
      </w:pPr>
      <w:r w:rsidRPr="00902FA1">
        <w:rPr>
          <w:lang w:val="en-GB"/>
        </w:rPr>
        <w:t xml:space="preserve">In time weighted average (TWA) mode the pump samples for a proportion of the specified run time (called the exposure time). The pump calculates the required ON/OFF cycle to spread the total sample time evenly over the run time. The ON time is always 1 minute and the OFF time is varied according to the calculation. For </w:t>
      </w:r>
      <w:r w:rsidR="00D04FDB" w:rsidRPr="00902FA1">
        <w:rPr>
          <w:lang w:val="en-GB"/>
        </w:rPr>
        <w:t>example</w:t>
      </w:r>
      <w:r w:rsidRPr="00902FA1">
        <w:rPr>
          <w:lang w:val="en-GB"/>
        </w:rPr>
        <w:t>, with an exposure time of 2 hours and a total run time of 8 hour</w:t>
      </w:r>
      <w:r w:rsidR="00C614F7">
        <w:rPr>
          <w:lang w:val="en-GB"/>
        </w:rPr>
        <w:t>s</w:t>
      </w:r>
      <w:r w:rsidRPr="00902FA1">
        <w:rPr>
          <w:lang w:val="en-GB"/>
        </w:rPr>
        <w:t xml:space="preserve"> the pump turns on for 1 minute every 4 minutes.</w:t>
      </w:r>
    </w:p>
    <w:p w14:paraId="660FFFB5" w14:textId="77777777" w:rsidR="00BD77E3" w:rsidRPr="00902FA1" w:rsidRDefault="00BD77E3" w:rsidP="00BD77E3">
      <w:pPr>
        <w:pStyle w:val="Procedure"/>
      </w:pPr>
      <w:r w:rsidRPr="00902FA1">
        <w:t xml:space="preserve">To </w:t>
      </w:r>
      <w:r w:rsidR="00BC0E2D" w:rsidRPr="00902FA1">
        <w:t xml:space="preserve">start a TWA sampling </w:t>
      </w:r>
      <w:r w:rsidRPr="00902FA1">
        <w:t>run:</w:t>
      </w:r>
    </w:p>
    <w:p w14:paraId="0ED1B925" w14:textId="77777777" w:rsidR="00BD77E3" w:rsidRPr="00902FA1" w:rsidRDefault="008266A5" w:rsidP="00BD77E3">
      <w:pPr>
        <w:pStyle w:val="ListNumber"/>
        <w:numPr>
          <w:ilvl w:val="0"/>
          <w:numId w:val="13"/>
        </w:numPr>
        <w:rPr>
          <w:lang w:val="en-GB"/>
        </w:rPr>
      </w:pPr>
      <w:r w:rsidRPr="00902FA1">
        <w:rPr>
          <w:lang w:val="en-GB"/>
        </w:rPr>
        <w:t xml:space="preserve">Navigate to </w:t>
      </w:r>
      <w:r w:rsidR="00BD77E3" w:rsidRPr="00902FA1">
        <w:rPr>
          <w:b/>
          <w:lang w:val="en-GB"/>
        </w:rPr>
        <w:t>TWA</w:t>
      </w:r>
      <w:r w:rsidR="00BD77E3" w:rsidRPr="00902FA1">
        <w:rPr>
          <w:lang w:val="en-GB"/>
        </w:rPr>
        <w:t xml:space="preserve">, and then press </w:t>
      </w:r>
      <w:r w:rsidR="00C07AB7" w:rsidRPr="009B75A1">
        <w:rPr>
          <w:rStyle w:val="Loweredicon5pt"/>
          <w:noProof/>
          <w:lang w:eastAsia="en-GB"/>
        </w:rPr>
        <w:drawing>
          <wp:inline distT="0" distB="0" distL="0" distR="0" wp14:anchorId="613A1C03" wp14:editId="0D518465">
            <wp:extent cx="216000" cy="226125"/>
            <wp:effectExtent l="0" t="0" r="0" b="254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902FA1">
        <w:rPr>
          <w:lang w:val="en-GB"/>
        </w:rPr>
        <w:t>.</w:t>
      </w:r>
    </w:p>
    <w:p w14:paraId="1EB8739F" w14:textId="77777777" w:rsidR="008F6B25" w:rsidRPr="00902FA1" w:rsidRDefault="00F01956" w:rsidP="008F6B25">
      <w:pPr>
        <w:pStyle w:val="Picturespacingindented"/>
      </w:pPr>
      <w:r>
        <w:rPr>
          <w:noProof/>
          <w:lang w:eastAsia="en-GB"/>
        </w:rPr>
        <w:drawing>
          <wp:inline distT="0" distB="0" distL="0" distR="0" wp14:anchorId="0B50E059" wp14:editId="38BB7F03">
            <wp:extent cx="1080000" cy="727347"/>
            <wp:effectExtent l="0" t="0" r="635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TWA.bmp"/>
                    <pic:cNvPicPr/>
                  </pic:nvPicPr>
                  <pic:blipFill>
                    <a:blip r:embed="rId82">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6A45D8" w:rsidRPr="00902FA1">
        <w:rPr>
          <w:noProof/>
          <w:lang w:eastAsia="en-GB"/>
        </w:rPr>
        <w:drawing>
          <wp:inline distT="0" distB="0" distL="0" distR="0" wp14:anchorId="0C047746" wp14:editId="22608276">
            <wp:extent cx="179832" cy="719329"/>
            <wp:effectExtent l="0" t="0" r="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BC0E2D" w:rsidRPr="00902FA1">
        <w:rPr>
          <w:noProof/>
          <w:lang w:eastAsia="en-GB"/>
        </w:rPr>
        <w:drawing>
          <wp:inline distT="0" distB="0" distL="0" distR="0" wp14:anchorId="6B79AE06" wp14:editId="36160F1F">
            <wp:extent cx="1068094" cy="719329"/>
            <wp:effectExtent l="0" t="0" r="0" b="508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TWA - run time.png"/>
                    <pic:cNvPicPr/>
                  </pic:nvPicPr>
                  <pic:blipFill>
                    <a:blip r:embed="rId83">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rPr>
          <w:noProof/>
          <w:lang w:eastAsia="en-GB"/>
        </w:rPr>
        <w:drawing>
          <wp:inline distT="0" distB="0" distL="0" distR="0" wp14:anchorId="074EE451" wp14:editId="7899B8E9">
            <wp:extent cx="179832" cy="719329"/>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BC0E2D" w:rsidRPr="00902FA1">
        <w:rPr>
          <w:noProof/>
          <w:lang w:eastAsia="en-GB"/>
        </w:rPr>
        <w:drawing>
          <wp:inline distT="0" distB="0" distL="0" distR="0" wp14:anchorId="3C57B968" wp14:editId="0C70A0E1">
            <wp:extent cx="1068094" cy="719329"/>
            <wp:effectExtent l="0" t="0" r="0"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TWA - exposure.png"/>
                    <pic:cNvPicPr/>
                  </pic:nvPicPr>
                  <pic:blipFill>
                    <a:blip r:embed="rId84">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rPr>
          <w:noProof/>
          <w:lang w:eastAsia="en-GB"/>
        </w:rPr>
        <w:drawing>
          <wp:inline distT="0" distB="0" distL="0" distR="0" wp14:anchorId="57D87FE6" wp14:editId="27AF822F">
            <wp:extent cx="179832" cy="719329"/>
            <wp:effectExtent l="0" t="0" r="0" b="50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BC0E2D" w:rsidRPr="00902FA1">
        <w:rPr>
          <w:noProof/>
          <w:lang w:eastAsia="en-GB"/>
        </w:rPr>
        <w:drawing>
          <wp:inline distT="0" distB="0" distL="0" distR="0" wp14:anchorId="13220092" wp14:editId="1A7C9D0F">
            <wp:extent cx="1068094" cy="719329"/>
            <wp:effectExtent l="0" t="0" r="0" b="508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TWA - start.png"/>
                    <pic:cNvPicPr/>
                  </pic:nvPicPr>
                  <pic:blipFill>
                    <a:blip r:embed="rId85">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p w14:paraId="25385090" w14:textId="77777777" w:rsidR="00BD77E3" w:rsidRPr="00902FA1" w:rsidRDefault="00D76381" w:rsidP="00BD77E3">
      <w:pPr>
        <w:pStyle w:val="ListNumber"/>
        <w:rPr>
          <w:lang w:val="en-GB"/>
        </w:rPr>
      </w:pPr>
      <w:r w:rsidRPr="00902FA1">
        <w:rPr>
          <w:lang w:val="en-GB"/>
        </w:rPr>
        <w:t xml:space="preserve">Press </w:t>
      </w:r>
      <w:r w:rsidR="00615028" w:rsidRPr="009B75A1">
        <w:rPr>
          <w:rStyle w:val="Loweredicon5pt"/>
          <w:noProof/>
          <w:lang w:eastAsia="en-GB"/>
        </w:rPr>
        <w:drawing>
          <wp:inline distT="0" distB="0" distL="0" distR="0" wp14:anchorId="39A20EE2" wp14:editId="1921C40E">
            <wp:extent cx="194087" cy="2160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00A343CB" w:rsidRPr="00E8767B">
        <w:rPr>
          <w:rStyle w:val="Loweredicon5pt"/>
          <w:noProof/>
          <w:lang w:eastAsia="en-GB"/>
        </w:rPr>
        <w:drawing>
          <wp:inline distT="0" distB="0" distL="0" distR="0" wp14:anchorId="3F6AF94B" wp14:editId="05EA9288">
            <wp:extent cx="194086" cy="2160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w:t>
      </w:r>
      <w:r w:rsidR="00BD77E3" w:rsidRPr="00902FA1">
        <w:rPr>
          <w:lang w:val="en-GB"/>
        </w:rPr>
        <w:t xml:space="preserve">to set the </w:t>
      </w:r>
      <w:r w:rsidR="008266A5" w:rsidRPr="00902FA1">
        <w:rPr>
          <w:lang w:val="en-GB"/>
        </w:rPr>
        <w:t>run</w:t>
      </w:r>
      <w:r w:rsidR="00BD77E3" w:rsidRPr="00902FA1">
        <w:rPr>
          <w:lang w:val="en-GB"/>
        </w:rPr>
        <w:t xml:space="preserve"> time in hours and minutes, and then</w:t>
      </w:r>
      <w:r w:rsidR="00C614F7">
        <w:rPr>
          <w:lang w:val="en-GB"/>
        </w:rPr>
        <w:t xml:space="preserve"> press</w:t>
      </w:r>
      <w:r w:rsidR="00BD77E3" w:rsidRPr="00902FA1">
        <w:rPr>
          <w:lang w:val="en-GB"/>
        </w:rPr>
        <w:t xml:space="preserve"> </w:t>
      </w:r>
      <w:r w:rsidR="00C07AB7" w:rsidRPr="009B75A1">
        <w:rPr>
          <w:rStyle w:val="Loweredicon5pt"/>
          <w:noProof/>
          <w:lang w:eastAsia="en-GB"/>
        </w:rPr>
        <w:drawing>
          <wp:inline distT="0" distB="0" distL="0" distR="0" wp14:anchorId="13042E8C" wp14:editId="227A5ABF">
            <wp:extent cx="216000" cy="226125"/>
            <wp:effectExtent l="0" t="0" r="0" b="254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902FA1">
        <w:rPr>
          <w:lang w:val="en-GB"/>
        </w:rPr>
        <w:t>.</w:t>
      </w:r>
    </w:p>
    <w:p w14:paraId="7C7767D2" w14:textId="77777777" w:rsidR="00BD77E3" w:rsidRPr="00902FA1" w:rsidRDefault="00D76381" w:rsidP="00BD77E3">
      <w:pPr>
        <w:pStyle w:val="ListNumber"/>
        <w:rPr>
          <w:lang w:val="en-GB"/>
        </w:rPr>
      </w:pPr>
      <w:r w:rsidRPr="00902FA1">
        <w:rPr>
          <w:lang w:val="en-GB"/>
        </w:rPr>
        <w:t xml:space="preserve">Press </w:t>
      </w:r>
      <w:r w:rsidR="00615028" w:rsidRPr="009B75A1">
        <w:rPr>
          <w:rStyle w:val="Loweredicon5pt"/>
          <w:noProof/>
          <w:lang w:eastAsia="en-GB"/>
        </w:rPr>
        <w:drawing>
          <wp:inline distT="0" distB="0" distL="0" distR="0" wp14:anchorId="4AF81978" wp14:editId="2AF5E065">
            <wp:extent cx="194087" cy="2160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00A343CB" w:rsidRPr="00E8767B">
        <w:rPr>
          <w:rStyle w:val="Loweredicon5pt"/>
          <w:noProof/>
          <w:lang w:eastAsia="en-GB"/>
        </w:rPr>
        <w:drawing>
          <wp:inline distT="0" distB="0" distL="0" distR="0" wp14:anchorId="35AE4754" wp14:editId="79F323AD">
            <wp:extent cx="194086" cy="2160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w:t>
      </w:r>
      <w:r w:rsidR="008266A5" w:rsidRPr="00902FA1">
        <w:rPr>
          <w:lang w:val="en-GB"/>
        </w:rPr>
        <w:t>to set the exposure</w:t>
      </w:r>
      <w:r w:rsidR="00BD77E3" w:rsidRPr="00902FA1">
        <w:rPr>
          <w:lang w:val="en-GB"/>
        </w:rPr>
        <w:t xml:space="preserve"> time in hours and minutes.</w:t>
      </w:r>
    </w:p>
    <w:p w14:paraId="0BD6D662" w14:textId="77777777" w:rsidR="00BD77E3" w:rsidRPr="00902FA1" w:rsidRDefault="00BC0E2D" w:rsidP="00BC0E2D">
      <w:pPr>
        <w:pStyle w:val="ListNumber"/>
        <w:rPr>
          <w:lang w:val="en-GB"/>
        </w:rPr>
      </w:pPr>
      <w:r w:rsidRPr="00902FA1">
        <w:rPr>
          <w:lang w:val="en-GB"/>
        </w:rPr>
        <w:t>P</w:t>
      </w:r>
      <w:r w:rsidR="00BD77E3" w:rsidRPr="00902FA1">
        <w:rPr>
          <w:lang w:val="en-GB"/>
        </w:rPr>
        <w:t xml:space="preserve">ress </w:t>
      </w:r>
      <w:r w:rsidR="00C07AB7" w:rsidRPr="009B75A1">
        <w:rPr>
          <w:rStyle w:val="Loweredicon5pt"/>
          <w:noProof/>
          <w:lang w:eastAsia="en-GB"/>
        </w:rPr>
        <w:drawing>
          <wp:inline distT="0" distB="0" distL="0" distR="0" wp14:anchorId="7FAC8C98" wp14:editId="199AA107">
            <wp:extent cx="216000" cy="226125"/>
            <wp:effectExtent l="0" t="0" r="0" b="254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902FA1">
        <w:rPr>
          <w:lang w:val="en-GB"/>
        </w:rPr>
        <w:t xml:space="preserve"> </w:t>
      </w:r>
      <w:r w:rsidR="008266A5" w:rsidRPr="00902FA1">
        <w:rPr>
          <w:lang w:val="en-GB"/>
        </w:rPr>
        <w:t xml:space="preserve">for </w:t>
      </w:r>
      <w:r w:rsidR="00BD77E3" w:rsidRPr="00902FA1">
        <w:rPr>
          <w:lang w:val="en-GB"/>
        </w:rPr>
        <w:t>3 seconds to start the pump immediately.</w:t>
      </w:r>
    </w:p>
    <w:p w14:paraId="4BEB2114" w14:textId="6C8A888F" w:rsidR="00245B79" w:rsidRPr="00902FA1" w:rsidRDefault="00245B79" w:rsidP="006C5FC5">
      <w:pPr>
        <w:pStyle w:val="Heading2"/>
        <w:jc w:val="both"/>
      </w:pPr>
      <w:bookmarkStart w:id="37" w:name="_Toc14859440"/>
      <w:r w:rsidRPr="00902FA1">
        <w:t xml:space="preserve">Flow </w:t>
      </w:r>
      <w:r w:rsidR="006C5FC5">
        <w:t>M</w:t>
      </w:r>
      <w:r w:rsidRPr="00902FA1">
        <w:t>ode</w:t>
      </w:r>
      <w:bookmarkEnd w:id="37"/>
    </w:p>
    <w:p w14:paraId="1660CDF1" w14:textId="77777777" w:rsidR="00BD77E3" w:rsidRPr="00902FA1" w:rsidRDefault="00BD77E3" w:rsidP="006C5FC5">
      <w:pPr>
        <w:pStyle w:val="BodyText"/>
        <w:jc w:val="both"/>
        <w:rPr>
          <w:lang w:val="en-GB"/>
        </w:rPr>
      </w:pPr>
      <w:r w:rsidRPr="00902FA1">
        <w:rPr>
          <w:lang w:val="en-GB"/>
        </w:rPr>
        <w:t>Flow mode enables the pump to be operated as follows:</w:t>
      </w:r>
    </w:p>
    <w:p w14:paraId="1AC94994" w14:textId="219EAA1A" w:rsidR="00BD77E3" w:rsidRPr="00902FA1" w:rsidRDefault="00902FA1" w:rsidP="006C5FC5">
      <w:pPr>
        <w:pStyle w:val="ListBullet"/>
        <w:jc w:val="both"/>
        <w:rPr>
          <w:lang w:val="en-GB"/>
        </w:rPr>
      </w:pPr>
      <w:r w:rsidRPr="00902FA1">
        <w:rPr>
          <w:lang w:val="en-GB"/>
        </w:rPr>
        <w:t xml:space="preserve">Outlet flow is controlled – this is the normal setting for </w:t>
      </w:r>
      <w:r w:rsidR="00E12448">
        <w:rPr>
          <w:lang w:val="en-GB"/>
        </w:rPr>
        <w:t>gas</w:t>
      </w:r>
      <w:r w:rsidRPr="00902FA1">
        <w:rPr>
          <w:lang w:val="en-GB"/>
        </w:rPr>
        <w:t xml:space="preserve"> sampling in which the flow rate is controlled by varying the back pressure.</w:t>
      </w:r>
    </w:p>
    <w:p w14:paraId="371880FE" w14:textId="3191ECCF" w:rsidR="004C23F0" w:rsidRPr="00CA69C5" w:rsidRDefault="00BD77E3" w:rsidP="006C5FC5">
      <w:pPr>
        <w:pStyle w:val="ListBullet"/>
        <w:jc w:val="both"/>
        <w:rPr>
          <w:lang w:val="en-GB"/>
        </w:rPr>
      </w:pPr>
      <w:r w:rsidRPr="00902FA1">
        <w:rPr>
          <w:lang w:val="en-GB"/>
        </w:rPr>
        <w:t>Inlet pressure control</w:t>
      </w:r>
      <w:r w:rsidR="00EA4B94">
        <w:rPr>
          <w:lang w:val="en-GB"/>
        </w:rPr>
        <w:t xml:space="preserve"> (</w:t>
      </w:r>
      <w:r w:rsidR="00E12448" w:rsidRPr="00EA4B94">
        <w:t>otherwise</w:t>
      </w:r>
      <w:r w:rsidR="004B1414" w:rsidRPr="00EA4B94">
        <w:t xml:space="preserve"> known as </w:t>
      </w:r>
      <w:r w:rsidR="008E3A28" w:rsidRPr="00EA4B94">
        <w:t>C</w:t>
      </w:r>
      <w:r w:rsidR="004B1414" w:rsidRPr="00EA4B94">
        <w:t xml:space="preserve">onstant </w:t>
      </w:r>
      <w:r w:rsidR="008E3A28" w:rsidRPr="00EA4B94">
        <w:t>P</w:t>
      </w:r>
      <w:r w:rsidR="004B1414" w:rsidRPr="00EA4B94">
        <w:t xml:space="preserve">ressure </w:t>
      </w:r>
      <w:r w:rsidR="008E3A28" w:rsidRPr="00EA4B94">
        <w:t>M</w:t>
      </w:r>
      <w:r w:rsidR="004B1414" w:rsidRPr="00EA4B94">
        <w:t>ode</w:t>
      </w:r>
      <w:r w:rsidR="00EA4B94">
        <w:t xml:space="preserve">) – </w:t>
      </w:r>
      <w:r w:rsidRPr="00EA4B94">
        <w:t>use</w:t>
      </w:r>
      <w:r w:rsidRPr="00902FA1">
        <w:rPr>
          <w:lang w:val="en-GB"/>
        </w:rPr>
        <w:t xml:space="preserve"> this setting to set the inlet pressure to a fixed value.</w:t>
      </w:r>
      <w:r w:rsidR="00F051BC">
        <w:rPr>
          <w:lang w:val="en-GB"/>
        </w:rPr>
        <w:t xml:space="preserve"> This would normally be used for sampling with </w:t>
      </w:r>
      <w:r w:rsidR="004B1414" w:rsidRPr="00F16BF9">
        <w:t>multiple</w:t>
      </w:r>
      <w:r w:rsidR="004B1414">
        <w:rPr>
          <w:lang w:val="en-GB"/>
        </w:rPr>
        <w:t xml:space="preserve"> </w:t>
      </w:r>
      <w:r w:rsidR="00F051BC">
        <w:rPr>
          <w:lang w:val="en-GB"/>
        </w:rPr>
        <w:t>sorbent tubes (e.g. charcoal).</w:t>
      </w:r>
    </w:p>
    <w:p w14:paraId="42195C07" w14:textId="77777777" w:rsidR="00BD77E3" w:rsidRPr="00902FA1" w:rsidRDefault="00BD77E3" w:rsidP="00BD77E3">
      <w:pPr>
        <w:pStyle w:val="Procedure"/>
      </w:pPr>
      <w:r w:rsidRPr="00902FA1">
        <w:lastRenderedPageBreak/>
        <w:t>To set the flow mode:</w:t>
      </w:r>
    </w:p>
    <w:p w14:paraId="61EC4485" w14:textId="77777777" w:rsidR="00BD77E3" w:rsidRPr="00C710FA" w:rsidRDefault="008266A5" w:rsidP="00BD77E3">
      <w:pPr>
        <w:pStyle w:val="ListNumber"/>
        <w:numPr>
          <w:ilvl w:val="0"/>
          <w:numId w:val="14"/>
        </w:numPr>
      </w:pPr>
      <w:r w:rsidRPr="00902FA1">
        <w:rPr>
          <w:lang w:val="en-GB"/>
        </w:rPr>
        <w:t xml:space="preserve">Navigate to </w:t>
      </w:r>
      <w:r w:rsidR="00BD77E3" w:rsidRPr="00902FA1">
        <w:rPr>
          <w:b/>
          <w:lang w:val="en-GB"/>
        </w:rPr>
        <w:t>FLOW MODE</w:t>
      </w:r>
      <w:r w:rsidR="00BD77E3" w:rsidRPr="00902FA1">
        <w:rPr>
          <w:lang w:val="en-GB"/>
        </w:rPr>
        <w:t xml:space="preserve">, and </w:t>
      </w:r>
      <w:r w:rsidR="00BD77E3" w:rsidRPr="00C710FA">
        <w:t xml:space="preserve">then press </w:t>
      </w:r>
      <w:r w:rsidR="00C07AB7" w:rsidRPr="009B75A1">
        <w:rPr>
          <w:rStyle w:val="Loweredicon5pt"/>
          <w:noProof/>
          <w:lang w:eastAsia="en-GB"/>
        </w:rPr>
        <w:drawing>
          <wp:inline distT="0" distB="0" distL="0" distR="0" wp14:anchorId="5C203C1E" wp14:editId="5BAF3C0A">
            <wp:extent cx="216000" cy="226125"/>
            <wp:effectExtent l="0" t="0" r="0" b="254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C710FA">
        <w:t>.</w:t>
      </w:r>
    </w:p>
    <w:p w14:paraId="400D8333" w14:textId="77777777" w:rsidR="00BD77E3" w:rsidRPr="00FE082A" w:rsidRDefault="0047501F" w:rsidP="00FE082A">
      <w:pPr>
        <w:pStyle w:val="Picturespacingindented"/>
      </w:pPr>
      <w:r w:rsidRPr="00FE082A">
        <w:rPr>
          <w:noProof/>
          <w:lang w:eastAsia="en-GB"/>
        </w:rPr>
        <w:drawing>
          <wp:inline distT="0" distB="0" distL="0" distR="0" wp14:anchorId="6C9F301C" wp14:editId="1A3A75D7">
            <wp:extent cx="1070357" cy="720853"/>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flow control.png"/>
                    <pic:cNvPicPr/>
                  </pic:nvPicPr>
                  <pic:blipFill>
                    <a:blip r:embed="rId86">
                      <a:extLst>
                        <a:ext uri="{BEBA8EAE-BF5A-486C-A8C5-ECC9F3942E4B}">
                          <a14:imgProps xmlns:a14="http://schemas.microsoft.com/office/drawing/2010/main">
                            <a14:imgLayer r:embed="rId8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70357" cy="720853"/>
                    </a:xfrm>
                    <a:prstGeom prst="rect">
                      <a:avLst/>
                    </a:prstGeom>
                  </pic:spPr>
                </pic:pic>
              </a:graphicData>
            </a:graphic>
          </wp:inline>
        </w:drawing>
      </w:r>
      <w:r w:rsidR="006A45D8" w:rsidRPr="00FE082A">
        <w:rPr>
          <w:noProof/>
          <w:lang w:eastAsia="en-GB"/>
        </w:rPr>
        <w:drawing>
          <wp:inline distT="0" distB="0" distL="0" distR="0" wp14:anchorId="1AC90A5B" wp14:editId="2D9EFBC2">
            <wp:extent cx="179832" cy="719329"/>
            <wp:effectExtent l="0" t="0" r="0"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Pr="00FE082A">
        <w:rPr>
          <w:noProof/>
          <w:lang w:eastAsia="en-GB"/>
        </w:rPr>
        <w:drawing>
          <wp:inline distT="0" distB="0" distL="0" distR="0" wp14:anchorId="472D0BE1" wp14:editId="4FC76AEF">
            <wp:extent cx="1068094" cy="719329"/>
            <wp:effectExtent l="0" t="0" r="0" b="508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flow control - outlet.png"/>
                    <pic:cNvPicPr/>
                  </pic:nvPicPr>
                  <pic:blipFill>
                    <a:blip r:embed="rId88">
                      <a:extLst>
                        <a:ext uri="{BEBA8EAE-BF5A-486C-A8C5-ECC9F3942E4B}">
                          <a14:imgProps xmlns:a14="http://schemas.microsoft.com/office/drawing/2010/main">
                            <a14:imgLayer r:embed="rId8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FE082A">
        <w:t xml:space="preserve">  </w:t>
      </w:r>
      <w:r w:rsidRPr="00902FA1">
        <w:rPr>
          <w:noProof/>
          <w:lang w:eastAsia="en-GB"/>
        </w:rPr>
        <w:drawing>
          <wp:inline distT="0" distB="0" distL="0" distR="0" wp14:anchorId="3F2F96FF" wp14:editId="305E24A6">
            <wp:extent cx="1068094" cy="719329"/>
            <wp:effectExtent l="0" t="0" r="0" b="508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flow control - inlet.png"/>
                    <pic:cNvPicPr/>
                  </pic:nvPicPr>
                  <pic:blipFill>
                    <a:blip r:embed="rId90">
                      <a:extLst>
                        <a:ext uri="{BEBA8EAE-BF5A-486C-A8C5-ECC9F3942E4B}">
                          <a14:imgProps xmlns:a14="http://schemas.microsoft.com/office/drawing/2010/main">
                            <a14:imgLayer r:embed="rId9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p w14:paraId="616F100B" w14:textId="77777777" w:rsidR="00BD77E3" w:rsidRPr="0067163A" w:rsidRDefault="00D76381" w:rsidP="00AE18AC">
      <w:pPr>
        <w:pStyle w:val="ListNumber"/>
        <w:ind w:right="-567"/>
        <w:jc w:val="both"/>
      </w:pPr>
      <w:r w:rsidRPr="00902FA1">
        <w:rPr>
          <w:lang w:val="en-GB"/>
        </w:rPr>
        <w:t>Pre</w:t>
      </w:r>
      <w:r w:rsidRPr="0067163A">
        <w:t xml:space="preserve">ss </w:t>
      </w:r>
      <w:r w:rsidR="00615028" w:rsidRPr="009B75A1">
        <w:rPr>
          <w:rStyle w:val="Loweredicon5pt"/>
          <w:noProof/>
          <w:lang w:eastAsia="en-GB"/>
        </w:rPr>
        <w:drawing>
          <wp:inline distT="0" distB="0" distL="0" distR="0" wp14:anchorId="3757E4D1" wp14:editId="41F1E444">
            <wp:extent cx="194087" cy="2160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67163A">
        <w:t xml:space="preserve"> or </w:t>
      </w:r>
      <w:r w:rsidR="00A343CB" w:rsidRPr="00E8767B">
        <w:rPr>
          <w:rStyle w:val="Loweredicon5pt"/>
          <w:noProof/>
          <w:lang w:eastAsia="en-GB"/>
        </w:rPr>
        <w:drawing>
          <wp:inline distT="0" distB="0" distL="0" distR="0" wp14:anchorId="77CEE356" wp14:editId="56F443E4">
            <wp:extent cx="194086" cy="2160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67163A">
        <w:t xml:space="preserve"> </w:t>
      </w:r>
      <w:r w:rsidR="00BD77E3" w:rsidRPr="0067163A">
        <w:t xml:space="preserve">to select either </w:t>
      </w:r>
      <w:r w:rsidR="00BD77E3" w:rsidRPr="00F711E9">
        <w:rPr>
          <w:b/>
        </w:rPr>
        <w:t>OUTLET FLOW</w:t>
      </w:r>
      <w:r w:rsidR="00BD77E3" w:rsidRPr="0067163A">
        <w:t xml:space="preserve"> or </w:t>
      </w:r>
      <w:r w:rsidR="00BD77E3" w:rsidRPr="00F711E9">
        <w:rPr>
          <w:b/>
        </w:rPr>
        <w:t>INLET PRESSURE</w:t>
      </w:r>
      <w:r w:rsidR="00BD77E3" w:rsidRPr="0067163A">
        <w:t xml:space="preserve">, and then press </w:t>
      </w:r>
      <w:r w:rsidR="00C07AB7" w:rsidRPr="009B75A1">
        <w:rPr>
          <w:rStyle w:val="Loweredicon5pt"/>
          <w:noProof/>
          <w:lang w:eastAsia="en-GB"/>
        </w:rPr>
        <w:drawing>
          <wp:inline distT="0" distB="0" distL="0" distR="0" wp14:anchorId="73DD6029" wp14:editId="0EBEF909">
            <wp:extent cx="216000" cy="226125"/>
            <wp:effectExtent l="0" t="0" r="0" b="254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BD77E3" w:rsidRPr="0067163A">
        <w:t>.</w:t>
      </w:r>
    </w:p>
    <w:p w14:paraId="7CC77200" w14:textId="77777777" w:rsidR="00BD77E3" w:rsidRPr="00FE082A" w:rsidRDefault="00BD77E3" w:rsidP="00AE18AC">
      <w:pPr>
        <w:pStyle w:val="ListNumber"/>
        <w:jc w:val="both"/>
      </w:pPr>
      <w:r w:rsidRPr="00902FA1">
        <w:rPr>
          <w:lang w:val="en-GB"/>
        </w:rPr>
        <w:t>I</w:t>
      </w:r>
      <w:proofErr w:type="spellStart"/>
      <w:r w:rsidRPr="00FE082A">
        <w:t>f</w:t>
      </w:r>
      <w:proofErr w:type="spellEnd"/>
      <w:r w:rsidRPr="00FE082A">
        <w:t xml:space="preserve"> you selected </w:t>
      </w:r>
      <w:r w:rsidRPr="00F711E9">
        <w:rPr>
          <w:b/>
        </w:rPr>
        <w:t>INLET PRESSURE</w:t>
      </w:r>
      <w:r w:rsidRPr="00FE082A">
        <w:t xml:space="preserve">, the last action takes you to the </w:t>
      </w:r>
      <w:r w:rsidRPr="00F711E9">
        <w:rPr>
          <w:b/>
        </w:rPr>
        <w:t>SET PRESSURE</w:t>
      </w:r>
      <w:r w:rsidRPr="00FE082A">
        <w:t xml:space="preserve"> menu option</w:t>
      </w:r>
      <w:r w:rsidR="0047501F" w:rsidRPr="00FE082A">
        <w:t xml:space="preserve"> (which replaces the </w:t>
      </w:r>
      <w:r w:rsidR="0047501F" w:rsidRPr="00F711E9">
        <w:rPr>
          <w:b/>
        </w:rPr>
        <w:t xml:space="preserve">SET </w:t>
      </w:r>
      <w:r w:rsidR="00902FA1" w:rsidRPr="00F711E9">
        <w:rPr>
          <w:b/>
        </w:rPr>
        <w:t>FLOW</w:t>
      </w:r>
      <w:r w:rsidR="0047501F" w:rsidRPr="00FE082A">
        <w:t xml:space="preserve"> option)</w:t>
      </w:r>
      <w:r w:rsidRPr="00FE082A">
        <w:t>.</w:t>
      </w:r>
      <w:r w:rsidR="0047501F" w:rsidRPr="00FE082A">
        <w:t xml:space="preserve"> </w:t>
      </w:r>
      <w:r w:rsidR="00D76381" w:rsidRPr="00FE082A">
        <w:t xml:space="preserve">Press </w:t>
      </w:r>
      <w:r w:rsidR="00615028" w:rsidRPr="009B75A1">
        <w:rPr>
          <w:rStyle w:val="Loweredicon5pt"/>
          <w:noProof/>
          <w:lang w:eastAsia="en-GB"/>
        </w:rPr>
        <w:drawing>
          <wp:inline distT="0" distB="0" distL="0" distR="0" wp14:anchorId="4F6496B9" wp14:editId="60F729D8">
            <wp:extent cx="194087" cy="2160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00D76381" w:rsidRPr="00FE082A">
        <w:t xml:space="preserve"> or </w:t>
      </w:r>
      <w:r w:rsidR="00C87D9F" w:rsidRPr="00E8767B">
        <w:rPr>
          <w:rStyle w:val="Loweredicon5pt"/>
          <w:noProof/>
          <w:lang w:eastAsia="en-GB"/>
        </w:rPr>
        <w:drawing>
          <wp:inline distT="0" distB="0" distL="0" distR="0" wp14:anchorId="050D403A" wp14:editId="6865B51A">
            <wp:extent cx="194086" cy="21600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00D76381" w:rsidRPr="00FE082A">
        <w:t xml:space="preserve"> </w:t>
      </w:r>
      <w:r w:rsidR="0047501F" w:rsidRPr="00FE082A">
        <w:t xml:space="preserve">to set the pressure, and then press </w:t>
      </w:r>
      <w:r w:rsidR="00C07AB7" w:rsidRPr="009B75A1">
        <w:rPr>
          <w:rStyle w:val="Loweredicon5pt"/>
          <w:noProof/>
          <w:lang w:eastAsia="en-GB"/>
        </w:rPr>
        <w:drawing>
          <wp:inline distT="0" distB="0" distL="0" distR="0" wp14:anchorId="20E1A3F4" wp14:editId="0B5B84A3">
            <wp:extent cx="216000" cy="226125"/>
            <wp:effectExtent l="0" t="0" r="0" b="254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0047501F" w:rsidRPr="00FE082A">
        <w:t>.</w:t>
      </w:r>
    </w:p>
    <w:p w14:paraId="0A6D5B72" w14:textId="5B1D4E22" w:rsidR="0047501F" w:rsidRDefault="0047501F" w:rsidP="0047501F">
      <w:pPr>
        <w:pStyle w:val="Picturespacingindented"/>
      </w:pPr>
      <w:r w:rsidRPr="00902FA1">
        <w:rPr>
          <w:noProof/>
          <w:lang w:eastAsia="en-GB"/>
        </w:rPr>
        <w:drawing>
          <wp:inline distT="0" distB="0" distL="0" distR="0" wp14:anchorId="50FC0F25" wp14:editId="26B0B545">
            <wp:extent cx="1068094" cy="719329"/>
            <wp:effectExtent l="0" t="0" r="0" b="508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set pressure.png"/>
                    <pic:cNvPicPr/>
                  </pic:nvPicPr>
                  <pic:blipFill>
                    <a:blip r:embed="rId92">
                      <a:extLst>
                        <a:ext uri="{BEBA8EAE-BF5A-486C-A8C5-ECC9F3942E4B}">
                          <a14:imgProps xmlns:a14="http://schemas.microsoft.com/office/drawing/2010/main">
                            <a14:imgLayer r:embed="rId9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rPr>
          <w:noProof/>
          <w:lang w:eastAsia="en-GB"/>
        </w:rPr>
        <w:drawing>
          <wp:inline distT="0" distB="0" distL="0" distR="0" wp14:anchorId="0BBBDCF1" wp14:editId="4117BC21">
            <wp:extent cx="179832" cy="719329"/>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Pr="00902FA1">
        <w:rPr>
          <w:noProof/>
          <w:lang w:eastAsia="en-GB"/>
        </w:rPr>
        <w:drawing>
          <wp:inline distT="0" distB="0" distL="0" distR="0" wp14:anchorId="469908C4" wp14:editId="16352702">
            <wp:extent cx="1068094" cy="719329"/>
            <wp:effectExtent l="0" t="0" r="0" b="508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set pressure - adjust.png"/>
                    <pic:cNvPicPr/>
                  </pic:nvPicPr>
                  <pic:blipFill>
                    <a:blip r:embed="rId94">
                      <a:extLst>
                        <a:ext uri="{BEBA8EAE-BF5A-486C-A8C5-ECC9F3942E4B}">
                          <a14:imgProps xmlns:a14="http://schemas.microsoft.com/office/drawing/2010/main">
                            <a14:imgLayer r:embed="rId9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p w14:paraId="0E4B65B7" w14:textId="4DE25C86" w:rsidR="002A4DBD" w:rsidRDefault="002A4DBD" w:rsidP="0047501F">
      <w:pPr>
        <w:pStyle w:val="Picturespacingindented"/>
      </w:pPr>
    </w:p>
    <w:p w14:paraId="00044CF6" w14:textId="3FA5415C" w:rsidR="002A4DBD" w:rsidRDefault="002A4DBD" w:rsidP="0047501F">
      <w:pPr>
        <w:pStyle w:val="Picturespacingindented"/>
      </w:pPr>
    </w:p>
    <w:p w14:paraId="41C93A91" w14:textId="79E1057F" w:rsidR="002A4DBD" w:rsidRDefault="002A4DBD" w:rsidP="0047501F">
      <w:pPr>
        <w:pStyle w:val="Picturespacingindented"/>
      </w:pPr>
    </w:p>
    <w:p w14:paraId="489CCA5A" w14:textId="5C6633A3" w:rsidR="002A4DBD" w:rsidRDefault="002A4DBD" w:rsidP="0047501F">
      <w:pPr>
        <w:pStyle w:val="Picturespacingindented"/>
      </w:pPr>
    </w:p>
    <w:p w14:paraId="57D7CE21" w14:textId="27358214" w:rsidR="002A4DBD" w:rsidRDefault="002A4DBD" w:rsidP="0047501F">
      <w:pPr>
        <w:pStyle w:val="Picturespacingindented"/>
      </w:pPr>
    </w:p>
    <w:p w14:paraId="4ACC017F" w14:textId="374A137A" w:rsidR="002A4DBD" w:rsidRDefault="002A4DBD" w:rsidP="0047501F">
      <w:pPr>
        <w:pStyle w:val="Picturespacingindented"/>
      </w:pPr>
    </w:p>
    <w:p w14:paraId="2059D831" w14:textId="0FC1CAA2" w:rsidR="00A264AB" w:rsidRPr="00902FA1" w:rsidRDefault="00A264AB" w:rsidP="00F63F48">
      <w:pPr>
        <w:pStyle w:val="Heading2"/>
        <w:pageBreakBefore/>
      </w:pPr>
      <w:bookmarkStart w:id="38" w:name="_Ref468524742"/>
      <w:bookmarkStart w:id="39" w:name="_Toc14859441"/>
      <w:r w:rsidRPr="00902FA1">
        <w:lastRenderedPageBreak/>
        <w:t xml:space="preserve">Gas </w:t>
      </w:r>
      <w:r w:rsidR="006C5FC5">
        <w:t>S</w:t>
      </w:r>
      <w:r w:rsidRPr="00902FA1">
        <w:t xml:space="preserve">ample </w:t>
      </w:r>
      <w:r w:rsidR="006C5FC5">
        <w:t>C</w:t>
      </w:r>
      <w:r w:rsidRPr="00902FA1">
        <w:t>ollection</w:t>
      </w:r>
      <w:bookmarkEnd w:id="38"/>
      <w:bookmarkEnd w:id="39"/>
    </w:p>
    <w:p w14:paraId="31C796FC" w14:textId="77777777" w:rsidR="00A264AB" w:rsidRPr="00902FA1" w:rsidRDefault="00A264AB" w:rsidP="006C5FC5">
      <w:pPr>
        <w:pStyle w:val="BodyText"/>
        <w:jc w:val="both"/>
        <w:rPr>
          <w:lang w:val="en-GB"/>
        </w:rPr>
      </w:pPr>
      <w:r w:rsidRPr="00902FA1">
        <w:rPr>
          <w:lang w:val="en-GB"/>
        </w:rPr>
        <w:t xml:space="preserve">The pump has an outlet to which you can connect a gas sample bag. When operating in bag fill mode the pump </w:t>
      </w:r>
      <w:r w:rsidR="004C23F0">
        <w:rPr>
          <w:lang w:val="en-GB"/>
        </w:rPr>
        <w:t xml:space="preserve">runs until the back pressure </w:t>
      </w:r>
      <w:r w:rsidR="004C23F0" w:rsidRPr="00E03AA6">
        <w:rPr>
          <w:lang w:val="en-GB"/>
        </w:rPr>
        <w:t xml:space="preserve">reaches 15 </w:t>
      </w:r>
      <w:proofErr w:type="spellStart"/>
      <w:r w:rsidR="004C23F0" w:rsidRPr="00E03AA6">
        <w:rPr>
          <w:lang w:val="en-GB"/>
        </w:rPr>
        <w:t>mBar</w:t>
      </w:r>
      <w:proofErr w:type="spellEnd"/>
      <w:r w:rsidR="004C23F0" w:rsidRPr="00E03AA6">
        <w:rPr>
          <w:lang w:val="en-GB"/>
        </w:rPr>
        <w:t xml:space="preserve"> and</w:t>
      </w:r>
      <w:r w:rsidR="004C23F0">
        <w:rPr>
          <w:lang w:val="en-GB"/>
        </w:rPr>
        <w:t xml:space="preserve"> therefore it </w:t>
      </w:r>
      <w:r w:rsidRPr="00902FA1">
        <w:rPr>
          <w:lang w:val="en-GB"/>
        </w:rPr>
        <w:t xml:space="preserve">automatically </w:t>
      </w:r>
      <w:r w:rsidR="004C23F0">
        <w:rPr>
          <w:lang w:val="en-GB"/>
        </w:rPr>
        <w:t>fills bags of any size</w:t>
      </w:r>
      <w:r w:rsidRPr="00902FA1">
        <w:rPr>
          <w:lang w:val="en-GB"/>
        </w:rPr>
        <w:t>.</w:t>
      </w:r>
    </w:p>
    <w:p w14:paraId="50F80A74" w14:textId="77777777" w:rsidR="00A264AB" w:rsidRPr="00902FA1" w:rsidRDefault="00A264AB" w:rsidP="00A264AB">
      <w:pPr>
        <w:pStyle w:val="Procedure"/>
      </w:pPr>
      <w:r w:rsidRPr="00902FA1">
        <w:t>To collect a gas sample:</w:t>
      </w:r>
    </w:p>
    <w:p w14:paraId="56B5D3DD" w14:textId="619E89B9" w:rsidR="00A264AB" w:rsidRPr="00902FA1" w:rsidRDefault="00A264AB" w:rsidP="00A264AB">
      <w:pPr>
        <w:pStyle w:val="ListNumber"/>
        <w:numPr>
          <w:ilvl w:val="0"/>
          <w:numId w:val="21"/>
        </w:numPr>
        <w:rPr>
          <w:lang w:val="en-GB"/>
        </w:rPr>
      </w:pPr>
      <w:r w:rsidRPr="00902FA1">
        <w:rPr>
          <w:lang w:val="en-GB"/>
        </w:rPr>
        <w:t xml:space="preserve">Connect the gas bag (see </w:t>
      </w:r>
      <w:r w:rsidRPr="00902FA1">
        <w:rPr>
          <w:i/>
          <w:lang w:val="en-GB"/>
        </w:rPr>
        <w:fldChar w:fldCharType="begin"/>
      </w:r>
      <w:r w:rsidRPr="00902FA1">
        <w:rPr>
          <w:i/>
          <w:lang w:val="en-GB"/>
        </w:rPr>
        <w:instrText xml:space="preserve"> REF _Ref468524445 \h  \* MERGEFORMAT </w:instrText>
      </w:r>
      <w:r w:rsidRPr="00902FA1">
        <w:rPr>
          <w:i/>
          <w:lang w:val="en-GB"/>
        </w:rPr>
      </w:r>
      <w:r w:rsidRPr="00902FA1">
        <w:rPr>
          <w:i/>
          <w:lang w:val="en-GB"/>
        </w:rPr>
        <w:fldChar w:fldCharType="separate"/>
      </w:r>
      <w:r w:rsidR="00AC55B4" w:rsidRPr="00AC55B4">
        <w:rPr>
          <w:i/>
          <w:lang w:val="en-GB"/>
        </w:rPr>
        <w:t>Gas Bag Outlet Connection</w:t>
      </w:r>
      <w:r w:rsidRPr="00902FA1">
        <w:rPr>
          <w:i/>
          <w:lang w:val="en-GB"/>
        </w:rPr>
        <w:fldChar w:fldCharType="end"/>
      </w:r>
      <w:r w:rsidRPr="00902FA1">
        <w:rPr>
          <w:lang w:val="en-GB"/>
        </w:rPr>
        <w:t xml:space="preserve"> on page </w:t>
      </w:r>
      <w:r w:rsidRPr="00902FA1">
        <w:rPr>
          <w:lang w:val="en-GB"/>
        </w:rPr>
        <w:fldChar w:fldCharType="begin"/>
      </w:r>
      <w:r w:rsidRPr="00902FA1">
        <w:rPr>
          <w:lang w:val="en-GB"/>
        </w:rPr>
        <w:instrText xml:space="preserve"> PAGEREF _Ref468524450 \h </w:instrText>
      </w:r>
      <w:r w:rsidRPr="00902FA1">
        <w:rPr>
          <w:lang w:val="en-GB"/>
        </w:rPr>
      </w:r>
      <w:r w:rsidRPr="00902FA1">
        <w:rPr>
          <w:lang w:val="en-GB"/>
        </w:rPr>
        <w:fldChar w:fldCharType="separate"/>
      </w:r>
      <w:r w:rsidR="00AC55B4">
        <w:rPr>
          <w:noProof/>
          <w:lang w:val="en-GB"/>
        </w:rPr>
        <w:t>10</w:t>
      </w:r>
      <w:r w:rsidRPr="00902FA1">
        <w:rPr>
          <w:lang w:val="en-GB"/>
        </w:rPr>
        <w:fldChar w:fldCharType="end"/>
      </w:r>
      <w:r w:rsidRPr="00902FA1">
        <w:rPr>
          <w:lang w:val="en-GB"/>
        </w:rPr>
        <w:t>).</w:t>
      </w:r>
    </w:p>
    <w:p w14:paraId="188DA951" w14:textId="77777777" w:rsidR="00A264AB" w:rsidRPr="00FE082A" w:rsidRDefault="008266A5" w:rsidP="00FE082A">
      <w:pPr>
        <w:pStyle w:val="ListNumber"/>
        <w:numPr>
          <w:ilvl w:val="0"/>
          <w:numId w:val="21"/>
        </w:numPr>
      </w:pPr>
      <w:r w:rsidRPr="00FE082A">
        <w:t xml:space="preserve">Navigate to </w:t>
      </w:r>
      <w:r w:rsidRPr="00647493">
        <w:rPr>
          <w:b/>
        </w:rPr>
        <w:t>SET FLOW</w:t>
      </w:r>
      <w:r w:rsidRPr="00FE082A">
        <w:t xml:space="preserve">, and then press </w:t>
      </w:r>
      <w:r w:rsidR="00C07AB7" w:rsidRPr="009B75A1">
        <w:rPr>
          <w:rStyle w:val="Loweredicon5pt"/>
          <w:noProof/>
          <w:lang w:eastAsia="en-GB"/>
        </w:rPr>
        <w:drawing>
          <wp:inline distT="0" distB="0" distL="0" distR="0" wp14:anchorId="2082A24E" wp14:editId="4E9959FC">
            <wp:extent cx="216000" cy="226125"/>
            <wp:effectExtent l="0" t="0" r="0" b="254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FE082A">
        <w:t>.</w:t>
      </w:r>
    </w:p>
    <w:p w14:paraId="0DA54EB6" w14:textId="77777777" w:rsidR="00A264AB" w:rsidRPr="00902FA1" w:rsidRDefault="00BD5C13" w:rsidP="00A264AB">
      <w:pPr>
        <w:pStyle w:val="Picturespacingindented"/>
      </w:pPr>
      <w:r>
        <w:rPr>
          <w:noProof/>
          <w:lang w:eastAsia="en-GB"/>
        </w:rPr>
        <w:drawing>
          <wp:inline distT="0" distB="0" distL="0" distR="0" wp14:anchorId="6C1DF59B" wp14:editId="10262F67">
            <wp:extent cx="1080000" cy="727347"/>
            <wp:effectExtent l="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t flow.bmp"/>
                    <pic:cNvPicPr/>
                  </pic:nvPicPr>
                  <pic:blipFill>
                    <a:blip r:embed="rId27">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r w:rsidR="00A264AB" w:rsidRPr="00902FA1">
        <w:rPr>
          <w:noProof/>
          <w:lang w:eastAsia="en-GB"/>
        </w:rPr>
        <w:drawing>
          <wp:inline distT="0" distB="0" distL="0" distR="0" wp14:anchorId="21FBBCFB" wp14:editId="518DA81F">
            <wp:extent cx="179832" cy="719329"/>
            <wp:effectExtent l="0" t="0" r="0" b="508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A264AB" w:rsidRPr="00902FA1">
        <w:rPr>
          <w:noProof/>
          <w:lang w:eastAsia="en-GB"/>
        </w:rPr>
        <w:drawing>
          <wp:inline distT="0" distB="0" distL="0" distR="0" wp14:anchorId="42779D48" wp14:editId="23F53452">
            <wp:extent cx="1068094" cy="719329"/>
            <wp:effectExtent l="0" t="0" r="0" b="508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 menu - flow - adjust.png"/>
                    <pic:cNvPicPr/>
                  </pic:nvPicPr>
                  <pic:blipFill>
                    <a:blip r:embed="rId96">
                      <a:extLst>
                        <a:ext uri="{BEBA8EAE-BF5A-486C-A8C5-ECC9F3942E4B}">
                          <a14:imgProps xmlns:a14="http://schemas.microsoft.com/office/drawing/2010/main">
                            <a14:imgLayer r:embed="rId5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p w14:paraId="19C95E22" w14:textId="77777777" w:rsidR="00A264AB" w:rsidRPr="00FE082A" w:rsidRDefault="00A264AB" w:rsidP="00A264AB">
      <w:pPr>
        <w:pStyle w:val="ListNumber"/>
      </w:pPr>
      <w:r w:rsidRPr="00902FA1">
        <w:rPr>
          <w:lang w:val="en-GB"/>
        </w:rPr>
        <w:t>P</w:t>
      </w:r>
      <w:proofErr w:type="spellStart"/>
      <w:r w:rsidRPr="00FE082A">
        <w:t>ress</w:t>
      </w:r>
      <w:proofErr w:type="spellEnd"/>
      <w:r w:rsidRPr="00FE082A">
        <w:t xml:space="preserve"> and hold </w:t>
      </w:r>
      <w:r w:rsidR="00615028" w:rsidRPr="009B75A1">
        <w:rPr>
          <w:rStyle w:val="Loweredicon5pt"/>
          <w:noProof/>
          <w:lang w:eastAsia="en-GB"/>
        </w:rPr>
        <w:drawing>
          <wp:inline distT="0" distB="0" distL="0" distR="0" wp14:anchorId="143C41ED" wp14:editId="66B9EB21">
            <wp:extent cx="194087" cy="2160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00D76381" w:rsidRPr="00FE082A">
        <w:t xml:space="preserve"> </w:t>
      </w:r>
      <w:r w:rsidRPr="00FE082A">
        <w:t xml:space="preserve">until </w:t>
      </w:r>
      <w:r w:rsidRPr="00647493">
        <w:rPr>
          <w:b/>
        </w:rPr>
        <w:t>BAG FILL</w:t>
      </w:r>
      <w:r w:rsidRPr="00FE082A">
        <w:t xml:space="preserve"> is displayed.</w:t>
      </w:r>
    </w:p>
    <w:p w14:paraId="5D2CF2CD" w14:textId="77777777" w:rsidR="00A264AB" w:rsidRPr="00FE082A" w:rsidRDefault="00A264AB" w:rsidP="00FE082A">
      <w:pPr>
        <w:pStyle w:val="ListContinue"/>
      </w:pPr>
      <w:r w:rsidRPr="00FE082A">
        <w:rPr>
          <w:noProof/>
          <w:lang w:val="en-GB" w:eastAsia="en-GB"/>
        </w:rPr>
        <w:drawing>
          <wp:inline distT="0" distB="0" distL="0" distR="0" wp14:anchorId="057E2D27" wp14:editId="10E50695">
            <wp:extent cx="1068094" cy="719329"/>
            <wp:effectExtent l="0" t="0" r="0" b="508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 set flow - bag fill.png"/>
                    <pic:cNvPicPr/>
                  </pic:nvPicPr>
                  <pic:blipFill>
                    <a:blip r:embed="rId97">
                      <a:extLst>
                        <a:ext uri="{BEBA8EAE-BF5A-486C-A8C5-ECC9F3942E4B}">
                          <a14:imgProps xmlns:a14="http://schemas.microsoft.com/office/drawing/2010/main">
                            <a14:imgLayer r:embed="rId9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p w14:paraId="206B8202" w14:textId="77777777" w:rsidR="00A264AB" w:rsidRPr="007658E4" w:rsidRDefault="00A264AB" w:rsidP="007658E4">
      <w:pPr>
        <w:pStyle w:val="ListNumber"/>
      </w:pPr>
      <w:r w:rsidRPr="00FE082A">
        <w:t xml:space="preserve">Press </w:t>
      </w:r>
      <w:r w:rsidR="00C07AB7" w:rsidRPr="009B75A1">
        <w:rPr>
          <w:rStyle w:val="Loweredicon5pt"/>
          <w:noProof/>
          <w:lang w:eastAsia="en-GB"/>
        </w:rPr>
        <w:drawing>
          <wp:inline distT="0" distB="0" distL="0" distR="0" wp14:anchorId="3E3583F0" wp14:editId="26136807">
            <wp:extent cx="216000" cy="226125"/>
            <wp:effectExtent l="0" t="0" r="0" b="254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FE082A">
        <w:t xml:space="preserve"> to save the setting</w:t>
      </w:r>
      <w:r w:rsidR="00D76381" w:rsidRPr="00FE082A">
        <w:t>.</w:t>
      </w:r>
    </w:p>
    <w:p w14:paraId="576750E8" w14:textId="77777777" w:rsidR="00A43BF3" w:rsidRPr="00902FA1" w:rsidRDefault="00D96B50" w:rsidP="00245B79">
      <w:pPr>
        <w:pStyle w:val="Heading1"/>
        <w:pageBreakBefore/>
      </w:pPr>
      <w:bookmarkStart w:id="40" w:name="_Ref468541488"/>
      <w:bookmarkStart w:id="41" w:name="_Ref468541493"/>
      <w:bookmarkStart w:id="42" w:name="_Toc14859442"/>
      <w:r w:rsidRPr="00902FA1">
        <w:lastRenderedPageBreak/>
        <w:t>S</w:t>
      </w:r>
      <w:r w:rsidR="00A43BF3" w:rsidRPr="00902FA1">
        <w:t>ettings</w:t>
      </w:r>
      <w:bookmarkEnd w:id="40"/>
      <w:bookmarkEnd w:id="41"/>
      <w:bookmarkEnd w:id="42"/>
    </w:p>
    <w:p w14:paraId="3197A761" w14:textId="77777777" w:rsidR="00DF0502" w:rsidRPr="00902FA1" w:rsidRDefault="00DF0502" w:rsidP="006C5FC5">
      <w:pPr>
        <w:pStyle w:val="BodyText"/>
        <w:jc w:val="both"/>
        <w:rPr>
          <w:lang w:val="en-GB"/>
        </w:rPr>
      </w:pPr>
      <w:r w:rsidRPr="00902FA1">
        <w:rPr>
          <w:lang w:val="en-GB"/>
        </w:rPr>
        <w:t>This section describes the setting</w:t>
      </w:r>
      <w:r w:rsidR="006A45D8" w:rsidRPr="00902FA1">
        <w:rPr>
          <w:lang w:val="en-GB"/>
        </w:rPr>
        <w:t>s</w:t>
      </w:r>
      <w:r w:rsidRPr="00902FA1">
        <w:rPr>
          <w:lang w:val="en-GB"/>
        </w:rPr>
        <w:t xml:space="preserve"> you may wish, or need, to alter occasionally</w:t>
      </w:r>
      <w:r w:rsidR="006A45D8" w:rsidRPr="00902FA1">
        <w:rPr>
          <w:lang w:val="en-GB"/>
        </w:rPr>
        <w:t>, and it describes how to access system information you may be asked for by a service technician</w:t>
      </w:r>
      <w:r w:rsidRPr="00902FA1">
        <w:rPr>
          <w:lang w:val="en-GB"/>
        </w:rPr>
        <w:t>.</w:t>
      </w:r>
    </w:p>
    <w:p w14:paraId="21FCF893" w14:textId="77777777" w:rsidR="00DF0502" w:rsidRPr="00902FA1" w:rsidRDefault="00DF0502" w:rsidP="00DF0502">
      <w:pPr>
        <w:pStyle w:val="Procedure"/>
      </w:pPr>
      <w:r w:rsidRPr="00902FA1">
        <w:t>To access the SETTINGS menu:</w:t>
      </w:r>
    </w:p>
    <w:p w14:paraId="00D8EC0F" w14:textId="77777777" w:rsidR="00662784" w:rsidRPr="00902FA1" w:rsidRDefault="00662784" w:rsidP="00662784">
      <w:pPr>
        <w:pStyle w:val="BodyText"/>
        <w:rPr>
          <w:lang w:val="en-GB"/>
        </w:rPr>
      </w:pPr>
      <w:r w:rsidRPr="00902FA1">
        <w:rPr>
          <w:noProof/>
          <w:lang w:val="en-GB" w:eastAsia="en-GB"/>
        </w:rPr>
        <mc:AlternateContent>
          <mc:Choice Requires="wpc">
            <w:drawing>
              <wp:inline distT="0" distB="0" distL="0" distR="0" wp14:anchorId="518AA637" wp14:editId="4F17655F">
                <wp:extent cx="5505245" cy="751609"/>
                <wp:effectExtent l="0" t="0" r="0" b="0"/>
                <wp:docPr id="1043" name="Canvas 10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2" name="Picture 182"/>
                          <pic:cNvPicPr preferRelativeResize="0"/>
                        </pic:nvPicPr>
                        <pic:blipFill>
                          <a:blip r:embed="rId35">
                            <a:extLst>
                              <a:ext uri="{28A0092B-C50C-407E-A947-70E740481C1C}">
                                <a14:useLocalDpi xmlns:a14="http://schemas.microsoft.com/office/drawing/2010/main" val="0"/>
                              </a:ext>
                            </a:extLst>
                          </a:blip>
                          <a:stretch>
                            <a:fillRect/>
                          </a:stretch>
                        </pic:blipFill>
                        <pic:spPr>
                          <a:xfrm>
                            <a:off x="883047" y="0"/>
                            <a:ext cx="1069090" cy="720000"/>
                          </a:xfrm>
                          <a:prstGeom prst="rect">
                            <a:avLst/>
                          </a:prstGeom>
                        </pic:spPr>
                      </pic:pic>
                      <pic:pic xmlns:pic="http://schemas.openxmlformats.org/drawingml/2006/picture">
                        <pic:nvPicPr>
                          <pic:cNvPr id="186" name="Picture 186"/>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3914223" y="0"/>
                            <a:ext cx="180000" cy="720000"/>
                          </a:xfrm>
                          <a:prstGeom prst="rect">
                            <a:avLst/>
                          </a:prstGeom>
                        </pic:spPr>
                      </pic:pic>
                      <pic:pic xmlns:pic="http://schemas.openxmlformats.org/drawingml/2006/picture">
                        <pic:nvPicPr>
                          <pic:cNvPr id="187" name="Picture 187"/>
                          <pic:cNvPicPr preferRelativeResize="0"/>
                        </pic:nvPicPr>
                        <pic:blipFill>
                          <a:blip r:embed="rId99">
                            <a:extLst>
                              <a:ext uri="{28A0092B-C50C-407E-A947-70E740481C1C}">
                                <a14:useLocalDpi xmlns:a14="http://schemas.microsoft.com/office/drawing/2010/main" val="0"/>
                              </a:ext>
                            </a:extLst>
                          </a:blip>
                          <a:stretch>
                            <a:fillRect/>
                          </a:stretch>
                        </pic:blipFill>
                        <pic:spPr>
                          <a:xfrm>
                            <a:off x="4113772" y="0"/>
                            <a:ext cx="1069090" cy="720000"/>
                          </a:xfrm>
                          <a:prstGeom prst="rect">
                            <a:avLst/>
                          </a:prstGeom>
                        </pic:spPr>
                      </pic:pic>
                      <pic:pic xmlns:pic="http://schemas.openxmlformats.org/drawingml/2006/picture">
                        <pic:nvPicPr>
                          <pic:cNvPr id="188" name="Picture 188"/>
                          <pic:cNvPicPr preferRelativeResize="0"/>
                        </pic:nvPicPr>
                        <pic:blipFill>
                          <a:blip r:embed="rId50" cstate="print">
                            <a:extLst>
                              <a:ext uri="{28A0092B-C50C-407E-A947-70E740481C1C}">
                                <a14:useLocalDpi xmlns:a14="http://schemas.microsoft.com/office/drawing/2010/main" val="0"/>
                              </a:ext>
                            </a:extLst>
                          </a:blip>
                          <a:stretch>
                            <a:fillRect/>
                          </a:stretch>
                        </pic:blipFill>
                        <pic:spPr>
                          <a:xfrm>
                            <a:off x="687827" y="0"/>
                            <a:ext cx="180000" cy="720000"/>
                          </a:xfrm>
                          <a:prstGeom prst="rect">
                            <a:avLst/>
                          </a:prstGeom>
                        </pic:spPr>
                      </pic:pic>
                      <wps:wsp>
                        <wps:cNvPr id="1045" name="Text Box 1045"/>
                        <wps:cNvSpPr txBox="1"/>
                        <wps:spPr>
                          <a:xfrm>
                            <a:off x="0" y="243524"/>
                            <a:ext cx="357188" cy="2333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BAE6" w14:textId="77777777" w:rsidR="0097562F" w:rsidRDefault="0097562F" w:rsidP="00662784">
                              <w:pPr>
                                <w:pStyle w:val="Textbox"/>
                              </w:pPr>
                              <w:r>
                                <w:t>Press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Text Box 1045"/>
                        <wps:cNvSpPr txBox="1"/>
                        <wps:spPr>
                          <a:xfrm>
                            <a:off x="2068560" y="1"/>
                            <a:ext cx="107469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EBD60B" w14:textId="77777777" w:rsidR="0097562F" w:rsidRDefault="0097562F" w:rsidP="00662784">
                              <w:pPr>
                                <w:pStyle w:val="Textbox"/>
                              </w:pPr>
                              <w:r>
                                <w:t>With the Casella screen visible,</w:t>
                              </w:r>
                              <w:r>
                                <w:br/>
                                <w:t>press and hold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3" name="Text Box 1045"/>
                        <wps:cNvSpPr txBox="1"/>
                        <wps:spPr>
                          <a:xfrm>
                            <a:off x="3372192" y="244499"/>
                            <a:ext cx="230616" cy="233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3831A9" w14:textId="77777777" w:rsidR="0097562F" w:rsidRPr="00662784" w:rsidRDefault="0097562F" w:rsidP="00662784">
                              <w:pPr>
                                <w:pStyle w:val="Textbox"/>
                                <w:jc w:val="center"/>
                                <w:rPr>
                                  <w:b/>
                                </w:rPr>
                              </w:pPr>
                              <w:r w:rsidRPr="00662784">
                                <w:rPr>
                                  <w:b/>
                                </w:rPr>
                                <w:t>+</w:t>
                              </w:r>
                            </w:p>
                          </w:txbxContent>
                        </wps:txbx>
                        <wps:bodyPr rot="0" spcFirstLastPara="0"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289" name="Picture 289"/>
                          <pic:cNvPicPr/>
                        </pic:nvPicPr>
                        <pic:blipFill>
                          <a:blip r:embed="rId34" cstate="print">
                            <a:extLst>
                              <a:ext uri="{28A0092B-C50C-407E-A947-70E740481C1C}">
                                <a14:useLocalDpi xmlns:a14="http://schemas.microsoft.com/office/drawing/2010/main" val="0"/>
                              </a:ext>
                            </a:extLst>
                          </a:blip>
                          <a:stretch>
                            <a:fillRect/>
                          </a:stretch>
                        </pic:blipFill>
                        <pic:spPr>
                          <a:xfrm>
                            <a:off x="421300" y="237150"/>
                            <a:ext cx="215900" cy="236220"/>
                          </a:xfrm>
                          <a:prstGeom prst="rect">
                            <a:avLst/>
                          </a:prstGeom>
                        </pic:spPr>
                      </pic:pic>
                      <pic:pic xmlns:pic="http://schemas.openxmlformats.org/drawingml/2006/picture">
                        <pic:nvPicPr>
                          <pic:cNvPr id="320" name="Picture 320"/>
                          <pic:cNvPicPr/>
                        </pic:nvPicPr>
                        <pic:blipFill>
                          <a:blip r:embed="rId48" cstate="print">
                            <a:extLst>
                              <a:ext uri="{28A0092B-C50C-407E-A947-70E740481C1C}">
                                <a14:useLocalDpi xmlns:a14="http://schemas.microsoft.com/office/drawing/2010/main" val="0"/>
                              </a:ext>
                            </a:extLst>
                          </a:blip>
                          <a:stretch>
                            <a:fillRect/>
                          </a:stretch>
                        </pic:blipFill>
                        <pic:spPr>
                          <a:xfrm>
                            <a:off x="3640750" y="237150"/>
                            <a:ext cx="215900" cy="226060"/>
                          </a:xfrm>
                          <a:prstGeom prst="rect">
                            <a:avLst/>
                          </a:prstGeom>
                        </pic:spPr>
                      </pic:pic>
                      <pic:pic xmlns:pic="http://schemas.openxmlformats.org/drawingml/2006/picture">
                        <pic:nvPicPr>
                          <pic:cNvPr id="241" name="Picture 241"/>
                          <pic:cNvPicPr/>
                        </pic:nvPicPr>
                        <pic:blipFill>
                          <a:blip r:embed="rId26" cstate="print">
                            <a:extLst>
                              <a:ext uri="{28A0092B-C50C-407E-A947-70E740481C1C}">
                                <a14:useLocalDpi xmlns:a14="http://schemas.microsoft.com/office/drawing/2010/main" val="0"/>
                              </a:ext>
                            </a:extLst>
                          </a:blip>
                          <a:stretch>
                            <a:fillRect/>
                          </a:stretch>
                        </pic:blipFill>
                        <pic:spPr>
                          <a:xfrm>
                            <a:off x="3151800" y="237150"/>
                            <a:ext cx="193675" cy="226800"/>
                          </a:xfrm>
                          <a:prstGeom prst="rect">
                            <a:avLst/>
                          </a:prstGeom>
                        </pic:spPr>
                      </pic:pic>
                    </wpc:wpc>
                  </a:graphicData>
                </a:graphic>
              </wp:inline>
            </w:drawing>
          </mc:Choice>
          <mc:Fallback>
            <w:pict>
              <v:group w14:anchorId="518AA637" id="Canvas 1043" o:spid="_x0000_s1056" editas="canvas" style="width:433.5pt;height:59.2pt;mso-position-horizontal-relative:char;mso-position-vertical-relative:line" coordsize="55048,7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">
                <v:shape id="_x0000_s1057" type="#_x0000_t75" style="position:absolute;width:55048;height:7512;visibility:visible;mso-wrap-style:square">
                  <v:fill o:detectmouseclick="t"/>
                  <v:path o:connecttype="none"/>
                </v:shape>
                <v:shape id="Picture 182" o:spid="_x0000_s1058" type="#_x0000_t75" style="position:absolute;left:8830;width:10691;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">
                  <v:imagedata r:id="rId100" o:title=""/>
                </v:shape>
                <v:shape id="Picture 186" o:spid="_x0000_s1059" type="#_x0000_t75" style="position:absolute;left:39142;width:1800;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">
                  <v:imagedata r:id="rId101" o:title=""/>
                </v:shape>
                <v:shape id="Picture 187" o:spid="_x0000_s1060" type="#_x0000_t75" style="position:absolute;left:41137;width:10691;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">
                  <v:imagedata r:id="rId102" o:title=""/>
                </v:shape>
                <v:shape id="Picture 188" o:spid="_x0000_s1061" type="#_x0000_t75" style="position:absolute;left:6878;width:1800;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">
                  <v:imagedata r:id="rId101" o:title=""/>
                </v:shape>
                <v:shape id="Text Box 1045" o:spid="_x0000_s1062" type="#_x0000_t202" style="position:absolute;top:2435;width:3571;height:2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" filled="f" stroked="f" strokeweight=".5pt">
                  <v:textbox inset="0,0,0,0">
                    <w:txbxContent>
                      <w:p w14:paraId="121ABAE6" w14:textId="77777777" w:rsidR="0097562F" w:rsidRDefault="0097562F" w:rsidP="00662784">
                        <w:pPr>
                          <w:pStyle w:val="Textbox"/>
                        </w:pPr>
                        <w:r>
                          <w:t>Press</w:t>
                        </w:r>
                      </w:p>
                    </w:txbxContent>
                  </v:textbox>
                </v:shape>
                <v:shape id="Text Box 1045" o:spid="_x0000_s1063" type="#_x0000_t202" style="position:absolute;left:20685;width:10747;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" filled="f" stroked="f" strokeweight=".5pt">
                  <v:textbox inset="0,0,0,0">
                    <w:txbxContent>
                      <w:p w14:paraId="35EBD60B" w14:textId="77777777" w:rsidR="0097562F" w:rsidRDefault="0097562F" w:rsidP="00662784">
                        <w:pPr>
                          <w:pStyle w:val="Textbox"/>
                        </w:pPr>
                        <w:r>
                          <w:t>With the Casella screen visible,</w:t>
                        </w:r>
                        <w:r>
                          <w:br/>
                          <w:t>press and hold</w:t>
                        </w:r>
                      </w:p>
                    </w:txbxContent>
                  </v:textbox>
                </v:shape>
                <v:shape id="Text Box 1045" o:spid="_x0000_s1064" type="#_x0000_t202" style="position:absolute;left:33721;top:2444;width:230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" filled="f" stroked="f" strokeweight=".5pt">
                  <v:textbox inset="0,0,0,0">
                    <w:txbxContent>
                      <w:p w14:paraId="303831A9" w14:textId="77777777" w:rsidR="0097562F" w:rsidRPr="00662784" w:rsidRDefault="0097562F" w:rsidP="00662784">
                        <w:pPr>
                          <w:pStyle w:val="Textbox"/>
                          <w:jc w:val="center"/>
                          <w:rPr>
                            <w:b/>
                          </w:rPr>
                        </w:pPr>
                        <w:r w:rsidRPr="00662784">
                          <w:rPr>
                            <w:b/>
                          </w:rPr>
                          <w:t>+</w:t>
                        </w:r>
                      </w:p>
                    </w:txbxContent>
                  </v:textbox>
                </v:shape>
                <v:shape id="Picture 289" o:spid="_x0000_s1065" type="#_x0000_t75" style="position:absolute;left:4213;top:2371;width:2159;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">
                  <v:imagedata r:id="rId103" o:title=""/>
                </v:shape>
                <v:shape id="Picture 320" o:spid="_x0000_s1066" type="#_x0000_t75" style="position:absolute;left:36407;top:2371;width:2159;height: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">
                  <v:imagedata r:id="rId104" o:title=""/>
                </v:shape>
                <v:shape id="Picture 241" o:spid="_x0000_s1067" type="#_x0000_t75" style="position:absolute;left:31518;top:2371;width:1936;height:2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">
                  <v:imagedata r:id="rId105" o:title=""/>
                </v:shape>
                <w10:anchorlock/>
              </v:group>
            </w:pict>
          </mc:Fallback>
        </mc:AlternateContent>
      </w:r>
    </w:p>
    <w:p w14:paraId="1CE4A7F6" w14:textId="77777777" w:rsidR="006A45D8" w:rsidRPr="00902FA1" w:rsidRDefault="00662784" w:rsidP="00662784">
      <w:pPr>
        <w:pStyle w:val="BodyText"/>
        <w:spacing w:before="240"/>
        <w:rPr>
          <w:lang w:val="en-GB"/>
        </w:rPr>
      </w:pPr>
      <w:r w:rsidRPr="00902FA1">
        <w:rPr>
          <w:lang w:val="en-GB"/>
        </w:rPr>
        <w:t>Press</w:t>
      </w:r>
      <w:r w:rsidR="00D76381" w:rsidRPr="00902FA1">
        <w:rPr>
          <w:lang w:val="en-GB"/>
        </w:rPr>
        <w:t xml:space="preserve"> </w:t>
      </w:r>
      <w:r w:rsidR="00615028" w:rsidRPr="009B75A1">
        <w:rPr>
          <w:rStyle w:val="Loweredicon5pt"/>
          <w:noProof/>
          <w:lang w:eastAsia="en-GB"/>
        </w:rPr>
        <w:drawing>
          <wp:inline distT="0" distB="0" distL="0" distR="0" wp14:anchorId="4F98BBBC" wp14:editId="31670D6A">
            <wp:extent cx="194087" cy="2160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 arrow button.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4087" cy="216000"/>
                    </a:xfrm>
                    <a:prstGeom prst="rect">
                      <a:avLst/>
                    </a:prstGeom>
                  </pic:spPr>
                </pic:pic>
              </a:graphicData>
            </a:graphic>
          </wp:inline>
        </w:drawing>
      </w:r>
      <w:r w:rsidRPr="00902FA1">
        <w:rPr>
          <w:lang w:val="en-GB"/>
        </w:rPr>
        <w:t xml:space="preserve"> or </w:t>
      </w:r>
      <w:r w:rsidR="004D57DA" w:rsidRPr="00E8767B">
        <w:rPr>
          <w:rStyle w:val="Loweredicon5pt"/>
          <w:noProof/>
          <w:lang w:eastAsia="en-GB"/>
        </w:rPr>
        <w:drawing>
          <wp:inline distT="0" distB="0" distL="0" distR="0" wp14:anchorId="597A677C" wp14:editId="47E0E0EE">
            <wp:extent cx="194086" cy="21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 - Up Arrow.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086" cy="216000"/>
                    </a:xfrm>
                    <a:prstGeom prst="rect">
                      <a:avLst/>
                    </a:prstGeom>
                  </pic:spPr>
                </pic:pic>
              </a:graphicData>
            </a:graphic>
          </wp:inline>
        </w:drawing>
      </w:r>
      <w:r w:rsidRPr="00902FA1">
        <w:rPr>
          <w:lang w:val="en-GB"/>
        </w:rPr>
        <w:t xml:space="preserve"> to scroll to any of the following settings.</w:t>
      </w:r>
    </w:p>
    <w:p w14:paraId="0B0C37CD" w14:textId="77777777" w:rsidR="00662784" w:rsidRPr="00902FA1" w:rsidRDefault="00662784" w:rsidP="00662784">
      <w:pPr>
        <w:pStyle w:val="BodyText"/>
        <w:spacing w:before="240"/>
        <w:rPr>
          <w:lang w:val="en-GB"/>
        </w:rPr>
      </w:pPr>
      <w:r w:rsidRPr="00902FA1">
        <w:rPr>
          <w:lang w:val="en-GB"/>
        </w:rPr>
        <w:t>Press</w:t>
      </w:r>
      <w:r w:rsidR="00D76381" w:rsidRPr="00902FA1">
        <w:rPr>
          <w:lang w:val="en-GB"/>
        </w:rPr>
        <w:t xml:space="preserve"> </w:t>
      </w:r>
      <w:r w:rsidR="00615028" w:rsidRPr="009B75A1">
        <w:rPr>
          <w:rStyle w:val="Loweredicon5pt"/>
          <w:noProof/>
          <w:lang w:eastAsia="en-GB"/>
        </w:rPr>
        <w:drawing>
          <wp:inline distT="0" distB="0" distL="0" distR="0" wp14:anchorId="1921DEFC" wp14:editId="437418D4">
            <wp:extent cx="216000" cy="226125"/>
            <wp:effectExtent l="0" t="0" r="0" b="254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r button.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6000" cy="226125"/>
                    </a:xfrm>
                    <a:prstGeom prst="rect">
                      <a:avLst/>
                    </a:prstGeom>
                  </pic:spPr>
                </pic:pic>
              </a:graphicData>
            </a:graphic>
          </wp:inline>
        </w:drawing>
      </w:r>
      <w:r w:rsidRPr="00902FA1">
        <w:rPr>
          <w:lang w:val="en-GB"/>
        </w:rPr>
        <w:t xml:space="preserve"> to enter/save a set</w:t>
      </w:r>
      <w:r w:rsidR="00C614F7">
        <w:rPr>
          <w:lang w:val="en-GB"/>
        </w:rPr>
        <w:t xml:space="preserve">ting or move between values, and press </w:t>
      </w:r>
      <w:r w:rsidR="002D57C8" w:rsidRPr="00E8767B">
        <w:rPr>
          <w:rStyle w:val="Loweredicon5pt"/>
          <w:noProof/>
          <w:lang w:eastAsia="en-GB"/>
        </w:rPr>
        <w:drawing>
          <wp:inline distT="0" distB="0" distL="0" distR="0" wp14:anchorId="57E94818" wp14:editId="2B7F9AB6">
            <wp:extent cx="215999" cy="2362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butt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5999" cy="236250"/>
                    </a:xfrm>
                    <a:prstGeom prst="rect">
                      <a:avLst/>
                    </a:prstGeom>
                  </pic:spPr>
                </pic:pic>
              </a:graphicData>
            </a:graphic>
          </wp:inline>
        </w:drawing>
      </w:r>
      <w:r w:rsidR="00C614F7">
        <w:rPr>
          <w:lang w:val="en-GB"/>
        </w:rPr>
        <w:t xml:space="preserve"> </w:t>
      </w:r>
      <w:r w:rsidRPr="00902FA1">
        <w:rPr>
          <w:lang w:val="en-GB"/>
        </w:rPr>
        <w:t>to go back.</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5953"/>
      </w:tblGrid>
      <w:tr w:rsidR="007F2CC5" w:rsidRPr="00902FA1" w14:paraId="7C52BA32" w14:textId="77777777" w:rsidTr="00F4146C">
        <w:tc>
          <w:tcPr>
            <w:tcW w:w="3936" w:type="dxa"/>
          </w:tcPr>
          <w:p w14:paraId="6EC571A0" w14:textId="77777777" w:rsidR="007F2CC5" w:rsidRPr="00902FA1" w:rsidRDefault="007F2CC5" w:rsidP="00062A3A">
            <w:pPr>
              <w:pStyle w:val="Heading2"/>
            </w:pPr>
            <w:bookmarkStart w:id="43" w:name="_Toc14859443"/>
            <w:r w:rsidRPr="00902FA1">
              <w:t>Language</w:t>
            </w:r>
            <w:bookmarkEnd w:id="43"/>
          </w:p>
        </w:tc>
        <w:tc>
          <w:tcPr>
            <w:tcW w:w="5953" w:type="dxa"/>
          </w:tcPr>
          <w:p w14:paraId="27A4E786" w14:textId="77777777" w:rsidR="007F2CC5" w:rsidRPr="00902FA1" w:rsidRDefault="007F2CC5" w:rsidP="00062A3A">
            <w:pPr>
              <w:pStyle w:val="Tabletext"/>
            </w:pPr>
          </w:p>
        </w:tc>
      </w:tr>
      <w:tr w:rsidR="00062A3A" w:rsidRPr="00902FA1" w14:paraId="1FBF6E72" w14:textId="77777777" w:rsidTr="00F4146C">
        <w:tc>
          <w:tcPr>
            <w:tcW w:w="3936" w:type="dxa"/>
          </w:tcPr>
          <w:p w14:paraId="0CBE0B0D" w14:textId="7D9BB60E" w:rsidR="00062A3A" w:rsidRPr="00902FA1" w:rsidRDefault="00062A3A" w:rsidP="00062A3A">
            <w:pPr>
              <w:pStyle w:val="BodyText"/>
              <w:rPr>
                <w:lang w:val="en-GB"/>
              </w:rPr>
            </w:pPr>
            <w:r w:rsidRPr="00902FA1">
              <w:rPr>
                <w:lang w:val="en-GB"/>
              </w:rPr>
              <w:t>Supported languages include English, Spanish, Italian, German</w:t>
            </w:r>
            <w:r w:rsidR="00A151B0">
              <w:rPr>
                <w:lang w:val="en-GB"/>
              </w:rPr>
              <w:t>,</w:t>
            </w:r>
            <w:r w:rsidRPr="00902FA1">
              <w:rPr>
                <w:lang w:val="en-GB"/>
              </w:rPr>
              <w:t xml:space="preserve"> French</w:t>
            </w:r>
            <w:r w:rsidR="00A151B0">
              <w:rPr>
                <w:lang w:val="en-GB"/>
              </w:rPr>
              <w:t>,</w:t>
            </w:r>
            <w:r w:rsidR="00A151B0" w:rsidRPr="00902FA1">
              <w:rPr>
                <w:lang w:val="en-GB"/>
              </w:rPr>
              <w:t xml:space="preserve"> Portuguese, Brazilian</w:t>
            </w:r>
            <w:r w:rsidR="00A151B0">
              <w:rPr>
                <w:lang w:val="en-GB"/>
              </w:rPr>
              <w:t xml:space="preserve"> and Chinese.</w:t>
            </w:r>
          </w:p>
        </w:tc>
        <w:tc>
          <w:tcPr>
            <w:tcW w:w="5953" w:type="dxa"/>
          </w:tcPr>
          <w:p w14:paraId="71BAA100" w14:textId="77777777" w:rsidR="00062A3A" w:rsidRPr="00902FA1" w:rsidRDefault="0032703D" w:rsidP="00062A3A">
            <w:pPr>
              <w:pStyle w:val="Tabledrawingcanvas"/>
            </w:pPr>
            <w:r w:rsidRPr="00902FA1">
              <w:drawing>
                <wp:inline distT="0" distB="0" distL="0" distR="0" wp14:anchorId="595EF15C" wp14:editId="2A5E4DEF">
                  <wp:extent cx="1068094" cy="719329"/>
                  <wp:effectExtent l="0" t="0" r="0"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language.png"/>
                          <pic:cNvPicPr/>
                        </pic:nvPicPr>
                        <pic:blipFill>
                          <a:blip r:embed="rId99">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7EE098CC" wp14:editId="0952B530">
                  <wp:extent cx="179832" cy="719329"/>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A21EDD" w:rsidRPr="00902FA1">
              <w:drawing>
                <wp:inline distT="0" distB="0" distL="0" distR="0" wp14:anchorId="44FD9547" wp14:editId="4F54B064">
                  <wp:extent cx="1068094" cy="719329"/>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language english.png"/>
                          <pic:cNvPicPr/>
                        </pic:nvPicPr>
                        <pic:blipFill>
                          <a:blip r:embed="rId106">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062A3A" w:rsidRPr="00902FA1" w14:paraId="036A6975" w14:textId="77777777" w:rsidTr="00F4146C">
        <w:tc>
          <w:tcPr>
            <w:tcW w:w="3936" w:type="dxa"/>
          </w:tcPr>
          <w:p w14:paraId="0DFCBF31" w14:textId="1E18A8E3" w:rsidR="00062A3A" w:rsidRPr="00902FA1" w:rsidRDefault="00062A3A" w:rsidP="00062A3A">
            <w:pPr>
              <w:pStyle w:val="Heading2"/>
            </w:pPr>
            <w:bookmarkStart w:id="44" w:name="_Toc14859444"/>
            <w:r w:rsidRPr="00902FA1">
              <w:t xml:space="preserve">Temperature </w:t>
            </w:r>
            <w:r w:rsidR="006C5FC5">
              <w:t>U</w:t>
            </w:r>
            <w:r w:rsidRPr="00902FA1">
              <w:t>nits</w:t>
            </w:r>
            <w:bookmarkEnd w:id="44"/>
          </w:p>
        </w:tc>
        <w:tc>
          <w:tcPr>
            <w:tcW w:w="5953" w:type="dxa"/>
          </w:tcPr>
          <w:p w14:paraId="343F81FC" w14:textId="77777777" w:rsidR="00062A3A" w:rsidRPr="00902FA1" w:rsidRDefault="00062A3A" w:rsidP="00062A3A">
            <w:pPr>
              <w:pStyle w:val="Tabledrawingcanvas"/>
            </w:pPr>
          </w:p>
        </w:tc>
      </w:tr>
      <w:tr w:rsidR="007F2CC5" w:rsidRPr="00902FA1" w14:paraId="311929B6" w14:textId="77777777" w:rsidTr="00F4146C">
        <w:tc>
          <w:tcPr>
            <w:tcW w:w="3936" w:type="dxa"/>
          </w:tcPr>
          <w:p w14:paraId="245C56DE" w14:textId="09718016" w:rsidR="007F2CC5" w:rsidRPr="00902FA1" w:rsidRDefault="007F2CC5" w:rsidP="007F2CC5">
            <w:pPr>
              <w:pStyle w:val="BodyText"/>
              <w:rPr>
                <w:lang w:val="en-GB"/>
              </w:rPr>
            </w:pPr>
            <w:r w:rsidRPr="00902FA1">
              <w:rPr>
                <w:lang w:val="en-GB"/>
              </w:rPr>
              <w:t xml:space="preserve">Select </w:t>
            </w:r>
            <w:r w:rsidR="00A151B0">
              <w:rPr>
                <w:lang w:val="en-GB"/>
              </w:rPr>
              <w:t>C</w:t>
            </w:r>
            <w:r w:rsidRPr="00902FA1">
              <w:rPr>
                <w:lang w:val="en-GB"/>
              </w:rPr>
              <w:t xml:space="preserve">entigrade or </w:t>
            </w:r>
            <w:r w:rsidR="00902FA1" w:rsidRPr="00902FA1">
              <w:rPr>
                <w:lang w:val="en-GB"/>
              </w:rPr>
              <w:t>Fahrenheit</w:t>
            </w:r>
            <w:r w:rsidR="00C614F7">
              <w:rPr>
                <w:lang w:val="en-GB"/>
              </w:rPr>
              <w:t>.</w:t>
            </w:r>
          </w:p>
        </w:tc>
        <w:tc>
          <w:tcPr>
            <w:tcW w:w="5953" w:type="dxa"/>
          </w:tcPr>
          <w:p w14:paraId="057D4051" w14:textId="77777777" w:rsidR="007F2CC5" w:rsidRPr="00902FA1" w:rsidRDefault="0032703D" w:rsidP="00062A3A">
            <w:pPr>
              <w:pStyle w:val="Tabledrawingcanvas"/>
            </w:pPr>
            <w:r w:rsidRPr="00902FA1">
              <w:drawing>
                <wp:inline distT="0" distB="0" distL="0" distR="0" wp14:anchorId="7EFFBFDF" wp14:editId="3470BC28">
                  <wp:extent cx="1068094" cy="719329"/>
                  <wp:effectExtent l="0" t="0" r="0" b="508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temp units.png"/>
                          <pic:cNvPicPr/>
                        </pic:nvPicPr>
                        <pic:blipFill>
                          <a:blip r:embed="rId107">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63EF24F8" wp14:editId="686A2126">
                  <wp:extent cx="179832" cy="719329"/>
                  <wp:effectExtent l="0" t="0" r="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8A6BA6" w:rsidRPr="00902FA1">
              <w:drawing>
                <wp:inline distT="0" distB="0" distL="0" distR="0" wp14:anchorId="4A868D97" wp14:editId="26F2AB14">
                  <wp:extent cx="1068094" cy="719329"/>
                  <wp:effectExtent l="0" t="0" r="0" b="508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temp units select.png"/>
                          <pic:cNvPicPr/>
                        </pic:nvPicPr>
                        <pic:blipFill>
                          <a:blip r:embed="rId108">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364AF7" w:rsidRPr="00902FA1" w14:paraId="55C6C901" w14:textId="77777777" w:rsidTr="00F4146C">
        <w:tc>
          <w:tcPr>
            <w:tcW w:w="3936" w:type="dxa"/>
          </w:tcPr>
          <w:p w14:paraId="2D61ED21" w14:textId="185902EF" w:rsidR="00364AF7" w:rsidRPr="00902FA1" w:rsidRDefault="00364AF7" w:rsidP="00364AF7">
            <w:pPr>
              <w:pStyle w:val="Heading2"/>
            </w:pPr>
            <w:bookmarkStart w:id="45" w:name="_Toc14859445"/>
            <w:r w:rsidRPr="00902FA1">
              <w:t>Pressure</w:t>
            </w:r>
            <w:r w:rsidR="0032703D" w:rsidRPr="00902FA1">
              <w:t xml:space="preserve"> </w:t>
            </w:r>
            <w:r w:rsidR="006C5FC5">
              <w:t>U</w:t>
            </w:r>
            <w:r w:rsidR="0032703D" w:rsidRPr="00902FA1">
              <w:t>nits</w:t>
            </w:r>
            <w:bookmarkEnd w:id="45"/>
          </w:p>
        </w:tc>
        <w:tc>
          <w:tcPr>
            <w:tcW w:w="5953" w:type="dxa"/>
          </w:tcPr>
          <w:p w14:paraId="20D2E5CE" w14:textId="77777777" w:rsidR="00364AF7" w:rsidRPr="00902FA1" w:rsidRDefault="00364AF7" w:rsidP="00062A3A">
            <w:pPr>
              <w:pStyle w:val="Tabledrawingcanvas"/>
            </w:pPr>
          </w:p>
        </w:tc>
      </w:tr>
      <w:tr w:rsidR="00364AF7" w:rsidRPr="00902FA1" w14:paraId="013D5B94" w14:textId="77777777" w:rsidTr="00F4146C">
        <w:tc>
          <w:tcPr>
            <w:tcW w:w="3936" w:type="dxa"/>
          </w:tcPr>
          <w:p w14:paraId="461A1BE8" w14:textId="77777777" w:rsidR="00364AF7" w:rsidRPr="00902FA1" w:rsidRDefault="00A67905" w:rsidP="00647493">
            <w:pPr>
              <w:pStyle w:val="BodyText"/>
              <w:rPr>
                <w:lang w:val="en-GB"/>
              </w:rPr>
            </w:pPr>
            <w:r w:rsidRPr="00902FA1">
              <w:rPr>
                <w:lang w:val="en-GB"/>
              </w:rPr>
              <w:t xml:space="preserve">Select cmH2O, kPa, </w:t>
            </w:r>
            <w:r w:rsidR="00647493">
              <w:rPr>
                <w:lang w:val="en-GB"/>
              </w:rPr>
              <w:t>“</w:t>
            </w:r>
            <w:r w:rsidRPr="00902FA1">
              <w:rPr>
                <w:lang w:val="en-GB"/>
              </w:rPr>
              <w:t>H2</w:t>
            </w:r>
            <w:r w:rsidR="00364AF7" w:rsidRPr="00902FA1">
              <w:rPr>
                <w:lang w:val="en-GB"/>
              </w:rPr>
              <w:t xml:space="preserve">O or </w:t>
            </w:r>
            <w:proofErr w:type="spellStart"/>
            <w:r w:rsidR="00364AF7" w:rsidRPr="00902FA1">
              <w:rPr>
                <w:lang w:val="en-GB"/>
              </w:rPr>
              <w:t>mBar</w:t>
            </w:r>
            <w:proofErr w:type="spellEnd"/>
            <w:r w:rsidR="00C614F7">
              <w:rPr>
                <w:lang w:val="en-GB"/>
              </w:rPr>
              <w:t>.</w:t>
            </w:r>
          </w:p>
        </w:tc>
        <w:tc>
          <w:tcPr>
            <w:tcW w:w="5953" w:type="dxa"/>
          </w:tcPr>
          <w:p w14:paraId="72AD6660" w14:textId="77777777" w:rsidR="00364AF7" w:rsidRPr="00902FA1" w:rsidRDefault="0032703D" w:rsidP="00062A3A">
            <w:pPr>
              <w:pStyle w:val="Tabledrawingcanvas"/>
            </w:pPr>
            <w:r w:rsidRPr="00902FA1">
              <w:drawing>
                <wp:inline distT="0" distB="0" distL="0" distR="0" wp14:anchorId="4699F435" wp14:editId="1B3A7C35">
                  <wp:extent cx="1068094" cy="719329"/>
                  <wp:effectExtent l="0" t="0" r="0" b="508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pressure.png"/>
                          <pic:cNvPicPr/>
                        </pic:nvPicPr>
                        <pic:blipFill>
                          <a:blip r:embed="rId29">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2DBBC6C3" wp14:editId="17C4E196">
                  <wp:extent cx="179832" cy="71932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9F7EA3" w:rsidRPr="00902FA1">
              <w:drawing>
                <wp:inline distT="0" distB="0" distL="0" distR="0" wp14:anchorId="770EFA8D" wp14:editId="14AEE2DE">
                  <wp:extent cx="1068094" cy="719329"/>
                  <wp:effectExtent l="0" t="0" r="0" b="508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pressure units.png"/>
                          <pic:cNvPicPr/>
                        </pic:nvPicPr>
                        <pic:blipFill>
                          <a:blip r:embed="rId109">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364AF7" w:rsidRPr="00902FA1" w14:paraId="4DA6324C" w14:textId="77777777" w:rsidTr="00F4146C">
        <w:tc>
          <w:tcPr>
            <w:tcW w:w="3936" w:type="dxa"/>
          </w:tcPr>
          <w:p w14:paraId="29EEE30E" w14:textId="011A483F" w:rsidR="00364AF7" w:rsidRPr="00902FA1" w:rsidRDefault="0032703D" w:rsidP="00364AF7">
            <w:pPr>
              <w:pStyle w:val="Heading2"/>
            </w:pPr>
            <w:bookmarkStart w:id="46" w:name="_Toc14859446"/>
            <w:r w:rsidRPr="00902FA1">
              <w:t xml:space="preserve">Time and </w:t>
            </w:r>
            <w:r w:rsidR="006C5FC5">
              <w:t>D</w:t>
            </w:r>
            <w:r w:rsidR="00364AF7" w:rsidRPr="00902FA1">
              <w:t>ate</w:t>
            </w:r>
            <w:bookmarkEnd w:id="46"/>
          </w:p>
        </w:tc>
        <w:tc>
          <w:tcPr>
            <w:tcW w:w="5953" w:type="dxa"/>
          </w:tcPr>
          <w:p w14:paraId="4C8962F5" w14:textId="77777777" w:rsidR="00364AF7" w:rsidRPr="00902FA1" w:rsidRDefault="00364AF7" w:rsidP="00062A3A">
            <w:pPr>
              <w:pStyle w:val="Tabledrawingcanvas"/>
            </w:pPr>
          </w:p>
        </w:tc>
      </w:tr>
      <w:tr w:rsidR="00364AF7" w:rsidRPr="00902FA1" w14:paraId="5B393303" w14:textId="77777777" w:rsidTr="00F4146C">
        <w:tc>
          <w:tcPr>
            <w:tcW w:w="3936" w:type="dxa"/>
          </w:tcPr>
          <w:p w14:paraId="7BE4754F" w14:textId="77777777" w:rsidR="00364AF7" w:rsidRPr="00902FA1" w:rsidRDefault="00364AF7" w:rsidP="002A4DBD">
            <w:pPr>
              <w:pStyle w:val="BodyText"/>
              <w:jc w:val="both"/>
              <w:rPr>
                <w:lang w:val="en-GB"/>
              </w:rPr>
            </w:pPr>
            <w:r w:rsidRPr="00902FA1">
              <w:rPr>
                <w:lang w:val="en-GB"/>
              </w:rPr>
              <w:t>Set the date and time</w:t>
            </w:r>
            <w:r w:rsidR="00A67905" w:rsidRPr="00902FA1">
              <w:rPr>
                <w:lang w:val="en-GB"/>
              </w:rPr>
              <w:t>. Press enter to sequence through the numbers to be set.</w:t>
            </w:r>
          </w:p>
        </w:tc>
        <w:tc>
          <w:tcPr>
            <w:tcW w:w="5953" w:type="dxa"/>
          </w:tcPr>
          <w:p w14:paraId="06754087" w14:textId="77777777" w:rsidR="00364AF7" w:rsidRPr="00902FA1" w:rsidRDefault="0032703D" w:rsidP="002A4DBD">
            <w:pPr>
              <w:pStyle w:val="Tabledrawingcanvas"/>
              <w:tabs>
                <w:tab w:val="left" w:pos="2155"/>
                <w:tab w:val="left" w:pos="4309"/>
              </w:tabs>
              <w:jc w:val="both"/>
            </w:pPr>
            <w:r w:rsidRPr="00902FA1">
              <w:drawing>
                <wp:inline distT="0" distB="0" distL="0" distR="0" wp14:anchorId="14422B01" wp14:editId="49787C5C">
                  <wp:extent cx="1068094" cy="719329"/>
                  <wp:effectExtent l="0" t="0" r="0" b="508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time date.png"/>
                          <pic:cNvPicPr/>
                        </pic:nvPicPr>
                        <pic:blipFill>
                          <a:blip r:embed="rId110">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2E47BBB3" wp14:editId="10F8998C">
                  <wp:extent cx="179832" cy="719329"/>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6A45D8" w:rsidRPr="00902FA1">
              <w:drawing>
                <wp:inline distT="0" distB="0" distL="0" distR="0" wp14:anchorId="2C274955" wp14:editId="7A350191">
                  <wp:extent cx="1068094" cy="719329"/>
                  <wp:effectExtent l="0" t="0" r="0" b="508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date set.png"/>
                          <pic:cNvPicPr/>
                        </pic:nvPicPr>
                        <pic:blipFill>
                          <a:blip r:embed="rId111">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5E8A00A6" wp14:editId="6F47CC93">
                  <wp:extent cx="179832" cy="719329"/>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6A45D8" w:rsidRPr="00902FA1">
              <w:drawing>
                <wp:inline distT="0" distB="0" distL="0" distR="0" wp14:anchorId="30800F4D" wp14:editId="3BD7C607">
                  <wp:extent cx="1068094" cy="719329"/>
                  <wp:effectExtent l="0" t="0" r="0" b="508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time set.png"/>
                          <pic:cNvPicPr/>
                        </pic:nvPicPr>
                        <pic:blipFill>
                          <a:blip r:embed="rId112">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364AF7" w:rsidRPr="00902FA1" w14:paraId="2424D85E" w14:textId="77777777" w:rsidTr="00F4146C">
        <w:tc>
          <w:tcPr>
            <w:tcW w:w="3936" w:type="dxa"/>
          </w:tcPr>
          <w:p w14:paraId="3C66EE3B" w14:textId="3537A0C4" w:rsidR="00364AF7" w:rsidRPr="00902FA1" w:rsidRDefault="0032703D" w:rsidP="0032703D">
            <w:pPr>
              <w:pStyle w:val="Heading2"/>
            </w:pPr>
            <w:bookmarkStart w:id="47" w:name="_Toc14859447"/>
            <w:r w:rsidRPr="00902FA1">
              <w:lastRenderedPageBreak/>
              <w:t xml:space="preserve">Screen </w:t>
            </w:r>
            <w:r w:rsidR="006C5FC5">
              <w:t>C</w:t>
            </w:r>
            <w:r w:rsidR="00364AF7" w:rsidRPr="00902FA1">
              <w:t>ontrast</w:t>
            </w:r>
            <w:bookmarkEnd w:id="47"/>
          </w:p>
        </w:tc>
        <w:tc>
          <w:tcPr>
            <w:tcW w:w="5953" w:type="dxa"/>
          </w:tcPr>
          <w:p w14:paraId="53CE15BD" w14:textId="77777777" w:rsidR="00364AF7" w:rsidRPr="00902FA1" w:rsidRDefault="00364AF7" w:rsidP="00062A3A">
            <w:pPr>
              <w:pStyle w:val="Tabledrawingcanvas"/>
            </w:pPr>
          </w:p>
        </w:tc>
      </w:tr>
      <w:tr w:rsidR="00364AF7" w:rsidRPr="00902FA1" w14:paraId="0A2AAC81" w14:textId="77777777" w:rsidTr="00F4146C">
        <w:tc>
          <w:tcPr>
            <w:tcW w:w="3936" w:type="dxa"/>
          </w:tcPr>
          <w:p w14:paraId="348D466C" w14:textId="77777777" w:rsidR="00364AF7" w:rsidRPr="00902FA1" w:rsidRDefault="00364AF7" w:rsidP="002A4DBD">
            <w:pPr>
              <w:pStyle w:val="BodyText"/>
              <w:jc w:val="both"/>
              <w:rPr>
                <w:lang w:val="en-GB"/>
              </w:rPr>
            </w:pPr>
            <w:r w:rsidRPr="00902FA1">
              <w:rPr>
                <w:lang w:val="en-GB"/>
              </w:rPr>
              <w:t>You may want to reduce the contrast for operation in low light conditions</w:t>
            </w:r>
            <w:r w:rsidR="00C614F7">
              <w:rPr>
                <w:lang w:val="en-GB"/>
              </w:rPr>
              <w:t>.</w:t>
            </w:r>
          </w:p>
        </w:tc>
        <w:tc>
          <w:tcPr>
            <w:tcW w:w="5953" w:type="dxa"/>
          </w:tcPr>
          <w:p w14:paraId="2AD36086" w14:textId="77777777" w:rsidR="00364AF7" w:rsidRPr="00902FA1" w:rsidRDefault="0032703D" w:rsidP="002A4DBD">
            <w:pPr>
              <w:pStyle w:val="Tabledrawingcanvas"/>
              <w:jc w:val="both"/>
            </w:pPr>
            <w:r w:rsidRPr="00902FA1">
              <w:drawing>
                <wp:inline distT="0" distB="0" distL="0" distR="0" wp14:anchorId="5FD4D834" wp14:editId="03771EAF">
                  <wp:extent cx="1068094" cy="719329"/>
                  <wp:effectExtent l="0" t="0" r="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contrast.png"/>
                          <pic:cNvPicPr/>
                        </pic:nvPicPr>
                        <pic:blipFill>
                          <a:blip r:embed="rId113">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0BE0C03F" wp14:editId="483BEBDB">
                  <wp:extent cx="179832" cy="719329"/>
                  <wp:effectExtent l="0" t="0" r="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DE63F0" w:rsidRPr="00902FA1">
              <w:drawing>
                <wp:inline distT="0" distB="0" distL="0" distR="0" wp14:anchorId="3DD40886" wp14:editId="0A57DFF7">
                  <wp:extent cx="1068094" cy="719329"/>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contrast adjust.png"/>
                          <pic:cNvPicPr/>
                        </pic:nvPicPr>
                        <pic:blipFill>
                          <a:blip r:embed="rId114">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364AF7" w:rsidRPr="00902FA1" w14:paraId="14A3F025" w14:textId="77777777" w:rsidTr="00F4146C">
        <w:tc>
          <w:tcPr>
            <w:tcW w:w="3936" w:type="dxa"/>
          </w:tcPr>
          <w:p w14:paraId="222890B4" w14:textId="756EA646" w:rsidR="00364AF7" w:rsidRPr="00902FA1" w:rsidRDefault="00364AF7" w:rsidP="00364AF7">
            <w:pPr>
              <w:pStyle w:val="Heading2"/>
            </w:pPr>
            <w:bookmarkStart w:id="48" w:name="_Toc14859448"/>
            <w:r w:rsidRPr="00902FA1">
              <w:t xml:space="preserve">Screen </w:t>
            </w:r>
            <w:r w:rsidR="006C5FC5">
              <w:t>T</w:t>
            </w:r>
            <w:r w:rsidRPr="00902FA1">
              <w:t>imeout</w:t>
            </w:r>
            <w:bookmarkEnd w:id="48"/>
          </w:p>
        </w:tc>
        <w:tc>
          <w:tcPr>
            <w:tcW w:w="5953" w:type="dxa"/>
          </w:tcPr>
          <w:p w14:paraId="094419F1" w14:textId="77777777" w:rsidR="00364AF7" w:rsidRPr="00902FA1" w:rsidRDefault="00364AF7" w:rsidP="00062A3A">
            <w:pPr>
              <w:pStyle w:val="Tabledrawingcanvas"/>
            </w:pPr>
          </w:p>
        </w:tc>
      </w:tr>
      <w:tr w:rsidR="00364AF7" w:rsidRPr="00902FA1" w14:paraId="72197D1C" w14:textId="77777777" w:rsidTr="00F4146C">
        <w:tc>
          <w:tcPr>
            <w:tcW w:w="3936" w:type="dxa"/>
          </w:tcPr>
          <w:p w14:paraId="70407AC1" w14:textId="77777777" w:rsidR="00364AF7" w:rsidRPr="00902FA1" w:rsidRDefault="00364AF7" w:rsidP="002A4DBD">
            <w:pPr>
              <w:pStyle w:val="BodyText"/>
              <w:jc w:val="both"/>
              <w:rPr>
                <w:lang w:val="en-GB"/>
              </w:rPr>
            </w:pPr>
            <w:r w:rsidRPr="00902FA1">
              <w:rPr>
                <w:lang w:val="en-GB"/>
              </w:rPr>
              <w:t xml:space="preserve">Use </w:t>
            </w:r>
            <w:r w:rsidR="00C614F7">
              <w:rPr>
                <w:lang w:val="en-GB"/>
              </w:rPr>
              <w:t>a screen time</w:t>
            </w:r>
            <w:r w:rsidRPr="00902FA1">
              <w:rPr>
                <w:lang w:val="en-GB"/>
              </w:rPr>
              <w:t>ou</w:t>
            </w:r>
            <w:r w:rsidR="00A67905" w:rsidRPr="00902FA1">
              <w:rPr>
                <w:lang w:val="en-GB"/>
              </w:rPr>
              <w:t>t if you want to save power</w:t>
            </w:r>
            <w:r w:rsidRPr="00902FA1">
              <w:rPr>
                <w:lang w:val="en-GB"/>
              </w:rPr>
              <w:t>. Once the screen is off, press any key to turn it on again.</w:t>
            </w:r>
          </w:p>
        </w:tc>
        <w:tc>
          <w:tcPr>
            <w:tcW w:w="5953" w:type="dxa"/>
          </w:tcPr>
          <w:p w14:paraId="74B22A9B" w14:textId="77777777" w:rsidR="00364AF7" w:rsidRPr="00902FA1" w:rsidRDefault="005F4922" w:rsidP="00062A3A">
            <w:pPr>
              <w:pStyle w:val="Tabledrawingcanvas"/>
            </w:pPr>
            <w:r w:rsidRPr="00902FA1">
              <w:drawing>
                <wp:inline distT="0" distB="0" distL="0" distR="0" wp14:anchorId="6837ADB1" wp14:editId="3B0F4A86">
                  <wp:extent cx="1068094" cy="719329"/>
                  <wp:effectExtent l="0" t="0" r="0" b="508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scn timeout.png"/>
                          <pic:cNvPicPr/>
                        </pic:nvPicPr>
                        <pic:blipFill>
                          <a:blip r:embed="rId115">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54AACDBF" wp14:editId="37A3F4C6">
                  <wp:extent cx="179832" cy="719329"/>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27F22859" wp14:editId="10029EB3">
                  <wp:extent cx="1068094" cy="719329"/>
                  <wp:effectExtent l="0" t="0" r="0" b="508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scn timeout adjust.png"/>
                          <pic:cNvPicPr/>
                        </pic:nvPicPr>
                        <pic:blipFill>
                          <a:blip r:embed="rId116">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44197E" w:rsidRPr="00902FA1">
              <w:t xml:space="preserve"> </w:t>
            </w:r>
          </w:p>
        </w:tc>
      </w:tr>
      <w:tr w:rsidR="00364AF7" w:rsidRPr="00902FA1" w14:paraId="4697CD8B" w14:textId="77777777" w:rsidTr="00F4146C">
        <w:tc>
          <w:tcPr>
            <w:tcW w:w="3936" w:type="dxa"/>
          </w:tcPr>
          <w:p w14:paraId="56E17E4D" w14:textId="77777777" w:rsidR="00364AF7" w:rsidRPr="00902FA1" w:rsidRDefault="00364AF7" w:rsidP="00364AF7">
            <w:pPr>
              <w:pStyle w:val="Heading2"/>
            </w:pPr>
            <w:bookmarkStart w:id="49" w:name="_Ref468971426"/>
            <w:bookmarkStart w:id="50" w:name="_Ref468971431"/>
            <w:bookmarkStart w:id="51" w:name="_Toc14859449"/>
            <w:r w:rsidRPr="00902FA1">
              <w:t>Activity</w:t>
            </w:r>
            <w:bookmarkEnd w:id="49"/>
            <w:bookmarkEnd w:id="50"/>
            <w:bookmarkEnd w:id="51"/>
          </w:p>
        </w:tc>
        <w:tc>
          <w:tcPr>
            <w:tcW w:w="5953" w:type="dxa"/>
          </w:tcPr>
          <w:p w14:paraId="23B735CD" w14:textId="77777777" w:rsidR="00364AF7" w:rsidRPr="00902FA1" w:rsidRDefault="00364AF7" w:rsidP="00062A3A">
            <w:pPr>
              <w:pStyle w:val="Tabledrawingcanvas"/>
            </w:pPr>
          </w:p>
        </w:tc>
      </w:tr>
      <w:tr w:rsidR="00364AF7" w:rsidRPr="00902FA1" w14:paraId="4136BC8D" w14:textId="77777777" w:rsidTr="00F4146C">
        <w:tc>
          <w:tcPr>
            <w:tcW w:w="3936" w:type="dxa"/>
          </w:tcPr>
          <w:p w14:paraId="48B51FB1" w14:textId="77777777" w:rsidR="00726888" w:rsidRPr="002D57C8" w:rsidRDefault="004C23F0" w:rsidP="002A4DBD">
            <w:pPr>
              <w:pStyle w:val="BodyText"/>
              <w:jc w:val="both"/>
              <w:rPr>
                <w:lang w:val="en-GB"/>
              </w:rPr>
            </w:pPr>
            <w:r>
              <w:rPr>
                <w:lang w:val="en-GB"/>
              </w:rPr>
              <w:t>Set the averaging period of the motion sensor in minutes.</w:t>
            </w:r>
          </w:p>
        </w:tc>
        <w:tc>
          <w:tcPr>
            <w:tcW w:w="5953" w:type="dxa"/>
          </w:tcPr>
          <w:p w14:paraId="678DAD1A" w14:textId="77777777" w:rsidR="00364AF7" w:rsidRPr="00902FA1" w:rsidRDefault="005F4922" w:rsidP="00062A3A">
            <w:pPr>
              <w:pStyle w:val="Tabledrawingcanvas"/>
            </w:pPr>
            <w:r w:rsidRPr="00902FA1">
              <w:drawing>
                <wp:inline distT="0" distB="0" distL="0" distR="0" wp14:anchorId="4F8EEDA0" wp14:editId="393F0099">
                  <wp:extent cx="1068094" cy="719329"/>
                  <wp:effectExtent l="0" t="0" r="0" b="508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activity.png"/>
                          <pic:cNvPicPr/>
                        </pic:nvPicPr>
                        <pic:blipFill>
                          <a:blip r:embed="rId117">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4106AF85" wp14:editId="38885529">
                  <wp:extent cx="179832" cy="719329"/>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6137E98C" wp14:editId="39079007">
                  <wp:extent cx="1068094" cy="719329"/>
                  <wp:effectExtent l="0" t="0" r="0" b="508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activity select.png"/>
                          <pic:cNvPicPr/>
                        </pic:nvPicPr>
                        <pic:blipFill>
                          <a:blip r:embed="rId118">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364AF7" w:rsidRPr="00902FA1" w14:paraId="6FA9DF3D" w14:textId="77777777" w:rsidTr="00F4146C">
        <w:tc>
          <w:tcPr>
            <w:tcW w:w="3936" w:type="dxa"/>
          </w:tcPr>
          <w:p w14:paraId="6BEC3B98" w14:textId="296588BE" w:rsidR="00364AF7" w:rsidRPr="00902FA1" w:rsidRDefault="00902FA1" w:rsidP="00364AF7">
            <w:pPr>
              <w:pStyle w:val="Heading2"/>
            </w:pPr>
            <w:bookmarkStart w:id="52" w:name="_Toc14859450"/>
            <w:r w:rsidRPr="00902FA1">
              <w:t>Screen</w:t>
            </w:r>
            <w:r w:rsidR="00364AF7" w:rsidRPr="00902FA1">
              <w:t xml:space="preserve"> </w:t>
            </w:r>
            <w:r w:rsidR="006C5FC5">
              <w:t>R</w:t>
            </w:r>
            <w:r w:rsidR="00364AF7" w:rsidRPr="00902FA1">
              <w:t>otat</w:t>
            </w:r>
            <w:r w:rsidR="00BD31C2" w:rsidRPr="00902FA1">
              <w:t>ion</w:t>
            </w:r>
            <w:bookmarkEnd w:id="52"/>
          </w:p>
        </w:tc>
        <w:tc>
          <w:tcPr>
            <w:tcW w:w="5953" w:type="dxa"/>
          </w:tcPr>
          <w:p w14:paraId="60B73645" w14:textId="77777777" w:rsidR="00364AF7" w:rsidRPr="00902FA1" w:rsidRDefault="00364AF7" w:rsidP="00062A3A">
            <w:pPr>
              <w:pStyle w:val="Tabledrawingcanvas"/>
            </w:pPr>
          </w:p>
        </w:tc>
      </w:tr>
      <w:tr w:rsidR="00364AF7" w:rsidRPr="00902FA1" w14:paraId="6657D255" w14:textId="77777777" w:rsidTr="00F4146C">
        <w:tc>
          <w:tcPr>
            <w:tcW w:w="3936" w:type="dxa"/>
          </w:tcPr>
          <w:p w14:paraId="62E60FC2" w14:textId="77777777" w:rsidR="00364AF7" w:rsidRPr="00902FA1" w:rsidRDefault="00364AF7" w:rsidP="002A4DBD">
            <w:pPr>
              <w:pStyle w:val="BodyText"/>
              <w:jc w:val="both"/>
              <w:rPr>
                <w:lang w:val="en-GB"/>
              </w:rPr>
            </w:pPr>
            <w:r w:rsidRPr="00902FA1">
              <w:rPr>
                <w:lang w:val="en-GB"/>
              </w:rPr>
              <w:t>Allows the screen to rotate 180° when the pump is held horizontally and rotated</w:t>
            </w:r>
            <w:r w:rsidR="00A67905" w:rsidRPr="00902FA1">
              <w:rPr>
                <w:lang w:val="en-GB"/>
              </w:rPr>
              <w:t>.</w:t>
            </w:r>
          </w:p>
        </w:tc>
        <w:tc>
          <w:tcPr>
            <w:tcW w:w="5953" w:type="dxa"/>
          </w:tcPr>
          <w:p w14:paraId="2EF77532" w14:textId="77777777" w:rsidR="00364AF7" w:rsidRPr="00902FA1" w:rsidRDefault="005F4922" w:rsidP="00062A3A">
            <w:pPr>
              <w:pStyle w:val="Tabledrawingcanvas"/>
            </w:pPr>
            <w:r w:rsidRPr="00902FA1">
              <w:drawing>
                <wp:inline distT="0" distB="0" distL="0" distR="0" wp14:anchorId="722D3328" wp14:editId="4B1084D6">
                  <wp:extent cx="1068094" cy="719329"/>
                  <wp:effectExtent l="0" t="0" r="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scn rotate.png"/>
                          <pic:cNvPicPr/>
                        </pic:nvPicPr>
                        <pic:blipFill>
                          <a:blip r:embed="rId119">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53C4D098" wp14:editId="408342AB">
                  <wp:extent cx="179832" cy="719329"/>
                  <wp:effectExtent l="0" t="0" r="0"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06A15FBC" wp14:editId="77E258F4">
                  <wp:extent cx="1068094" cy="719329"/>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scn rotate select.png"/>
                          <pic:cNvPicPr/>
                        </pic:nvPicPr>
                        <pic:blipFill>
                          <a:blip r:embed="rId120">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95605B" w:rsidRPr="00902FA1" w14:paraId="2247DB64" w14:textId="77777777" w:rsidTr="007F39FB">
        <w:tc>
          <w:tcPr>
            <w:tcW w:w="9889" w:type="dxa"/>
            <w:gridSpan w:val="2"/>
          </w:tcPr>
          <w:p w14:paraId="522CF88B" w14:textId="77777777" w:rsidR="0095605B" w:rsidRPr="00902FA1" w:rsidRDefault="0095605B" w:rsidP="0095605B">
            <w:pPr>
              <w:pStyle w:val="Heading2"/>
            </w:pPr>
            <w:bookmarkStart w:id="53" w:name="_Toc14859451"/>
            <w:r w:rsidRPr="000F2171">
              <w:t>Bluetooth (Pro model</w:t>
            </w:r>
            <w:r w:rsidR="001E0F5D">
              <w:t xml:space="preserve"> only</w:t>
            </w:r>
            <w:r w:rsidRPr="000F2171">
              <w:t>)</w:t>
            </w:r>
            <w:bookmarkEnd w:id="53"/>
          </w:p>
        </w:tc>
      </w:tr>
      <w:tr w:rsidR="005773BA" w:rsidRPr="00902FA1" w14:paraId="342D5442" w14:textId="77777777" w:rsidTr="00F4146C">
        <w:tc>
          <w:tcPr>
            <w:tcW w:w="3936" w:type="dxa"/>
          </w:tcPr>
          <w:p w14:paraId="39B85E93" w14:textId="6764A8B5" w:rsidR="005773BA" w:rsidRPr="00902FA1" w:rsidRDefault="005773BA" w:rsidP="002A4DBD">
            <w:pPr>
              <w:pStyle w:val="BodyText"/>
              <w:jc w:val="both"/>
              <w:rPr>
                <w:lang w:val="en-GB"/>
              </w:rPr>
            </w:pPr>
            <w:r w:rsidRPr="00902FA1">
              <w:rPr>
                <w:lang w:val="en-GB"/>
              </w:rPr>
              <w:t>Enable or disable Bluetooth</w:t>
            </w:r>
            <w:r w:rsidR="00A67905" w:rsidRPr="00902FA1">
              <w:rPr>
                <w:lang w:val="en-GB"/>
              </w:rPr>
              <w:t xml:space="preserve">. You need to enable Bluetooth when using the </w:t>
            </w:r>
            <w:r w:rsidR="009379F0">
              <w:rPr>
                <w:lang w:val="en-GB"/>
              </w:rPr>
              <w:t>Airwave</w:t>
            </w:r>
            <w:r w:rsidR="00A67905" w:rsidRPr="00902FA1">
              <w:rPr>
                <w:lang w:val="en-GB"/>
              </w:rPr>
              <w:t xml:space="preserve"> app (see page </w:t>
            </w:r>
            <w:r w:rsidR="00A67905" w:rsidRPr="00902FA1">
              <w:rPr>
                <w:lang w:val="en-GB"/>
              </w:rPr>
              <w:fldChar w:fldCharType="begin"/>
            </w:r>
            <w:r w:rsidR="00A67905" w:rsidRPr="00902FA1">
              <w:rPr>
                <w:lang w:val="en-GB"/>
              </w:rPr>
              <w:instrText xml:space="preserve"> PAGEREF _Ref468527335 \h </w:instrText>
            </w:r>
            <w:r w:rsidR="00A67905" w:rsidRPr="00902FA1">
              <w:rPr>
                <w:lang w:val="en-GB"/>
              </w:rPr>
            </w:r>
            <w:r w:rsidR="00A67905" w:rsidRPr="00902FA1">
              <w:rPr>
                <w:lang w:val="en-GB"/>
              </w:rPr>
              <w:fldChar w:fldCharType="separate"/>
            </w:r>
            <w:r w:rsidR="00AC55B4">
              <w:rPr>
                <w:noProof/>
                <w:lang w:val="en-GB"/>
              </w:rPr>
              <w:t>24</w:t>
            </w:r>
            <w:r w:rsidR="00A67905" w:rsidRPr="00902FA1">
              <w:rPr>
                <w:lang w:val="en-GB"/>
              </w:rPr>
              <w:fldChar w:fldCharType="end"/>
            </w:r>
            <w:r w:rsidR="00A67905" w:rsidRPr="00902FA1">
              <w:rPr>
                <w:lang w:val="en-GB"/>
              </w:rPr>
              <w:t>).</w:t>
            </w:r>
          </w:p>
        </w:tc>
        <w:tc>
          <w:tcPr>
            <w:tcW w:w="5953" w:type="dxa"/>
          </w:tcPr>
          <w:p w14:paraId="7110FFAC" w14:textId="77777777" w:rsidR="005773BA" w:rsidRPr="00902FA1" w:rsidRDefault="005F4922" w:rsidP="00062A3A">
            <w:pPr>
              <w:pStyle w:val="Tabledrawingcanvas"/>
            </w:pPr>
            <w:r w:rsidRPr="00902FA1">
              <w:drawing>
                <wp:inline distT="0" distB="0" distL="0" distR="0" wp14:anchorId="417B888B" wp14:editId="3B3218BC">
                  <wp:extent cx="1068094" cy="719329"/>
                  <wp:effectExtent l="0" t="0" r="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bluetooth.png"/>
                          <pic:cNvPicPr/>
                        </pic:nvPicPr>
                        <pic:blipFill>
                          <a:blip r:embed="rId121">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0BEBAEC7" wp14:editId="6B9CD0E5">
                  <wp:extent cx="179832" cy="719329"/>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7A06E1C4" wp14:editId="751010B7">
                  <wp:extent cx="1068094" cy="719329"/>
                  <wp:effectExtent l="0" t="0" r="0" b="508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bluetooth select.png"/>
                          <pic:cNvPicPr/>
                        </pic:nvPicPr>
                        <pic:blipFill>
                          <a:blip r:embed="rId122">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5773BA" w:rsidRPr="00902FA1" w14:paraId="70B69BEF" w14:textId="77777777" w:rsidTr="00F4146C">
        <w:tc>
          <w:tcPr>
            <w:tcW w:w="3936" w:type="dxa"/>
          </w:tcPr>
          <w:p w14:paraId="4A063BAC" w14:textId="77777777" w:rsidR="005773BA" w:rsidRPr="00902FA1" w:rsidRDefault="005773BA" w:rsidP="005773BA">
            <w:pPr>
              <w:pStyle w:val="Heading2"/>
            </w:pPr>
            <w:bookmarkStart w:id="54" w:name="_Toc14859452"/>
            <w:r w:rsidRPr="00902FA1">
              <w:t>Block Retry</w:t>
            </w:r>
            <w:bookmarkEnd w:id="54"/>
          </w:p>
        </w:tc>
        <w:tc>
          <w:tcPr>
            <w:tcW w:w="5953" w:type="dxa"/>
          </w:tcPr>
          <w:p w14:paraId="6C2C0B33" w14:textId="77777777" w:rsidR="005773BA" w:rsidRPr="00902FA1" w:rsidRDefault="005773BA" w:rsidP="00062A3A">
            <w:pPr>
              <w:pStyle w:val="Tabledrawingcanvas"/>
            </w:pPr>
          </w:p>
        </w:tc>
      </w:tr>
      <w:tr w:rsidR="005773BA" w:rsidRPr="00902FA1" w14:paraId="08123AEE" w14:textId="77777777" w:rsidTr="00F4146C">
        <w:tc>
          <w:tcPr>
            <w:tcW w:w="3936" w:type="dxa"/>
          </w:tcPr>
          <w:p w14:paraId="28891C22" w14:textId="77777777" w:rsidR="005773BA" w:rsidRPr="00902FA1" w:rsidRDefault="005773BA" w:rsidP="002A4DBD">
            <w:pPr>
              <w:pStyle w:val="BodyText"/>
              <w:jc w:val="both"/>
              <w:rPr>
                <w:lang w:val="en-GB"/>
              </w:rPr>
            </w:pPr>
            <w:r w:rsidRPr="00902FA1">
              <w:rPr>
                <w:lang w:val="en-GB"/>
              </w:rPr>
              <w:t>When the inlet is blocked for more than 20 seconds the pump stops sampling. After 1 minute the pump tries to resume sampling.</w:t>
            </w:r>
            <w:r w:rsidRPr="00902FA1">
              <w:rPr>
                <w:noProof/>
                <w:lang w:val="en-GB" w:eastAsia="en-GB"/>
              </w:rPr>
              <w:t xml:space="preserve"> </w:t>
            </w:r>
          </w:p>
        </w:tc>
        <w:tc>
          <w:tcPr>
            <w:tcW w:w="5953" w:type="dxa"/>
          </w:tcPr>
          <w:p w14:paraId="2F090504" w14:textId="77777777" w:rsidR="005773BA" w:rsidRPr="00902FA1" w:rsidRDefault="005F4922" w:rsidP="00062A3A">
            <w:pPr>
              <w:pStyle w:val="Tabledrawingcanvas"/>
            </w:pPr>
            <w:r w:rsidRPr="00902FA1">
              <w:drawing>
                <wp:inline distT="0" distB="0" distL="0" distR="0" wp14:anchorId="045E27B5" wp14:editId="2B25FB89">
                  <wp:extent cx="1068094" cy="719329"/>
                  <wp:effectExtent l="0" t="0" r="0" b="508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block retry.png"/>
                          <pic:cNvPicPr/>
                        </pic:nvPicPr>
                        <pic:blipFill>
                          <a:blip r:embed="rId123">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6A45D8" w:rsidRPr="00902FA1">
              <w:drawing>
                <wp:inline distT="0" distB="0" distL="0" distR="0" wp14:anchorId="6B2F73C2" wp14:editId="1678D423">
                  <wp:extent cx="179832" cy="719329"/>
                  <wp:effectExtent l="0" t="0" r="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346F0387" wp14:editId="21E73074">
                  <wp:extent cx="1068094" cy="719329"/>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block retry adjust.png"/>
                          <pic:cNvPicPr/>
                        </pic:nvPicPr>
                        <pic:blipFill>
                          <a:blip r:embed="rId124">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6A45D8" w:rsidRPr="00902FA1" w14:paraId="3B2AD66E" w14:textId="77777777" w:rsidTr="00F4146C">
        <w:tc>
          <w:tcPr>
            <w:tcW w:w="9889" w:type="dxa"/>
            <w:gridSpan w:val="2"/>
          </w:tcPr>
          <w:p w14:paraId="3E6B7316" w14:textId="77777777" w:rsidR="006A45D8" w:rsidRPr="00902FA1" w:rsidRDefault="006A45D8" w:rsidP="002A4DBD">
            <w:pPr>
              <w:pStyle w:val="BodyText"/>
              <w:jc w:val="both"/>
              <w:rPr>
                <w:lang w:val="en-GB"/>
              </w:rPr>
            </w:pPr>
            <w:r w:rsidRPr="00902FA1">
              <w:rPr>
                <w:lang w:val="en-GB"/>
              </w:rPr>
              <w:t>You can set the number of retries before the pump stops working.</w:t>
            </w:r>
          </w:p>
        </w:tc>
      </w:tr>
      <w:tr w:rsidR="005773BA" w:rsidRPr="00902FA1" w14:paraId="5C779748" w14:textId="77777777" w:rsidTr="00F4146C">
        <w:tc>
          <w:tcPr>
            <w:tcW w:w="3936" w:type="dxa"/>
          </w:tcPr>
          <w:p w14:paraId="7570FFB7" w14:textId="77777777" w:rsidR="005773BA" w:rsidRPr="00902FA1" w:rsidRDefault="005773BA" w:rsidP="00775FD6">
            <w:pPr>
              <w:pStyle w:val="Heading2"/>
              <w:spacing w:before="0" w:after="0"/>
            </w:pPr>
            <w:bookmarkStart w:id="55" w:name="_Toc14859453"/>
            <w:r w:rsidRPr="00902FA1">
              <w:lastRenderedPageBreak/>
              <w:t>Auto – Lock</w:t>
            </w:r>
            <w:bookmarkEnd w:id="55"/>
          </w:p>
        </w:tc>
        <w:tc>
          <w:tcPr>
            <w:tcW w:w="5953" w:type="dxa"/>
          </w:tcPr>
          <w:p w14:paraId="0B0F13CF" w14:textId="77777777" w:rsidR="005773BA" w:rsidRPr="00902FA1" w:rsidRDefault="005773BA" w:rsidP="00775FD6">
            <w:pPr>
              <w:pStyle w:val="Tabledrawingcanvas"/>
            </w:pPr>
          </w:p>
        </w:tc>
      </w:tr>
      <w:tr w:rsidR="005773BA" w:rsidRPr="00902FA1" w14:paraId="5F766B58" w14:textId="77777777" w:rsidTr="00F4146C">
        <w:tc>
          <w:tcPr>
            <w:tcW w:w="3936" w:type="dxa"/>
          </w:tcPr>
          <w:p w14:paraId="72F39000" w14:textId="42FE98B8" w:rsidR="005773BA" w:rsidRPr="00902FA1" w:rsidRDefault="00BD31C2" w:rsidP="002A4DBD">
            <w:pPr>
              <w:pStyle w:val="BodyText"/>
              <w:jc w:val="both"/>
              <w:rPr>
                <w:lang w:val="en-GB"/>
              </w:rPr>
            </w:pPr>
            <w:r w:rsidRPr="00902FA1">
              <w:rPr>
                <w:lang w:val="en-GB"/>
              </w:rPr>
              <w:t xml:space="preserve">Use this setting if you want </w:t>
            </w:r>
            <w:r w:rsidR="00902FA1" w:rsidRPr="00902FA1">
              <w:rPr>
                <w:lang w:val="en-GB"/>
              </w:rPr>
              <w:t>a full</w:t>
            </w:r>
            <w:r w:rsidRPr="00902FA1">
              <w:rPr>
                <w:lang w:val="en-GB"/>
              </w:rPr>
              <w:t xml:space="preserve"> lock (see page </w:t>
            </w:r>
            <w:r w:rsidRPr="00902FA1">
              <w:rPr>
                <w:lang w:val="en-GB"/>
              </w:rPr>
              <w:fldChar w:fldCharType="begin"/>
            </w:r>
            <w:r w:rsidRPr="00902FA1">
              <w:rPr>
                <w:lang w:val="en-GB"/>
              </w:rPr>
              <w:instrText xml:space="preserve"> PAGEREF _Ref468526911 \h </w:instrText>
            </w:r>
            <w:r w:rsidRPr="00902FA1">
              <w:rPr>
                <w:lang w:val="en-GB"/>
              </w:rPr>
            </w:r>
            <w:r w:rsidRPr="00902FA1">
              <w:rPr>
                <w:lang w:val="en-GB"/>
              </w:rPr>
              <w:fldChar w:fldCharType="separate"/>
            </w:r>
            <w:r w:rsidR="00AC55B4">
              <w:rPr>
                <w:noProof/>
                <w:lang w:val="en-GB"/>
              </w:rPr>
              <w:t>15</w:t>
            </w:r>
            <w:r w:rsidRPr="00902FA1">
              <w:rPr>
                <w:lang w:val="en-GB"/>
              </w:rPr>
              <w:fldChar w:fldCharType="end"/>
            </w:r>
            <w:r w:rsidRPr="00902FA1">
              <w:rPr>
                <w:lang w:val="en-GB"/>
              </w:rPr>
              <w:t>) to be applied automatically after you start the pump</w:t>
            </w:r>
            <w:r w:rsidR="00C614F7">
              <w:rPr>
                <w:lang w:val="en-GB"/>
              </w:rPr>
              <w:t>.</w:t>
            </w:r>
          </w:p>
        </w:tc>
        <w:tc>
          <w:tcPr>
            <w:tcW w:w="5953" w:type="dxa"/>
          </w:tcPr>
          <w:p w14:paraId="04E850F5" w14:textId="77777777" w:rsidR="005773BA" w:rsidRPr="00902FA1" w:rsidRDefault="005F4922" w:rsidP="002A4DBD">
            <w:pPr>
              <w:pStyle w:val="Tabledrawingcanvas"/>
              <w:jc w:val="both"/>
            </w:pPr>
            <w:r w:rsidRPr="00902FA1">
              <w:drawing>
                <wp:inline distT="0" distB="0" distL="0" distR="0" wp14:anchorId="3D3AA6E3" wp14:editId="0E2116A7">
                  <wp:extent cx="1070357" cy="720853"/>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auto lock.png"/>
                          <pic:cNvPicPr/>
                        </pic:nvPicPr>
                        <pic:blipFill>
                          <a:blip r:embed="rId125">
                            <a:extLst>
                              <a:ext uri="{28A0092B-C50C-407E-A947-70E740481C1C}">
                                <a14:useLocalDpi xmlns:a14="http://schemas.microsoft.com/office/drawing/2010/main" val="0"/>
                              </a:ext>
                            </a:extLst>
                          </a:blip>
                          <a:stretch>
                            <a:fillRect/>
                          </a:stretch>
                        </pic:blipFill>
                        <pic:spPr>
                          <a:xfrm>
                            <a:off x="0" y="0"/>
                            <a:ext cx="1070357" cy="720853"/>
                          </a:xfrm>
                          <a:prstGeom prst="rect">
                            <a:avLst/>
                          </a:prstGeom>
                        </pic:spPr>
                      </pic:pic>
                    </a:graphicData>
                  </a:graphic>
                </wp:inline>
              </w:drawing>
            </w:r>
            <w:r w:rsidR="006A45D8" w:rsidRPr="00902FA1">
              <w:drawing>
                <wp:inline distT="0" distB="0" distL="0" distR="0" wp14:anchorId="266EC363" wp14:editId="024A61B8">
                  <wp:extent cx="179832" cy="719329"/>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7A937E85" wp14:editId="0769BABE">
                  <wp:extent cx="1068094" cy="719329"/>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auto lock select.png"/>
                          <pic:cNvPicPr/>
                        </pic:nvPicPr>
                        <pic:blipFill>
                          <a:blip r:embed="rId126">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5773BA" w:rsidRPr="00902FA1" w14:paraId="60576F0B" w14:textId="77777777" w:rsidTr="00F4146C">
        <w:tc>
          <w:tcPr>
            <w:tcW w:w="3936" w:type="dxa"/>
          </w:tcPr>
          <w:p w14:paraId="5D00EC7A" w14:textId="77777777" w:rsidR="005773BA" w:rsidRPr="00902FA1" w:rsidRDefault="005773BA" w:rsidP="005773BA">
            <w:pPr>
              <w:pStyle w:val="Heading2"/>
            </w:pPr>
            <w:bookmarkStart w:id="56" w:name="_Toc14859454"/>
            <w:r w:rsidRPr="00902FA1">
              <w:t>Auto – Run</w:t>
            </w:r>
            <w:bookmarkEnd w:id="56"/>
          </w:p>
        </w:tc>
        <w:tc>
          <w:tcPr>
            <w:tcW w:w="5953" w:type="dxa"/>
          </w:tcPr>
          <w:p w14:paraId="077CF88A" w14:textId="77777777" w:rsidR="005773BA" w:rsidRPr="00902FA1" w:rsidRDefault="005773BA" w:rsidP="00062A3A">
            <w:pPr>
              <w:pStyle w:val="Tabledrawingcanvas"/>
            </w:pPr>
          </w:p>
        </w:tc>
      </w:tr>
      <w:tr w:rsidR="005773BA" w:rsidRPr="00902FA1" w14:paraId="49704F0F" w14:textId="77777777" w:rsidTr="00F4146C">
        <w:tc>
          <w:tcPr>
            <w:tcW w:w="3936" w:type="dxa"/>
          </w:tcPr>
          <w:p w14:paraId="154BD995" w14:textId="77777777" w:rsidR="005773BA" w:rsidRPr="004C23F0" w:rsidRDefault="004C23F0" w:rsidP="002A4DBD">
            <w:pPr>
              <w:pStyle w:val="BodyText"/>
              <w:jc w:val="both"/>
            </w:pPr>
            <w:r w:rsidRPr="004C23F0">
              <w:t>When set to ON the pump runs automatically when it is placed on the charger. Use this mode when, for example, you want to run a static long-term sample in a non-hazardous area.</w:t>
            </w:r>
          </w:p>
        </w:tc>
        <w:tc>
          <w:tcPr>
            <w:tcW w:w="5953" w:type="dxa"/>
          </w:tcPr>
          <w:p w14:paraId="19E6E1C7" w14:textId="77777777" w:rsidR="005773BA" w:rsidRPr="00902FA1" w:rsidRDefault="005F4922" w:rsidP="00062A3A">
            <w:pPr>
              <w:pStyle w:val="Tabledrawingcanvas"/>
            </w:pPr>
            <w:r w:rsidRPr="00902FA1">
              <w:drawing>
                <wp:inline distT="0" distB="0" distL="0" distR="0" wp14:anchorId="7E2DD054" wp14:editId="3E9E2765">
                  <wp:extent cx="1070357" cy="720853"/>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auto run.png"/>
                          <pic:cNvPicPr/>
                        </pic:nvPicPr>
                        <pic:blipFill>
                          <a:blip r:embed="rId127">
                            <a:extLst>
                              <a:ext uri="{28A0092B-C50C-407E-A947-70E740481C1C}">
                                <a14:useLocalDpi xmlns:a14="http://schemas.microsoft.com/office/drawing/2010/main" val="0"/>
                              </a:ext>
                            </a:extLst>
                          </a:blip>
                          <a:stretch>
                            <a:fillRect/>
                          </a:stretch>
                        </pic:blipFill>
                        <pic:spPr>
                          <a:xfrm>
                            <a:off x="0" y="0"/>
                            <a:ext cx="1070357" cy="720853"/>
                          </a:xfrm>
                          <a:prstGeom prst="rect">
                            <a:avLst/>
                          </a:prstGeom>
                        </pic:spPr>
                      </pic:pic>
                    </a:graphicData>
                  </a:graphic>
                </wp:inline>
              </w:drawing>
            </w:r>
            <w:r w:rsidR="006A45D8" w:rsidRPr="00902FA1">
              <w:drawing>
                <wp:inline distT="0" distB="0" distL="0" distR="0" wp14:anchorId="545A115A" wp14:editId="1E58845C">
                  <wp:extent cx="179832" cy="719329"/>
                  <wp:effectExtent l="0" t="0" r="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44197E" w:rsidRPr="00902FA1">
              <w:drawing>
                <wp:inline distT="0" distB="0" distL="0" distR="0" wp14:anchorId="44DA8F05" wp14:editId="0FAD853E">
                  <wp:extent cx="1068094" cy="719329"/>
                  <wp:effectExtent l="0" t="0" r="0" b="50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auto run select.png"/>
                          <pic:cNvPicPr/>
                        </pic:nvPicPr>
                        <pic:blipFill>
                          <a:blip r:embed="rId128">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r w:rsidR="00A120B8" w:rsidRPr="00902FA1" w14:paraId="5ACAD2C6" w14:textId="77777777" w:rsidTr="00F4146C">
        <w:tc>
          <w:tcPr>
            <w:tcW w:w="3936" w:type="dxa"/>
          </w:tcPr>
          <w:p w14:paraId="7495BC07" w14:textId="096E229B" w:rsidR="00A120B8" w:rsidRPr="00902FA1" w:rsidRDefault="00A120B8" w:rsidP="007F39FB">
            <w:pPr>
              <w:pStyle w:val="Heading2"/>
            </w:pPr>
            <w:bookmarkStart w:id="57" w:name="_Toc14859455"/>
            <w:r w:rsidRPr="00902FA1">
              <w:t xml:space="preserve">Pump </w:t>
            </w:r>
            <w:r w:rsidR="006C5FC5">
              <w:t>I</w:t>
            </w:r>
            <w:r w:rsidRPr="00902FA1">
              <w:t>nformation</w:t>
            </w:r>
            <w:bookmarkEnd w:id="57"/>
          </w:p>
        </w:tc>
        <w:tc>
          <w:tcPr>
            <w:tcW w:w="5953" w:type="dxa"/>
          </w:tcPr>
          <w:p w14:paraId="2F5B409F" w14:textId="77777777" w:rsidR="00A120B8" w:rsidRPr="00902FA1" w:rsidRDefault="00A120B8" w:rsidP="007F39FB">
            <w:pPr>
              <w:pStyle w:val="Tabledrawingcanvas"/>
            </w:pPr>
          </w:p>
        </w:tc>
      </w:tr>
      <w:tr w:rsidR="00A120B8" w:rsidRPr="00902FA1" w14:paraId="16FA0705" w14:textId="77777777" w:rsidTr="00F4146C">
        <w:tc>
          <w:tcPr>
            <w:tcW w:w="3936" w:type="dxa"/>
          </w:tcPr>
          <w:p w14:paraId="3204ECEB" w14:textId="77777777" w:rsidR="00A120B8" w:rsidRPr="00902FA1" w:rsidRDefault="00A120B8" w:rsidP="007F39FB">
            <w:pPr>
              <w:pStyle w:val="BodyText"/>
              <w:rPr>
                <w:lang w:val="en-GB"/>
              </w:rPr>
            </w:pPr>
            <w:r w:rsidRPr="00902FA1">
              <w:rPr>
                <w:lang w:val="en-GB"/>
              </w:rPr>
              <w:t>Use this setting to see the serial number and firmware version. A contact telephone number is also provided.</w:t>
            </w:r>
          </w:p>
        </w:tc>
        <w:tc>
          <w:tcPr>
            <w:tcW w:w="5953" w:type="dxa"/>
          </w:tcPr>
          <w:p w14:paraId="0201B7EF" w14:textId="77777777" w:rsidR="00A120B8" w:rsidRPr="00902FA1" w:rsidRDefault="00A120B8" w:rsidP="007F39FB">
            <w:pPr>
              <w:pStyle w:val="Tabledrawingcanvas"/>
            </w:pPr>
            <w:r w:rsidRPr="00902FA1">
              <w:drawing>
                <wp:inline distT="0" distB="0" distL="0" distR="0" wp14:anchorId="0EDD4782" wp14:editId="5A0D119A">
                  <wp:extent cx="1070357" cy="72085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info.png"/>
                          <pic:cNvPicPr/>
                        </pic:nvPicPr>
                        <pic:blipFill>
                          <a:blip r:embed="rId129">
                            <a:extLst>
                              <a:ext uri="{28A0092B-C50C-407E-A947-70E740481C1C}">
                                <a14:useLocalDpi xmlns:a14="http://schemas.microsoft.com/office/drawing/2010/main" val="0"/>
                              </a:ext>
                            </a:extLst>
                          </a:blip>
                          <a:stretch>
                            <a:fillRect/>
                          </a:stretch>
                        </pic:blipFill>
                        <pic:spPr>
                          <a:xfrm>
                            <a:off x="0" y="0"/>
                            <a:ext cx="1070357" cy="720853"/>
                          </a:xfrm>
                          <a:prstGeom prst="rect">
                            <a:avLst/>
                          </a:prstGeom>
                        </pic:spPr>
                      </pic:pic>
                    </a:graphicData>
                  </a:graphic>
                </wp:inline>
              </w:drawing>
            </w:r>
            <w:r w:rsidRPr="00902FA1">
              <w:drawing>
                <wp:inline distT="0" distB="0" distL="0" distR="0" wp14:anchorId="426936CF" wp14:editId="59687253">
                  <wp:extent cx="179832" cy="7193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Pr="00902FA1">
              <w:drawing>
                <wp:inline distT="0" distB="0" distL="0" distR="0" wp14:anchorId="16F6ACCD" wp14:editId="104FF55D">
                  <wp:extent cx="1068094" cy="719329"/>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info details.png"/>
                          <pic:cNvPicPr/>
                        </pic:nvPicPr>
                        <pic:blipFill>
                          <a:blip r:embed="rId130">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00122371" w:rsidRPr="00902FA1">
              <w:drawing>
                <wp:inline distT="0" distB="0" distL="0" distR="0" wp14:anchorId="6684AFCC" wp14:editId="0B591C19">
                  <wp:extent cx="179832" cy="719329"/>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00122371">
              <w:drawing>
                <wp:inline distT="0" distB="0" distL="0" distR="0" wp14:anchorId="7497AFA3" wp14:editId="7A3A0822">
                  <wp:extent cx="1069200" cy="720074"/>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info details 2.bmp"/>
                          <pic:cNvPicPr/>
                        </pic:nvPicPr>
                        <pic:blipFill>
                          <a:blip r:embed="rId131">
                            <a:extLst>
                              <a:ext uri="{28A0092B-C50C-407E-A947-70E740481C1C}">
                                <a14:useLocalDpi xmlns:a14="http://schemas.microsoft.com/office/drawing/2010/main" val="0"/>
                              </a:ext>
                            </a:extLst>
                          </a:blip>
                          <a:stretch>
                            <a:fillRect/>
                          </a:stretch>
                        </pic:blipFill>
                        <pic:spPr>
                          <a:xfrm>
                            <a:off x="0" y="0"/>
                            <a:ext cx="1069200" cy="720074"/>
                          </a:xfrm>
                          <a:prstGeom prst="rect">
                            <a:avLst/>
                          </a:prstGeom>
                        </pic:spPr>
                      </pic:pic>
                    </a:graphicData>
                  </a:graphic>
                </wp:inline>
              </w:drawing>
            </w:r>
          </w:p>
        </w:tc>
      </w:tr>
      <w:tr w:rsidR="00A120B8" w:rsidRPr="00902FA1" w14:paraId="78211D48" w14:textId="77777777" w:rsidTr="00F4146C">
        <w:tc>
          <w:tcPr>
            <w:tcW w:w="3936" w:type="dxa"/>
          </w:tcPr>
          <w:p w14:paraId="10EC1154" w14:textId="77777777" w:rsidR="00A120B8" w:rsidRPr="00902FA1" w:rsidRDefault="00A120B8" w:rsidP="007F39FB">
            <w:pPr>
              <w:pStyle w:val="Heading2"/>
            </w:pPr>
            <w:bookmarkStart w:id="58" w:name="_Toc14859456"/>
            <w:r w:rsidRPr="00902FA1">
              <w:t>Diagnostics</w:t>
            </w:r>
            <w:bookmarkEnd w:id="58"/>
          </w:p>
        </w:tc>
        <w:tc>
          <w:tcPr>
            <w:tcW w:w="5953" w:type="dxa"/>
          </w:tcPr>
          <w:p w14:paraId="4B618B12" w14:textId="77777777" w:rsidR="00A120B8" w:rsidRPr="00902FA1" w:rsidRDefault="00A120B8" w:rsidP="007F39FB">
            <w:pPr>
              <w:pStyle w:val="Tabledrawingcanvas"/>
            </w:pPr>
          </w:p>
        </w:tc>
      </w:tr>
      <w:tr w:rsidR="00A120B8" w:rsidRPr="00902FA1" w14:paraId="00EAFCD5" w14:textId="77777777" w:rsidTr="00F4146C">
        <w:tc>
          <w:tcPr>
            <w:tcW w:w="3936" w:type="dxa"/>
          </w:tcPr>
          <w:p w14:paraId="296D5B01" w14:textId="77777777" w:rsidR="00A120B8" w:rsidRPr="00902FA1" w:rsidRDefault="00A120B8" w:rsidP="007F39FB">
            <w:pPr>
              <w:pStyle w:val="BodyText"/>
              <w:rPr>
                <w:lang w:val="en-GB"/>
              </w:rPr>
            </w:pPr>
            <w:r w:rsidRPr="00902FA1">
              <w:rPr>
                <w:lang w:val="en-GB"/>
              </w:rPr>
              <w:t>This information is intended for routine maintenance and fault diagnosis</w:t>
            </w:r>
            <w:r>
              <w:rPr>
                <w:lang w:val="en-GB"/>
              </w:rPr>
              <w:t>.</w:t>
            </w:r>
          </w:p>
        </w:tc>
        <w:tc>
          <w:tcPr>
            <w:tcW w:w="5953" w:type="dxa"/>
          </w:tcPr>
          <w:p w14:paraId="6348F4FA" w14:textId="77777777" w:rsidR="00A120B8" w:rsidRPr="00902FA1" w:rsidRDefault="00A120B8" w:rsidP="007F39FB">
            <w:pPr>
              <w:pStyle w:val="Tabledrawingcanvas"/>
            </w:pPr>
            <w:r w:rsidRPr="00902FA1">
              <w:drawing>
                <wp:inline distT="0" distB="0" distL="0" distR="0" wp14:anchorId="1F56ED60" wp14:editId="64DD3A70">
                  <wp:extent cx="1070357" cy="720853"/>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diagnostics.png"/>
                          <pic:cNvPicPr/>
                        </pic:nvPicPr>
                        <pic:blipFill>
                          <a:blip r:embed="rId132">
                            <a:extLst>
                              <a:ext uri="{28A0092B-C50C-407E-A947-70E740481C1C}">
                                <a14:useLocalDpi xmlns:a14="http://schemas.microsoft.com/office/drawing/2010/main" val="0"/>
                              </a:ext>
                            </a:extLst>
                          </a:blip>
                          <a:stretch>
                            <a:fillRect/>
                          </a:stretch>
                        </pic:blipFill>
                        <pic:spPr>
                          <a:xfrm>
                            <a:off x="0" y="0"/>
                            <a:ext cx="1070357" cy="720853"/>
                          </a:xfrm>
                          <a:prstGeom prst="rect">
                            <a:avLst/>
                          </a:prstGeom>
                        </pic:spPr>
                      </pic:pic>
                    </a:graphicData>
                  </a:graphic>
                </wp:inline>
              </w:drawing>
            </w:r>
            <w:r w:rsidRPr="00902FA1">
              <w:drawing>
                <wp:inline distT="0" distB="0" distL="0" distR="0" wp14:anchorId="1617CE3B" wp14:editId="2A4F645C">
                  <wp:extent cx="179832" cy="719329"/>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Pr="00902FA1">
              <w:drawing>
                <wp:inline distT="0" distB="0" distL="0" distR="0" wp14:anchorId="42C9D65E" wp14:editId="5431AFC9">
                  <wp:extent cx="1068094" cy="719329"/>
                  <wp:effectExtent l="0" t="0" r="0" b="508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diagnostics details.png"/>
                          <pic:cNvPicPr/>
                        </pic:nvPicPr>
                        <pic:blipFill>
                          <a:blip r:embed="rId133">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r w:rsidRPr="00902FA1">
              <w:drawing>
                <wp:inline distT="0" distB="0" distL="0" distR="0" wp14:anchorId="1131917B" wp14:editId="35A6DEE5">
                  <wp:extent cx="179832" cy="719329"/>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 spacer.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832" cy="719329"/>
                          </a:xfrm>
                          <a:prstGeom prst="rect">
                            <a:avLst/>
                          </a:prstGeom>
                        </pic:spPr>
                      </pic:pic>
                    </a:graphicData>
                  </a:graphic>
                </wp:inline>
              </w:drawing>
            </w:r>
            <w:r w:rsidRPr="00902FA1">
              <w:drawing>
                <wp:inline distT="0" distB="0" distL="0" distR="0" wp14:anchorId="5DC1CE68" wp14:editId="6F18561A">
                  <wp:extent cx="1068094" cy="719329"/>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tings - diagnostics details 2.png"/>
                          <pic:cNvPicPr/>
                        </pic:nvPicPr>
                        <pic:blipFill>
                          <a:blip r:embed="rId134">
                            <a:extLst>
                              <a:ext uri="{28A0092B-C50C-407E-A947-70E740481C1C}">
                                <a14:useLocalDpi xmlns:a14="http://schemas.microsoft.com/office/drawing/2010/main" val="0"/>
                              </a:ext>
                            </a:extLst>
                          </a:blip>
                          <a:stretch>
                            <a:fillRect/>
                          </a:stretch>
                        </pic:blipFill>
                        <pic:spPr>
                          <a:xfrm>
                            <a:off x="0" y="0"/>
                            <a:ext cx="1068094" cy="719329"/>
                          </a:xfrm>
                          <a:prstGeom prst="rect">
                            <a:avLst/>
                          </a:prstGeom>
                        </pic:spPr>
                      </pic:pic>
                    </a:graphicData>
                  </a:graphic>
                </wp:inline>
              </w:drawing>
            </w:r>
          </w:p>
        </w:tc>
      </w:tr>
    </w:tbl>
    <w:p w14:paraId="51F21AF8" w14:textId="144D3A9D" w:rsidR="008C7A50" w:rsidRPr="00902FA1" w:rsidRDefault="008C7A50" w:rsidP="009E637A">
      <w:pPr>
        <w:pStyle w:val="Heading1"/>
      </w:pPr>
      <w:bookmarkStart w:id="59" w:name="_Toc14859457"/>
      <w:r w:rsidRPr="00902FA1">
        <w:t xml:space="preserve">Warning </w:t>
      </w:r>
      <w:r w:rsidR="00C21C57" w:rsidRPr="00902FA1">
        <w:t xml:space="preserve">and </w:t>
      </w:r>
      <w:r w:rsidR="006C5FC5">
        <w:t>E</w:t>
      </w:r>
      <w:r w:rsidR="00C21C57" w:rsidRPr="00902FA1">
        <w:t xml:space="preserve">rror </w:t>
      </w:r>
      <w:r w:rsidR="006A1474">
        <w:t>M</w:t>
      </w:r>
      <w:r w:rsidRPr="00902FA1">
        <w:t>essages</w:t>
      </w:r>
      <w:bookmarkEnd w:id="59"/>
    </w:p>
    <w:p w14:paraId="500180A6" w14:textId="77777777" w:rsidR="00C21C57" w:rsidRDefault="00C21C57" w:rsidP="00C21C57">
      <w:pPr>
        <w:pStyle w:val="Heading2"/>
      </w:pPr>
      <w:bookmarkStart w:id="60" w:name="_Toc14859458"/>
      <w:r w:rsidRPr="00902FA1">
        <w:t>Warnings</w:t>
      </w:r>
      <w:bookmarkEnd w:id="60"/>
    </w:p>
    <w:p w14:paraId="64B13C77" w14:textId="77777777" w:rsidR="00F415C8" w:rsidRPr="00F415C8" w:rsidRDefault="00F415C8" w:rsidP="00AE18AC">
      <w:pPr>
        <w:pStyle w:val="BodyText"/>
        <w:jc w:val="both"/>
        <w:rPr>
          <w:lang w:val="en-GB"/>
        </w:rPr>
      </w:pPr>
      <w:r>
        <w:rPr>
          <w:lang w:val="en-GB"/>
        </w:rPr>
        <w:t>When turning the pump on, if the battery level is below 10% a warning message will be displayed. The pump will then switch off. Recharge the pump as necessary.</w:t>
      </w:r>
    </w:p>
    <w:p w14:paraId="7E698B1A" w14:textId="77777777" w:rsidR="00C21C57" w:rsidRPr="00902FA1" w:rsidRDefault="00C21C57" w:rsidP="00C21C57">
      <w:pPr>
        <w:pStyle w:val="Heading2"/>
        <w:rPr>
          <w:noProof/>
          <w:lang w:eastAsia="en-GB"/>
        </w:rPr>
      </w:pPr>
      <w:bookmarkStart w:id="61" w:name="_Toc14859459"/>
      <w:r w:rsidRPr="00902FA1">
        <w:rPr>
          <w:noProof/>
          <w:lang w:eastAsia="en-GB"/>
        </w:rPr>
        <w:t>Errors</w:t>
      </w:r>
      <w:bookmarkEnd w:id="61"/>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3723"/>
      </w:tblGrid>
      <w:tr w:rsidR="00E601E7" w:rsidRPr="00902FA1" w14:paraId="4003BE58" w14:textId="77777777" w:rsidTr="00E601E7">
        <w:tc>
          <w:tcPr>
            <w:tcW w:w="5495" w:type="dxa"/>
          </w:tcPr>
          <w:p w14:paraId="320A5789" w14:textId="189166D8" w:rsidR="00E601E7" w:rsidRPr="00902FA1" w:rsidRDefault="00E601E7" w:rsidP="00AE18AC">
            <w:pPr>
              <w:pStyle w:val="BodyText"/>
              <w:ind w:left="0"/>
              <w:jc w:val="both"/>
              <w:rPr>
                <w:lang w:val="en-GB" w:eastAsia="en-GB"/>
              </w:rPr>
            </w:pPr>
            <w:r w:rsidRPr="00902FA1">
              <w:rPr>
                <w:lang w:val="en-GB"/>
              </w:rPr>
              <w:t xml:space="preserve">If the pump cannot maintain the target flow rate within 5% for more than 20 seconds (due to a kinked tube or inlet blockage) then it will automatically stop sampling and show </w:t>
            </w:r>
            <w:r w:rsidRPr="00E03AA6">
              <w:rPr>
                <w:lang w:val="en-GB"/>
              </w:rPr>
              <w:t>the Blocked</w:t>
            </w:r>
            <w:r w:rsidR="00775FD6">
              <w:rPr>
                <w:lang w:val="en-GB"/>
              </w:rPr>
              <w:t xml:space="preserve"> R</w:t>
            </w:r>
            <w:r w:rsidRPr="00E03AA6">
              <w:rPr>
                <w:lang w:val="en-GB"/>
              </w:rPr>
              <w:t>etry message.</w:t>
            </w:r>
          </w:p>
        </w:tc>
        <w:tc>
          <w:tcPr>
            <w:tcW w:w="3792" w:type="dxa"/>
          </w:tcPr>
          <w:p w14:paraId="51CCFC9C" w14:textId="77777777" w:rsidR="00E601E7" w:rsidRPr="00902FA1" w:rsidRDefault="00E601E7" w:rsidP="00E601E7">
            <w:pPr>
              <w:pStyle w:val="BodyText"/>
              <w:ind w:left="0"/>
              <w:jc w:val="right"/>
              <w:rPr>
                <w:lang w:val="en-GB" w:eastAsia="en-GB"/>
              </w:rPr>
            </w:pPr>
            <w:r w:rsidRPr="00902FA1">
              <w:rPr>
                <w:noProof/>
                <w:lang w:val="en-GB" w:eastAsia="en-GB"/>
              </w:rPr>
              <w:drawing>
                <wp:inline distT="0" distB="0" distL="0" distR="0" wp14:anchorId="13AC19FC" wp14:editId="4C6D99CF">
                  <wp:extent cx="1080518" cy="719329"/>
                  <wp:effectExtent l="0" t="0" r="5715" b="508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ked - retry message.pn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080518" cy="719329"/>
                          </a:xfrm>
                          <a:prstGeom prst="rect">
                            <a:avLst/>
                          </a:prstGeom>
                        </pic:spPr>
                      </pic:pic>
                    </a:graphicData>
                  </a:graphic>
                </wp:inline>
              </w:drawing>
            </w:r>
            <w:r w:rsidRPr="00902FA1">
              <w:rPr>
                <w:lang w:val="en-GB" w:eastAsia="en-GB"/>
              </w:rPr>
              <w:t xml:space="preserve"> </w:t>
            </w:r>
            <w:r w:rsidR="00CF3EA3">
              <w:rPr>
                <w:noProof/>
                <w:lang w:val="en-GB" w:eastAsia="en-GB"/>
              </w:rPr>
              <w:drawing>
                <wp:inline distT="0" distB="0" distL="0" distR="0" wp14:anchorId="23B27C0F" wp14:editId="114E0778">
                  <wp:extent cx="1080000" cy="72734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 - blocked inlet.bmp"/>
                          <pic:cNvPicPr/>
                        </pic:nvPicPr>
                        <pic:blipFill>
                          <a:blip r:embed="rId136">
                            <a:extLst>
                              <a:ext uri="{28A0092B-C50C-407E-A947-70E740481C1C}">
                                <a14:useLocalDpi xmlns:a14="http://schemas.microsoft.com/office/drawing/2010/main" val="0"/>
                              </a:ext>
                            </a:extLst>
                          </a:blip>
                          <a:stretch>
                            <a:fillRect/>
                          </a:stretch>
                        </pic:blipFill>
                        <pic:spPr>
                          <a:xfrm>
                            <a:off x="0" y="0"/>
                            <a:ext cx="1080000" cy="727347"/>
                          </a:xfrm>
                          <a:prstGeom prst="rect">
                            <a:avLst/>
                          </a:prstGeom>
                        </pic:spPr>
                      </pic:pic>
                    </a:graphicData>
                  </a:graphic>
                </wp:inline>
              </w:drawing>
            </w:r>
          </w:p>
        </w:tc>
      </w:tr>
    </w:tbl>
    <w:p w14:paraId="6AAA0F5B" w14:textId="77777777" w:rsidR="00C21C57" w:rsidRDefault="00C21C57" w:rsidP="00AE18AC">
      <w:pPr>
        <w:pStyle w:val="BodyText"/>
        <w:jc w:val="both"/>
        <w:rPr>
          <w:lang w:val="en-GB"/>
        </w:rPr>
      </w:pPr>
      <w:r w:rsidRPr="00902FA1">
        <w:rPr>
          <w:lang w:val="en-GB"/>
        </w:rPr>
        <w:lastRenderedPageBreak/>
        <w:t>After one minute the pump will attempt to re-start. If the pump has not been able to re-start after the specified number of retry attempts, the pump will terminate the current sampling run and display an error message.</w:t>
      </w:r>
    </w:p>
    <w:p w14:paraId="191C0AA6" w14:textId="1218F113" w:rsidR="009E637A" w:rsidRDefault="005C788A" w:rsidP="009E637A">
      <w:pPr>
        <w:pStyle w:val="Heading1"/>
      </w:pPr>
      <w:bookmarkStart w:id="62" w:name="_Ref8906849"/>
      <w:bookmarkStart w:id="63" w:name="_Toc14859460"/>
      <w:r>
        <w:t xml:space="preserve">LED </w:t>
      </w:r>
      <w:r w:rsidR="006C5FC5">
        <w:t>I</w:t>
      </w:r>
      <w:r>
        <w:t>ndicator</w:t>
      </w:r>
      <w:r w:rsidR="003431F0">
        <w:t>s</w:t>
      </w:r>
      <w:bookmarkEnd w:id="62"/>
      <w:bookmarkEnd w:id="63"/>
    </w:p>
    <w:p w14:paraId="63D14E0E" w14:textId="0B883D70" w:rsidR="002B5304" w:rsidRDefault="00B81F6A" w:rsidP="00AE18AC">
      <w:pPr>
        <w:pStyle w:val="BodyText"/>
        <w:jc w:val="both"/>
        <w:rPr>
          <w:lang w:val="en-GB"/>
        </w:rPr>
      </w:pPr>
      <w:r>
        <w:rPr>
          <w:lang w:val="en-GB"/>
        </w:rPr>
        <w:t xml:space="preserve">The </w:t>
      </w:r>
      <w:r w:rsidR="00AD2C18">
        <w:rPr>
          <w:lang w:val="en-GB"/>
        </w:rPr>
        <w:t>VAPex</w:t>
      </w:r>
      <w:r>
        <w:rPr>
          <w:lang w:val="en-GB"/>
        </w:rPr>
        <w:t xml:space="preserve"> pump has </w:t>
      </w:r>
      <w:r w:rsidR="005879F6">
        <w:rPr>
          <w:lang w:val="en-GB"/>
        </w:rPr>
        <w:t>three</w:t>
      </w:r>
      <w:r w:rsidR="00E028BC">
        <w:rPr>
          <w:lang w:val="en-GB"/>
        </w:rPr>
        <w:t xml:space="preserve"> LEDs to indicate various </w:t>
      </w:r>
      <w:r w:rsidR="00E03AA6">
        <w:rPr>
          <w:lang w:val="en-GB"/>
        </w:rPr>
        <w:t>operational</w:t>
      </w:r>
      <w:r w:rsidR="00E028BC">
        <w:rPr>
          <w:lang w:val="en-GB"/>
        </w:rPr>
        <w:t xml:space="preserve"> states.</w:t>
      </w:r>
      <w:r w:rsidR="00C545BE">
        <w:rPr>
          <w:lang w:val="en-GB"/>
        </w:rPr>
        <w:t xml:space="preserve"> These are positioned</w:t>
      </w:r>
      <w:r w:rsidR="000B78D6">
        <w:rPr>
          <w:lang w:val="en-GB"/>
        </w:rPr>
        <w:t xml:space="preserve"> near the controls</w:t>
      </w:r>
      <w:r w:rsidR="00C545BE">
        <w:rPr>
          <w:lang w:val="en-GB"/>
        </w:rPr>
        <w:t xml:space="preserve"> on the front </w:t>
      </w:r>
      <w:r w:rsidR="009C1A15">
        <w:rPr>
          <w:lang w:val="en-GB"/>
        </w:rPr>
        <w:t xml:space="preserve">(red/green/blue) </w:t>
      </w:r>
      <w:r w:rsidR="00C545BE">
        <w:rPr>
          <w:lang w:val="en-GB"/>
        </w:rPr>
        <w:t xml:space="preserve">and sides </w:t>
      </w:r>
      <w:r w:rsidR="009C1A15">
        <w:rPr>
          <w:lang w:val="en-GB"/>
        </w:rPr>
        <w:t xml:space="preserve">(red/green) </w:t>
      </w:r>
      <w:r w:rsidR="00C545BE">
        <w:rPr>
          <w:lang w:val="en-GB"/>
        </w:rPr>
        <w:t>of the pump.</w:t>
      </w:r>
    </w:p>
    <w:tbl>
      <w:tblPr>
        <w:tblStyle w:val="Casella"/>
        <w:tblW w:w="9067" w:type="dxa"/>
        <w:tblLook w:val="04A0" w:firstRow="1" w:lastRow="0" w:firstColumn="1" w:lastColumn="0" w:noHBand="0" w:noVBand="1"/>
      </w:tblPr>
      <w:tblGrid>
        <w:gridCol w:w="3114"/>
        <w:gridCol w:w="1843"/>
        <w:gridCol w:w="4110"/>
      </w:tblGrid>
      <w:tr w:rsidR="002B5304" w:rsidRPr="00902FA1" w14:paraId="0B582268" w14:textId="77777777" w:rsidTr="00D43B24">
        <w:trPr>
          <w:cnfStyle w:val="100000000000" w:firstRow="1" w:lastRow="0" w:firstColumn="0" w:lastColumn="0" w:oddVBand="0" w:evenVBand="0" w:oddHBand="0" w:evenHBand="0" w:firstRowFirstColumn="0" w:firstRowLastColumn="0" w:lastRowFirstColumn="0" w:lastRowLastColumn="0"/>
        </w:trPr>
        <w:tc>
          <w:tcPr>
            <w:tcW w:w="3114" w:type="dxa"/>
          </w:tcPr>
          <w:p w14:paraId="6FAC616D" w14:textId="5E6F65D4" w:rsidR="002B5304" w:rsidRPr="00902FA1" w:rsidRDefault="00AD2C18" w:rsidP="007F39FB">
            <w:pPr>
              <w:pStyle w:val="Tabletext"/>
            </w:pPr>
            <w:r>
              <w:t>VAPex</w:t>
            </w:r>
            <w:r w:rsidR="00E028BC">
              <w:t xml:space="preserve"> status</w:t>
            </w:r>
          </w:p>
        </w:tc>
        <w:tc>
          <w:tcPr>
            <w:tcW w:w="1843" w:type="dxa"/>
          </w:tcPr>
          <w:p w14:paraId="4322737B" w14:textId="77777777" w:rsidR="002B5304" w:rsidRPr="00902FA1" w:rsidRDefault="001C43C0" w:rsidP="007F39FB">
            <w:pPr>
              <w:pStyle w:val="Tabletext"/>
              <w:jc w:val="center"/>
            </w:pPr>
            <w:r>
              <w:t>LED colour</w:t>
            </w:r>
          </w:p>
        </w:tc>
        <w:tc>
          <w:tcPr>
            <w:tcW w:w="4110" w:type="dxa"/>
          </w:tcPr>
          <w:p w14:paraId="1BB50A48" w14:textId="77777777" w:rsidR="002B5304" w:rsidRPr="00902FA1" w:rsidRDefault="001C43C0" w:rsidP="007F39FB">
            <w:pPr>
              <w:pStyle w:val="Tabletext"/>
              <w:jc w:val="center"/>
            </w:pPr>
            <w:r>
              <w:t>LED state</w:t>
            </w:r>
          </w:p>
        </w:tc>
      </w:tr>
      <w:tr w:rsidR="002B5304" w:rsidRPr="00902FA1" w14:paraId="427F709C" w14:textId="77777777" w:rsidTr="00D43B24">
        <w:tc>
          <w:tcPr>
            <w:tcW w:w="3114" w:type="dxa"/>
          </w:tcPr>
          <w:p w14:paraId="4F2CB6BD" w14:textId="77777777" w:rsidR="002B5304" w:rsidRPr="00902FA1" w:rsidRDefault="00736331" w:rsidP="007F39FB">
            <w:pPr>
              <w:pStyle w:val="Tabletext"/>
            </w:pPr>
            <w:r>
              <w:t>In run mode</w:t>
            </w:r>
          </w:p>
        </w:tc>
        <w:tc>
          <w:tcPr>
            <w:tcW w:w="1843" w:type="dxa"/>
          </w:tcPr>
          <w:p w14:paraId="016B4B07" w14:textId="77777777" w:rsidR="002B5304" w:rsidRPr="006F648E" w:rsidRDefault="00733E08" w:rsidP="007F39FB">
            <w:pPr>
              <w:pStyle w:val="Tabletext"/>
              <w:jc w:val="center"/>
              <w:rPr>
                <w:color w:val="00461C"/>
              </w:rPr>
            </w:pPr>
            <w:r>
              <w:rPr>
                <w:color w:val="00461C"/>
              </w:rPr>
              <w:t>Green</w:t>
            </w:r>
          </w:p>
        </w:tc>
        <w:tc>
          <w:tcPr>
            <w:tcW w:w="4110" w:type="dxa"/>
          </w:tcPr>
          <w:p w14:paraId="0C2A0145" w14:textId="77777777" w:rsidR="002B5304" w:rsidRPr="006F648E" w:rsidRDefault="00740BC8" w:rsidP="00B226EA">
            <w:pPr>
              <w:pStyle w:val="Tabletext"/>
              <w:rPr>
                <w:color w:val="00461C"/>
              </w:rPr>
            </w:pPr>
            <w:r>
              <w:rPr>
                <w:color w:val="00461C"/>
              </w:rPr>
              <w:t xml:space="preserve">Front </w:t>
            </w:r>
            <w:r w:rsidR="00B226EA">
              <w:rPr>
                <w:color w:val="00461C"/>
              </w:rPr>
              <w:t>and side LEDs flash alternately</w:t>
            </w:r>
          </w:p>
        </w:tc>
      </w:tr>
      <w:tr w:rsidR="000B4A56" w:rsidRPr="00902FA1" w14:paraId="7F4BDBE5" w14:textId="77777777" w:rsidTr="00D43B24">
        <w:tc>
          <w:tcPr>
            <w:tcW w:w="3114" w:type="dxa"/>
          </w:tcPr>
          <w:p w14:paraId="2E0FED06" w14:textId="77777777" w:rsidR="000B4A56" w:rsidRDefault="00736331" w:rsidP="00736331">
            <w:pPr>
              <w:pStyle w:val="Tabletext"/>
            </w:pPr>
            <w:r>
              <w:t>In s</w:t>
            </w:r>
            <w:r w:rsidR="000B4A56">
              <w:t>tandby</w:t>
            </w:r>
            <w:r>
              <w:t xml:space="preserve"> mode</w:t>
            </w:r>
          </w:p>
        </w:tc>
        <w:tc>
          <w:tcPr>
            <w:tcW w:w="1843" w:type="dxa"/>
          </w:tcPr>
          <w:p w14:paraId="3404C0F8" w14:textId="70D43139" w:rsidR="000B4A56" w:rsidRDefault="00775FD6" w:rsidP="007F39FB">
            <w:pPr>
              <w:pStyle w:val="Tabletext"/>
              <w:jc w:val="center"/>
              <w:rPr>
                <w:color w:val="00461C"/>
              </w:rPr>
            </w:pPr>
            <w:r>
              <w:rPr>
                <w:color w:val="00461C"/>
              </w:rPr>
              <w:t>Blue</w:t>
            </w:r>
          </w:p>
        </w:tc>
        <w:tc>
          <w:tcPr>
            <w:tcW w:w="4110" w:type="dxa"/>
          </w:tcPr>
          <w:p w14:paraId="356BB001" w14:textId="68C24CC1" w:rsidR="000B4A56" w:rsidRDefault="00775FD6" w:rsidP="00290501">
            <w:pPr>
              <w:pStyle w:val="Tabletext"/>
              <w:rPr>
                <w:color w:val="00461C"/>
              </w:rPr>
            </w:pPr>
            <w:r>
              <w:rPr>
                <w:color w:val="00461C"/>
              </w:rPr>
              <w:t>Flashes if Bluetooth is enabled</w:t>
            </w:r>
          </w:p>
        </w:tc>
      </w:tr>
      <w:tr w:rsidR="002B5304" w:rsidRPr="00902FA1" w14:paraId="057AC20C" w14:textId="77777777" w:rsidTr="00D43B24">
        <w:tc>
          <w:tcPr>
            <w:tcW w:w="3114" w:type="dxa"/>
          </w:tcPr>
          <w:p w14:paraId="1C3FCF9D" w14:textId="77777777" w:rsidR="002B5304" w:rsidRPr="00902FA1" w:rsidRDefault="00AD3E1D" w:rsidP="007F39FB">
            <w:pPr>
              <w:pStyle w:val="Tabletext"/>
            </w:pPr>
            <w:r>
              <w:t>Inlet partially blocked</w:t>
            </w:r>
          </w:p>
        </w:tc>
        <w:tc>
          <w:tcPr>
            <w:tcW w:w="1843" w:type="dxa"/>
          </w:tcPr>
          <w:p w14:paraId="570C7168" w14:textId="77777777" w:rsidR="002B5304" w:rsidRPr="006F648E" w:rsidRDefault="00733E08" w:rsidP="007F39FB">
            <w:pPr>
              <w:pStyle w:val="Tabletext"/>
              <w:jc w:val="center"/>
              <w:rPr>
                <w:color w:val="00461C"/>
              </w:rPr>
            </w:pPr>
            <w:r>
              <w:rPr>
                <w:color w:val="00461C"/>
              </w:rPr>
              <w:t>Red</w:t>
            </w:r>
          </w:p>
        </w:tc>
        <w:tc>
          <w:tcPr>
            <w:tcW w:w="4110" w:type="dxa"/>
          </w:tcPr>
          <w:p w14:paraId="1367858A" w14:textId="77777777" w:rsidR="002B5304" w:rsidRPr="006F648E" w:rsidRDefault="00290501" w:rsidP="00290501">
            <w:pPr>
              <w:pStyle w:val="Tabletext"/>
              <w:rPr>
                <w:color w:val="00461C"/>
              </w:rPr>
            </w:pPr>
            <w:r>
              <w:rPr>
                <w:color w:val="00461C"/>
              </w:rPr>
              <w:t>All red LEDs – double flash</w:t>
            </w:r>
          </w:p>
        </w:tc>
      </w:tr>
      <w:tr w:rsidR="002B5304" w:rsidRPr="00902FA1" w14:paraId="0E4A3213" w14:textId="77777777" w:rsidTr="00D43B24">
        <w:tc>
          <w:tcPr>
            <w:tcW w:w="3114" w:type="dxa"/>
          </w:tcPr>
          <w:p w14:paraId="517301B4" w14:textId="77777777" w:rsidR="002B5304" w:rsidRPr="00902FA1" w:rsidRDefault="00AD3E1D" w:rsidP="007F39FB">
            <w:pPr>
              <w:pStyle w:val="Tabletext"/>
            </w:pPr>
            <w:r>
              <w:t>Inlet blocked</w:t>
            </w:r>
          </w:p>
        </w:tc>
        <w:tc>
          <w:tcPr>
            <w:tcW w:w="1843" w:type="dxa"/>
          </w:tcPr>
          <w:p w14:paraId="44152AD6" w14:textId="77777777" w:rsidR="002B5304" w:rsidRPr="006F648E" w:rsidRDefault="00733E08" w:rsidP="007F39FB">
            <w:pPr>
              <w:pStyle w:val="Tabletext"/>
              <w:jc w:val="center"/>
              <w:rPr>
                <w:color w:val="00461C"/>
              </w:rPr>
            </w:pPr>
            <w:r>
              <w:rPr>
                <w:color w:val="00461C"/>
              </w:rPr>
              <w:t>Red</w:t>
            </w:r>
          </w:p>
        </w:tc>
        <w:tc>
          <w:tcPr>
            <w:tcW w:w="4110" w:type="dxa"/>
          </w:tcPr>
          <w:p w14:paraId="7B19226A" w14:textId="77777777" w:rsidR="002B5304" w:rsidRPr="006F648E" w:rsidRDefault="00E94DAA" w:rsidP="00290501">
            <w:pPr>
              <w:pStyle w:val="Tabletext"/>
              <w:rPr>
                <w:color w:val="00461C"/>
              </w:rPr>
            </w:pPr>
            <w:r>
              <w:rPr>
                <w:color w:val="00461C"/>
              </w:rPr>
              <w:t>All red LEDs on</w:t>
            </w:r>
          </w:p>
        </w:tc>
      </w:tr>
      <w:tr w:rsidR="002B5304" w:rsidRPr="00902FA1" w14:paraId="0131F318" w14:textId="77777777" w:rsidTr="00D43B24">
        <w:tc>
          <w:tcPr>
            <w:tcW w:w="3114" w:type="dxa"/>
          </w:tcPr>
          <w:p w14:paraId="4F6FB63A" w14:textId="21551B9C" w:rsidR="002B5304" w:rsidRPr="00902FA1" w:rsidRDefault="00AD3E1D" w:rsidP="007F39FB">
            <w:pPr>
              <w:pStyle w:val="Tabletext"/>
            </w:pPr>
            <w:r>
              <w:t xml:space="preserve">Bluetooth </w:t>
            </w:r>
            <w:r w:rsidR="00775FD6">
              <w:t>advertising</w:t>
            </w:r>
          </w:p>
        </w:tc>
        <w:tc>
          <w:tcPr>
            <w:tcW w:w="1843" w:type="dxa"/>
          </w:tcPr>
          <w:p w14:paraId="0BAEB92C" w14:textId="77777777" w:rsidR="002B5304" w:rsidRPr="006F648E" w:rsidRDefault="00733E08" w:rsidP="007F39FB">
            <w:pPr>
              <w:pStyle w:val="Tabletext"/>
              <w:jc w:val="center"/>
              <w:rPr>
                <w:color w:val="00461C"/>
              </w:rPr>
            </w:pPr>
            <w:r>
              <w:rPr>
                <w:color w:val="00461C"/>
              </w:rPr>
              <w:t>Blue</w:t>
            </w:r>
          </w:p>
        </w:tc>
        <w:tc>
          <w:tcPr>
            <w:tcW w:w="4110" w:type="dxa"/>
          </w:tcPr>
          <w:p w14:paraId="49028841" w14:textId="77777777" w:rsidR="002B5304" w:rsidRPr="006F648E" w:rsidRDefault="009E1BD6" w:rsidP="00E52441">
            <w:pPr>
              <w:pStyle w:val="Tabletext"/>
              <w:rPr>
                <w:color w:val="00461C"/>
              </w:rPr>
            </w:pPr>
            <w:r>
              <w:rPr>
                <w:color w:val="00461C"/>
              </w:rPr>
              <w:t>F</w:t>
            </w:r>
            <w:r w:rsidR="00E42ABA">
              <w:rPr>
                <w:color w:val="00461C"/>
              </w:rPr>
              <w:t>lashes</w:t>
            </w:r>
          </w:p>
        </w:tc>
      </w:tr>
      <w:tr w:rsidR="002B5304" w:rsidRPr="00902FA1" w14:paraId="7C7D64AC" w14:textId="77777777" w:rsidTr="00D43B24">
        <w:tc>
          <w:tcPr>
            <w:tcW w:w="3114" w:type="dxa"/>
          </w:tcPr>
          <w:p w14:paraId="74478C26" w14:textId="77777777" w:rsidR="002B5304" w:rsidRPr="00902FA1" w:rsidRDefault="00AD3E1D" w:rsidP="007F39FB">
            <w:pPr>
              <w:pStyle w:val="Tabletext"/>
            </w:pPr>
            <w:r>
              <w:t>Bluetooth connected</w:t>
            </w:r>
          </w:p>
        </w:tc>
        <w:tc>
          <w:tcPr>
            <w:tcW w:w="1843" w:type="dxa"/>
          </w:tcPr>
          <w:p w14:paraId="77D882FE" w14:textId="77777777" w:rsidR="002B5304" w:rsidRPr="006F648E" w:rsidRDefault="00740BC8" w:rsidP="007F39FB">
            <w:pPr>
              <w:pStyle w:val="Tabletext"/>
              <w:jc w:val="center"/>
              <w:rPr>
                <w:color w:val="00461C"/>
              </w:rPr>
            </w:pPr>
            <w:r>
              <w:rPr>
                <w:color w:val="00461C"/>
              </w:rPr>
              <w:t>Blue</w:t>
            </w:r>
          </w:p>
        </w:tc>
        <w:tc>
          <w:tcPr>
            <w:tcW w:w="4110" w:type="dxa"/>
          </w:tcPr>
          <w:p w14:paraId="482632F3" w14:textId="77777777" w:rsidR="002B5304" w:rsidRPr="006F648E" w:rsidRDefault="00556F40" w:rsidP="00E52441">
            <w:pPr>
              <w:pStyle w:val="Tabletext"/>
              <w:rPr>
                <w:color w:val="00461C"/>
              </w:rPr>
            </w:pPr>
            <w:r>
              <w:rPr>
                <w:color w:val="00461C"/>
              </w:rPr>
              <w:t>O</w:t>
            </w:r>
            <w:r w:rsidR="00E94DAA">
              <w:rPr>
                <w:color w:val="00461C"/>
              </w:rPr>
              <w:t>n</w:t>
            </w:r>
          </w:p>
        </w:tc>
      </w:tr>
      <w:tr w:rsidR="002B5304" w:rsidRPr="00902FA1" w14:paraId="19A22692" w14:textId="77777777" w:rsidTr="00D43B24">
        <w:tc>
          <w:tcPr>
            <w:tcW w:w="3114" w:type="dxa"/>
          </w:tcPr>
          <w:p w14:paraId="718C16DD" w14:textId="77777777" w:rsidR="002B5304" w:rsidRPr="00902FA1" w:rsidRDefault="00430070" w:rsidP="007F39FB">
            <w:pPr>
              <w:pStyle w:val="Tabletext"/>
            </w:pPr>
            <w:r>
              <w:t xml:space="preserve">Battery </w:t>
            </w:r>
            <w:r w:rsidR="00AD3E1D">
              <w:t>&lt; 25% charged</w:t>
            </w:r>
          </w:p>
        </w:tc>
        <w:tc>
          <w:tcPr>
            <w:tcW w:w="1843" w:type="dxa"/>
          </w:tcPr>
          <w:p w14:paraId="26560A35" w14:textId="77777777" w:rsidR="002B5304" w:rsidRPr="006F648E" w:rsidRDefault="00740BC8" w:rsidP="007F39FB">
            <w:pPr>
              <w:pStyle w:val="Tabletext"/>
              <w:jc w:val="center"/>
              <w:rPr>
                <w:color w:val="00461C"/>
              </w:rPr>
            </w:pPr>
            <w:r>
              <w:rPr>
                <w:color w:val="00461C"/>
              </w:rPr>
              <w:t>Red</w:t>
            </w:r>
          </w:p>
        </w:tc>
        <w:tc>
          <w:tcPr>
            <w:tcW w:w="4110" w:type="dxa"/>
          </w:tcPr>
          <w:p w14:paraId="4DD258B6" w14:textId="77777777" w:rsidR="002B5304" w:rsidRPr="006F648E" w:rsidRDefault="00E94DAA" w:rsidP="000B78D6">
            <w:pPr>
              <w:pStyle w:val="Tabletext"/>
              <w:rPr>
                <w:color w:val="00461C"/>
              </w:rPr>
            </w:pPr>
            <w:r>
              <w:rPr>
                <w:color w:val="00461C"/>
              </w:rPr>
              <w:t xml:space="preserve">Front </w:t>
            </w:r>
            <w:r w:rsidR="00E52441">
              <w:rPr>
                <w:color w:val="00461C"/>
              </w:rPr>
              <w:t xml:space="preserve">LED </w:t>
            </w:r>
            <w:r w:rsidR="00E42ABA">
              <w:rPr>
                <w:color w:val="00461C"/>
              </w:rPr>
              <w:t>flash</w:t>
            </w:r>
            <w:r w:rsidR="005C788A">
              <w:rPr>
                <w:color w:val="00461C"/>
              </w:rPr>
              <w:t>es</w:t>
            </w:r>
          </w:p>
        </w:tc>
      </w:tr>
      <w:tr w:rsidR="00E94DAA" w:rsidRPr="00902FA1" w14:paraId="42F17DAC" w14:textId="77777777" w:rsidTr="00D43B24">
        <w:tc>
          <w:tcPr>
            <w:tcW w:w="3114" w:type="dxa"/>
          </w:tcPr>
          <w:p w14:paraId="7CAE6A74" w14:textId="77777777" w:rsidR="00E94DAA" w:rsidRPr="00902FA1" w:rsidRDefault="00E94DAA" w:rsidP="007F39FB">
            <w:pPr>
              <w:pStyle w:val="Tabletext"/>
            </w:pPr>
            <w:r>
              <w:t>Battery &lt; 50% charged</w:t>
            </w:r>
          </w:p>
        </w:tc>
        <w:tc>
          <w:tcPr>
            <w:tcW w:w="1843" w:type="dxa"/>
          </w:tcPr>
          <w:p w14:paraId="4A36E5EB" w14:textId="77777777" w:rsidR="00E94DAA" w:rsidRPr="006F648E" w:rsidRDefault="00E94DAA" w:rsidP="007F39FB">
            <w:pPr>
              <w:pStyle w:val="Tabletext"/>
              <w:jc w:val="center"/>
              <w:rPr>
                <w:color w:val="00461C"/>
              </w:rPr>
            </w:pPr>
            <w:r>
              <w:rPr>
                <w:color w:val="00461C"/>
              </w:rPr>
              <w:t>Green</w:t>
            </w:r>
          </w:p>
        </w:tc>
        <w:tc>
          <w:tcPr>
            <w:tcW w:w="4110" w:type="dxa"/>
          </w:tcPr>
          <w:p w14:paraId="371F32ED" w14:textId="77777777" w:rsidR="00E94DAA" w:rsidRPr="006F648E" w:rsidRDefault="00E94DAA" w:rsidP="000B78D6">
            <w:pPr>
              <w:pStyle w:val="Tabletext"/>
              <w:rPr>
                <w:color w:val="00461C"/>
              </w:rPr>
            </w:pPr>
            <w:r>
              <w:rPr>
                <w:color w:val="00461C"/>
              </w:rPr>
              <w:t xml:space="preserve">Front </w:t>
            </w:r>
            <w:r w:rsidR="00E52441">
              <w:rPr>
                <w:color w:val="00461C"/>
              </w:rPr>
              <w:t xml:space="preserve">LED </w:t>
            </w:r>
            <w:r w:rsidR="00E42ABA">
              <w:rPr>
                <w:color w:val="00461C"/>
              </w:rPr>
              <w:t>flash</w:t>
            </w:r>
            <w:r w:rsidR="005C788A">
              <w:rPr>
                <w:color w:val="00461C"/>
              </w:rPr>
              <w:t>es</w:t>
            </w:r>
          </w:p>
        </w:tc>
      </w:tr>
      <w:tr w:rsidR="00E94DAA" w:rsidRPr="00902FA1" w14:paraId="5F229815" w14:textId="77777777" w:rsidTr="00D43B24">
        <w:tc>
          <w:tcPr>
            <w:tcW w:w="3114" w:type="dxa"/>
          </w:tcPr>
          <w:p w14:paraId="456F0594" w14:textId="77777777" w:rsidR="00E94DAA" w:rsidRPr="00902FA1" w:rsidRDefault="00E94DAA" w:rsidP="007F39FB">
            <w:pPr>
              <w:pStyle w:val="Tabletext"/>
            </w:pPr>
            <w:r>
              <w:t>Battery &lt; 75% charged</w:t>
            </w:r>
          </w:p>
        </w:tc>
        <w:tc>
          <w:tcPr>
            <w:tcW w:w="1843" w:type="dxa"/>
          </w:tcPr>
          <w:p w14:paraId="4F35CD4A" w14:textId="77777777" w:rsidR="00E94DAA" w:rsidRPr="006F648E" w:rsidRDefault="00E94DAA" w:rsidP="007F39FB">
            <w:pPr>
              <w:pStyle w:val="Tabletext"/>
              <w:jc w:val="center"/>
              <w:rPr>
                <w:color w:val="00461C"/>
              </w:rPr>
            </w:pPr>
            <w:r>
              <w:rPr>
                <w:color w:val="00461C"/>
              </w:rPr>
              <w:t>Green</w:t>
            </w:r>
          </w:p>
        </w:tc>
        <w:tc>
          <w:tcPr>
            <w:tcW w:w="4110" w:type="dxa"/>
          </w:tcPr>
          <w:p w14:paraId="5E117782" w14:textId="77777777" w:rsidR="00E94DAA" w:rsidRPr="006F648E" w:rsidRDefault="00E52441" w:rsidP="00290501">
            <w:pPr>
              <w:pStyle w:val="Tabletext"/>
              <w:rPr>
                <w:color w:val="00461C"/>
              </w:rPr>
            </w:pPr>
            <w:r>
              <w:rPr>
                <w:color w:val="00461C"/>
              </w:rPr>
              <w:t xml:space="preserve">Side </w:t>
            </w:r>
            <w:r w:rsidR="00EC3807">
              <w:rPr>
                <w:color w:val="00461C"/>
              </w:rPr>
              <w:t xml:space="preserve">LEDs </w:t>
            </w:r>
            <w:r w:rsidR="00E42ABA">
              <w:rPr>
                <w:color w:val="00461C"/>
              </w:rPr>
              <w:t>flash</w:t>
            </w:r>
          </w:p>
        </w:tc>
      </w:tr>
      <w:tr w:rsidR="00E94DAA" w:rsidRPr="00902FA1" w14:paraId="1B5CC823" w14:textId="77777777" w:rsidTr="00D43B24">
        <w:tc>
          <w:tcPr>
            <w:tcW w:w="3114" w:type="dxa"/>
          </w:tcPr>
          <w:p w14:paraId="4D314002" w14:textId="77777777" w:rsidR="00E94DAA" w:rsidRPr="00902FA1" w:rsidRDefault="00E94DAA" w:rsidP="007F39FB">
            <w:pPr>
              <w:pStyle w:val="Tabletext"/>
            </w:pPr>
            <w:r>
              <w:t>Battery 75 to 99% charged</w:t>
            </w:r>
          </w:p>
        </w:tc>
        <w:tc>
          <w:tcPr>
            <w:tcW w:w="1843" w:type="dxa"/>
          </w:tcPr>
          <w:p w14:paraId="75717985" w14:textId="77777777" w:rsidR="00E94DAA" w:rsidRPr="006F648E" w:rsidRDefault="00E94DAA" w:rsidP="007F39FB">
            <w:pPr>
              <w:pStyle w:val="Tabletext"/>
              <w:jc w:val="center"/>
              <w:rPr>
                <w:color w:val="00461C"/>
              </w:rPr>
            </w:pPr>
            <w:r>
              <w:rPr>
                <w:color w:val="00461C"/>
              </w:rPr>
              <w:t>Green</w:t>
            </w:r>
          </w:p>
        </w:tc>
        <w:tc>
          <w:tcPr>
            <w:tcW w:w="4110" w:type="dxa"/>
          </w:tcPr>
          <w:p w14:paraId="1D4FD9A1" w14:textId="77777777" w:rsidR="00E94DAA" w:rsidRPr="006F648E" w:rsidRDefault="004C3811" w:rsidP="00EC3807">
            <w:pPr>
              <w:pStyle w:val="Tabletext"/>
              <w:rPr>
                <w:color w:val="00461C"/>
              </w:rPr>
            </w:pPr>
            <w:r>
              <w:rPr>
                <w:color w:val="00461C"/>
              </w:rPr>
              <w:t>Front and side</w:t>
            </w:r>
            <w:r w:rsidR="00EC3807">
              <w:rPr>
                <w:color w:val="00461C"/>
              </w:rPr>
              <w:t xml:space="preserve"> LEDs f</w:t>
            </w:r>
            <w:r w:rsidR="00E42ABA">
              <w:rPr>
                <w:color w:val="00461C"/>
              </w:rPr>
              <w:t>lash</w:t>
            </w:r>
          </w:p>
        </w:tc>
      </w:tr>
      <w:tr w:rsidR="00E94DAA" w:rsidRPr="00902FA1" w14:paraId="46B39ADA" w14:textId="77777777" w:rsidTr="00D43B24">
        <w:tc>
          <w:tcPr>
            <w:tcW w:w="3114" w:type="dxa"/>
          </w:tcPr>
          <w:p w14:paraId="5176A79A" w14:textId="77777777" w:rsidR="00E94DAA" w:rsidRPr="00902FA1" w:rsidRDefault="00E94DAA" w:rsidP="007F39FB">
            <w:pPr>
              <w:pStyle w:val="Tabletext"/>
            </w:pPr>
            <w:r>
              <w:t>Battery fully charged</w:t>
            </w:r>
          </w:p>
        </w:tc>
        <w:tc>
          <w:tcPr>
            <w:tcW w:w="1843" w:type="dxa"/>
          </w:tcPr>
          <w:p w14:paraId="5008A453" w14:textId="7E176C4C" w:rsidR="00E94DAA" w:rsidRPr="006F648E" w:rsidRDefault="00775FD6" w:rsidP="007F39FB">
            <w:pPr>
              <w:pStyle w:val="Tabletext"/>
              <w:jc w:val="center"/>
              <w:rPr>
                <w:color w:val="00461C"/>
              </w:rPr>
            </w:pPr>
            <w:r>
              <w:rPr>
                <w:color w:val="00461C"/>
              </w:rPr>
              <w:t>Green</w:t>
            </w:r>
          </w:p>
        </w:tc>
        <w:tc>
          <w:tcPr>
            <w:tcW w:w="4110" w:type="dxa"/>
          </w:tcPr>
          <w:p w14:paraId="7694D4C6" w14:textId="77777777" w:rsidR="00E94DAA" w:rsidRPr="006F648E" w:rsidRDefault="00B81F6A" w:rsidP="00290501">
            <w:pPr>
              <w:pStyle w:val="Tabletext"/>
              <w:rPr>
                <w:color w:val="00461C"/>
              </w:rPr>
            </w:pPr>
            <w:r>
              <w:rPr>
                <w:color w:val="00461C"/>
              </w:rPr>
              <w:t>On</w:t>
            </w:r>
          </w:p>
        </w:tc>
      </w:tr>
      <w:tr w:rsidR="00E94DAA" w:rsidRPr="00902FA1" w14:paraId="1307EB9C" w14:textId="77777777" w:rsidTr="00D43B24">
        <w:tc>
          <w:tcPr>
            <w:tcW w:w="3114" w:type="dxa"/>
          </w:tcPr>
          <w:p w14:paraId="73487ED3" w14:textId="77777777" w:rsidR="00E94DAA" w:rsidRPr="00902FA1" w:rsidRDefault="00E94DAA" w:rsidP="007F39FB">
            <w:pPr>
              <w:pStyle w:val="Tabletext"/>
            </w:pPr>
            <w:r>
              <w:t>Timer standby</w:t>
            </w:r>
          </w:p>
        </w:tc>
        <w:tc>
          <w:tcPr>
            <w:tcW w:w="1843" w:type="dxa"/>
          </w:tcPr>
          <w:p w14:paraId="3F36587E" w14:textId="77777777" w:rsidR="00E94DAA" w:rsidRPr="006F648E" w:rsidRDefault="00E94DAA" w:rsidP="007F39FB">
            <w:pPr>
              <w:pStyle w:val="Tabletext"/>
              <w:jc w:val="center"/>
              <w:rPr>
                <w:color w:val="00461C"/>
              </w:rPr>
            </w:pPr>
            <w:r>
              <w:rPr>
                <w:color w:val="00461C"/>
              </w:rPr>
              <w:t>Blue and red</w:t>
            </w:r>
          </w:p>
        </w:tc>
        <w:tc>
          <w:tcPr>
            <w:tcW w:w="4110" w:type="dxa"/>
          </w:tcPr>
          <w:p w14:paraId="22EDACB9" w14:textId="77777777" w:rsidR="00E94DAA" w:rsidRPr="006F648E" w:rsidRDefault="00E42ABA" w:rsidP="00290501">
            <w:pPr>
              <w:pStyle w:val="Tabletext"/>
              <w:rPr>
                <w:color w:val="00461C"/>
              </w:rPr>
            </w:pPr>
            <w:r>
              <w:rPr>
                <w:color w:val="00461C"/>
              </w:rPr>
              <w:t>Blue and side red LEDs flash</w:t>
            </w:r>
          </w:p>
        </w:tc>
      </w:tr>
      <w:tr w:rsidR="00E94DAA" w:rsidRPr="00902FA1" w14:paraId="30487E09" w14:textId="77777777" w:rsidTr="00D43B24">
        <w:tc>
          <w:tcPr>
            <w:tcW w:w="3114" w:type="dxa"/>
          </w:tcPr>
          <w:p w14:paraId="31E66E34" w14:textId="77777777" w:rsidR="00E94DAA" w:rsidRPr="00902FA1" w:rsidRDefault="00E94DAA" w:rsidP="007F39FB">
            <w:pPr>
              <w:pStyle w:val="Tabletext"/>
            </w:pPr>
            <w:r>
              <w:t>Start up</w:t>
            </w:r>
          </w:p>
        </w:tc>
        <w:tc>
          <w:tcPr>
            <w:tcW w:w="1843" w:type="dxa"/>
          </w:tcPr>
          <w:p w14:paraId="701E9302" w14:textId="77777777" w:rsidR="00E94DAA" w:rsidRPr="006F648E" w:rsidRDefault="00E94DAA" w:rsidP="007F39FB">
            <w:pPr>
              <w:pStyle w:val="Tabletext"/>
              <w:jc w:val="center"/>
              <w:rPr>
                <w:color w:val="00461C"/>
              </w:rPr>
            </w:pPr>
            <w:r>
              <w:rPr>
                <w:color w:val="00461C"/>
              </w:rPr>
              <w:t>All LEDs</w:t>
            </w:r>
          </w:p>
        </w:tc>
        <w:tc>
          <w:tcPr>
            <w:tcW w:w="4110" w:type="dxa"/>
          </w:tcPr>
          <w:p w14:paraId="5FFAB6ED" w14:textId="77777777" w:rsidR="00E94DAA" w:rsidRPr="006F648E" w:rsidRDefault="004B462A" w:rsidP="00290501">
            <w:pPr>
              <w:pStyle w:val="Tabletext"/>
              <w:rPr>
                <w:color w:val="00461C"/>
              </w:rPr>
            </w:pPr>
            <w:r>
              <w:rPr>
                <w:color w:val="00461C"/>
              </w:rPr>
              <w:t>Light show</w:t>
            </w:r>
          </w:p>
        </w:tc>
      </w:tr>
      <w:tr w:rsidR="00E94DAA" w:rsidRPr="00902FA1" w14:paraId="64F69BF7" w14:textId="77777777" w:rsidTr="00D43B24">
        <w:tc>
          <w:tcPr>
            <w:tcW w:w="3114" w:type="dxa"/>
          </w:tcPr>
          <w:p w14:paraId="6817F43C" w14:textId="77777777" w:rsidR="00E94DAA" w:rsidRPr="00902FA1" w:rsidRDefault="00E94DAA" w:rsidP="007F39FB">
            <w:pPr>
              <w:pStyle w:val="Tabletext"/>
            </w:pPr>
            <w:r>
              <w:t>Shut down</w:t>
            </w:r>
          </w:p>
        </w:tc>
        <w:tc>
          <w:tcPr>
            <w:tcW w:w="1843" w:type="dxa"/>
          </w:tcPr>
          <w:p w14:paraId="7A01A13F" w14:textId="77777777" w:rsidR="00E94DAA" w:rsidRPr="006F648E" w:rsidRDefault="00E94DAA" w:rsidP="007F39FB">
            <w:pPr>
              <w:pStyle w:val="Tabletext"/>
              <w:jc w:val="center"/>
              <w:rPr>
                <w:color w:val="00461C"/>
              </w:rPr>
            </w:pPr>
            <w:r>
              <w:rPr>
                <w:color w:val="00461C"/>
              </w:rPr>
              <w:t>All LEDs</w:t>
            </w:r>
          </w:p>
        </w:tc>
        <w:tc>
          <w:tcPr>
            <w:tcW w:w="4110" w:type="dxa"/>
          </w:tcPr>
          <w:p w14:paraId="2B93ECF7" w14:textId="77777777" w:rsidR="00E94DAA" w:rsidRPr="006F648E" w:rsidRDefault="004B462A" w:rsidP="00290501">
            <w:pPr>
              <w:pStyle w:val="Tabletext"/>
              <w:rPr>
                <w:color w:val="00461C"/>
              </w:rPr>
            </w:pPr>
            <w:r>
              <w:rPr>
                <w:color w:val="00461C"/>
              </w:rPr>
              <w:t>Light show</w:t>
            </w:r>
          </w:p>
        </w:tc>
      </w:tr>
    </w:tbl>
    <w:p w14:paraId="63CA4392" w14:textId="77777777" w:rsidR="002B5304" w:rsidRPr="002B5304" w:rsidRDefault="002B5304" w:rsidP="002B5304">
      <w:pPr>
        <w:pStyle w:val="BodyText"/>
        <w:rPr>
          <w:lang w:val="en-GB"/>
        </w:rPr>
      </w:pPr>
    </w:p>
    <w:p w14:paraId="618F2702" w14:textId="77777777" w:rsidR="009E637A" w:rsidRPr="009E637A" w:rsidRDefault="009E637A" w:rsidP="009E637A">
      <w:pPr>
        <w:pStyle w:val="BodyText"/>
        <w:rPr>
          <w:lang w:val="en-GB"/>
        </w:rPr>
      </w:pPr>
    </w:p>
    <w:p w14:paraId="4BD851F1" w14:textId="5D3FB939" w:rsidR="003E5159" w:rsidRDefault="009379F0" w:rsidP="00D00496">
      <w:pPr>
        <w:pStyle w:val="Heading1"/>
        <w:pageBreakBefore/>
      </w:pPr>
      <w:bookmarkStart w:id="64" w:name="_Ref468527335"/>
      <w:bookmarkStart w:id="65" w:name="_Toc14859461"/>
      <w:r>
        <w:lastRenderedPageBreak/>
        <w:t>Airwave</w:t>
      </w:r>
      <w:r w:rsidR="003E5159" w:rsidRPr="00902FA1">
        <w:t xml:space="preserve"> </w:t>
      </w:r>
      <w:r w:rsidR="006C5FC5">
        <w:t>S</w:t>
      </w:r>
      <w:r w:rsidR="004C23F0">
        <w:t>oftware</w:t>
      </w:r>
      <w:r w:rsidR="003E5159" w:rsidRPr="00902FA1">
        <w:t xml:space="preserve"> for </w:t>
      </w:r>
      <w:r w:rsidR="006C5FC5">
        <w:t>M</w:t>
      </w:r>
      <w:r w:rsidR="003E5159" w:rsidRPr="00902FA1">
        <w:t xml:space="preserve">obile </w:t>
      </w:r>
      <w:r w:rsidR="006C5FC5">
        <w:t>D</w:t>
      </w:r>
      <w:r w:rsidR="003E5159" w:rsidRPr="00902FA1">
        <w:t>evices</w:t>
      </w:r>
      <w:bookmarkEnd w:id="64"/>
      <w:bookmarkEnd w:id="65"/>
    </w:p>
    <w:p w14:paraId="6D669532" w14:textId="77777777" w:rsidR="00B61B12" w:rsidRDefault="00B61B12" w:rsidP="00B61B12">
      <w:pPr>
        <w:pStyle w:val="BodyText"/>
        <w:jc w:val="both"/>
        <w:rPr>
          <w:lang w:val="en-GB"/>
        </w:rPr>
      </w:pPr>
    </w:p>
    <w:p w14:paraId="44CC58B3" w14:textId="0D70D233" w:rsidR="003E5159" w:rsidRPr="00902FA1" w:rsidRDefault="003E5159" w:rsidP="00B61B12">
      <w:pPr>
        <w:pStyle w:val="BodyText"/>
        <w:jc w:val="both"/>
        <w:rPr>
          <w:lang w:val="en-GB"/>
        </w:rPr>
      </w:pPr>
      <w:r w:rsidRPr="00902FA1">
        <w:rPr>
          <w:lang w:val="en-GB"/>
        </w:rPr>
        <w:t xml:space="preserve">The </w:t>
      </w:r>
      <w:r w:rsidR="009379F0">
        <w:rPr>
          <w:lang w:val="en-GB"/>
        </w:rPr>
        <w:t>Airwave</w:t>
      </w:r>
      <w:r w:rsidRPr="00902FA1">
        <w:rPr>
          <w:lang w:val="en-GB"/>
        </w:rPr>
        <w:t xml:space="preserve"> </w:t>
      </w:r>
      <w:r w:rsidR="004C23F0">
        <w:rPr>
          <w:lang w:val="en-GB"/>
        </w:rPr>
        <w:t>software</w:t>
      </w:r>
      <w:r w:rsidRPr="00902FA1">
        <w:rPr>
          <w:lang w:val="en-GB"/>
        </w:rPr>
        <w:t xml:space="preserve"> allows you to </w:t>
      </w:r>
      <w:r w:rsidR="00315CAE" w:rsidRPr="00902FA1">
        <w:rPr>
          <w:lang w:val="en-GB"/>
        </w:rPr>
        <w:t xml:space="preserve">control and </w:t>
      </w:r>
      <w:r w:rsidRPr="00902FA1">
        <w:rPr>
          <w:lang w:val="en-GB"/>
        </w:rPr>
        <w:t>check the pump’s status and measurement progress without having to disturb the wearer who may be performing a critical task or</w:t>
      </w:r>
      <w:r w:rsidR="00AE4288">
        <w:rPr>
          <w:lang w:val="en-GB"/>
        </w:rPr>
        <w:t xml:space="preserve"> is</w:t>
      </w:r>
      <w:r w:rsidRPr="00902FA1">
        <w:rPr>
          <w:lang w:val="en-GB"/>
        </w:rPr>
        <w:t xml:space="preserve"> unavailable.</w:t>
      </w:r>
    </w:p>
    <w:p w14:paraId="6E73B62C" w14:textId="04A99E6C" w:rsidR="003E5159" w:rsidRPr="00902FA1" w:rsidRDefault="003E5159" w:rsidP="004335F3">
      <w:pPr>
        <w:pStyle w:val="Note"/>
      </w:pPr>
      <w:r w:rsidRPr="00902FA1">
        <w:rPr>
          <w:b/>
        </w:rPr>
        <w:t>Note:</w:t>
      </w:r>
      <w:r w:rsidRPr="00902FA1">
        <w:t xml:space="preserve"> Your mobile device must supp</w:t>
      </w:r>
      <w:r w:rsidR="00315CAE" w:rsidRPr="00902FA1">
        <w:t>ort Bluetooth®4.0</w:t>
      </w:r>
      <w:r w:rsidRPr="00902FA1">
        <w:t xml:space="preserve"> connectivity and must be running Android version 4.3 or higher.</w:t>
      </w:r>
      <w:r w:rsidR="00315CAE" w:rsidRPr="00902FA1">
        <w:t xml:space="preserve"> Check you</w:t>
      </w:r>
      <w:r w:rsidR="005879F6">
        <w:t>r</w:t>
      </w:r>
      <w:r w:rsidR="00315CAE" w:rsidRPr="00902FA1">
        <w:t xml:space="preserve"> device specifications if unsure.</w:t>
      </w:r>
    </w:p>
    <w:p w14:paraId="6820AC72" w14:textId="09F84542" w:rsidR="003E5159" w:rsidRPr="00902FA1" w:rsidRDefault="007C6157" w:rsidP="003E5159">
      <w:pPr>
        <w:pStyle w:val="Procedure"/>
      </w:pPr>
      <w:r w:rsidRPr="00902FA1">
        <w:rPr>
          <w:noProof/>
          <w:lang w:eastAsia="en-GB"/>
        </w:rPr>
        <w:drawing>
          <wp:anchor distT="0" distB="0" distL="114300" distR="114300" simplePos="0" relativeHeight="251670528" behindDoc="1" locked="0" layoutInCell="1" allowOverlap="1" wp14:anchorId="79814D06" wp14:editId="7074D57D">
            <wp:simplePos x="0" y="0"/>
            <wp:positionH relativeFrom="column">
              <wp:align>right</wp:align>
            </wp:positionH>
            <wp:positionV relativeFrom="paragraph">
              <wp:posOffset>180340</wp:posOffset>
            </wp:positionV>
            <wp:extent cx="1980000" cy="1072800"/>
            <wp:effectExtent l="0" t="0" r="1270" b="0"/>
            <wp:wrapTight wrapText="bothSides">
              <wp:wrapPolygon edited="0">
                <wp:start x="0" y="0"/>
                <wp:lineTo x="0" y="21101"/>
                <wp:lineTo x="21406" y="21101"/>
                <wp:lineTo x="21406" y="0"/>
                <wp:lineTo x="0" y="0"/>
              </wp:wrapPolygon>
            </wp:wrapTight>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in play store.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980000" cy="1072800"/>
                    </a:xfrm>
                    <a:prstGeom prst="rect">
                      <a:avLst/>
                    </a:prstGeom>
                  </pic:spPr>
                </pic:pic>
              </a:graphicData>
            </a:graphic>
            <wp14:sizeRelH relativeFrom="margin">
              <wp14:pctWidth>0</wp14:pctWidth>
            </wp14:sizeRelH>
            <wp14:sizeRelV relativeFrom="margin">
              <wp14:pctHeight>0</wp14:pctHeight>
            </wp14:sizeRelV>
          </wp:anchor>
        </w:drawing>
      </w:r>
      <w:r w:rsidR="003E5159" w:rsidRPr="00902FA1">
        <w:t xml:space="preserve">To install the </w:t>
      </w:r>
      <w:r w:rsidR="009379F0">
        <w:t>Airwave</w:t>
      </w:r>
      <w:r w:rsidR="003E5159" w:rsidRPr="00902FA1">
        <w:t xml:space="preserve"> </w:t>
      </w:r>
      <w:r w:rsidR="004C23F0">
        <w:t>software</w:t>
      </w:r>
      <w:r w:rsidR="003E5159" w:rsidRPr="00902FA1">
        <w:t>:</w:t>
      </w:r>
    </w:p>
    <w:p w14:paraId="488471FF" w14:textId="699BB948" w:rsidR="003E5159" w:rsidRPr="00902FA1" w:rsidRDefault="003E5159" w:rsidP="003E5159">
      <w:pPr>
        <w:pStyle w:val="ListNumber"/>
        <w:numPr>
          <w:ilvl w:val="0"/>
          <w:numId w:val="16"/>
        </w:numPr>
        <w:rPr>
          <w:lang w:val="en-GB"/>
        </w:rPr>
      </w:pPr>
      <w:r w:rsidRPr="00902FA1">
        <w:rPr>
          <w:lang w:val="en-GB"/>
        </w:rPr>
        <w:t>On your mobile device go to the Play Store and sea</w:t>
      </w:r>
      <w:r w:rsidR="00315CAE" w:rsidRPr="00902FA1">
        <w:rPr>
          <w:lang w:val="en-GB"/>
        </w:rPr>
        <w:t>r</w:t>
      </w:r>
      <w:r w:rsidRPr="00902FA1">
        <w:rPr>
          <w:lang w:val="en-GB"/>
        </w:rPr>
        <w:t xml:space="preserve">ch for </w:t>
      </w:r>
      <w:r w:rsidR="002A4DBD" w:rsidRPr="00902FA1">
        <w:rPr>
          <w:lang w:val="en-GB"/>
        </w:rPr>
        <w:t>Casella</w:t>
      </w:r>
      <w:r w:rsidRPr="00902FA1">
        <w:rPr>
          <w:lang w:val="en-GB"/>
        </w:rPr>
        <w:t xml:space="preserve"> </w:t>
      </w:r>
      <w:r w:rsidR="009379F0">
        <w:rPr>
          <w:lang w:val="en-GB"/>
        </w:rPr>
        <w:t>Airwave</w:t>
      </w:r>
      <w:r w:rsidRPr="00902FA1">
        <w:rPr>
          <w:lang w:val="en-GB"/>
        </w:rPr>
        <w:t>.</w:t>
      </w:r>
    </w:p>
    <w:p w14:paraId="1C1622A6" w14:textId="6097CC01" w:rsidR="003E5159" w:rsidRPr="00902FA1" w:rsidRDefault="003E5159" w:rsidP="007C6157">
      <w:pPr>
        <w:pStyle w:val="ListNumber"/>
        <w:rPr>
          <w:lang w:val="en-GB"/>
        </w:rPr>
      </w:pPr>
      <w:r w:rsidRPr="00902FA1">
        <w:rPr>
          <w:lang w:val="en-GB"/>
        </w:rPr>
        <w:t xml:space="preserve">Click the </w:t>
      </w:r>
      <w:r w:rsidRPr="00902FA1">
        <w:rPr>
          <w:b/>
          <w:lang w:val="en-GB"/>
        </w:rPr>
        <w:t xml:space="preserve">Casella </w:t>
      </w:r>
      <w:r w:rsidR="009379F0">
        <w:rPr>
          <w:b/>
          <w:lang w:val="en-GB"/>
        </w:rPr>
        <w:t>Airwave</w:t>
      </w:r>
      <w:r w:rsidRPr="00902FA1">
        <w:rPr>
          <w:lang w:val="en-GB"/>
        </w:rPr>
        <w:t xml:space="preserve"> selection to install the </w:t>
      </w:r>
      <w:r w:rsidR="004C23F0">
        <w:rPr>
          <w:lang w:val="en-GB"/>
        </w:rPr>
        <w:t>software</w:t>
      </w:r>
      <w:r w:rsidRPr="00902FA1">
        <w:rPr>
          <w:lang w:val="en-GB"/>
        </w:rPr>
        <w:t>.</w:t>
      </w:r>
    </w:p>
    <w:p w14:paraId="183BFA12" w14:textId="00C70C11" w:rsidR="00A13A0E" w:rsidRPr="00902FA1" w:rsidRDefault="00A13A0E" w:rsidP="00A13A0E">
      <w:pPr>
        <w:pStyle w:val="Heading2"/>
      </w:pPr>
      <w:bookmarkStart w:id="66" w:name="_Toc14859462"/>
      <w:r w:rsidRPr="00902FA1">
        <w:t xml:space="preserve">Bluetooth </w:t>
      </w:r>
      <w:r w:rsidR="001849CF">
        <w:t>C</w:t>
      </w:r>
      <w:r w:rsidRPr="00902FA1">
        <w:t xml:space="preserve">onnection and </w:t>
      </w:r>
      <w:r w:rsidR="001849CF">
        <w:t>S</w:t>
      </w:r>
      <w:r w:rsidRPr="00902FA1">
        <w:t>ecurity</w:t>
      </w:r>
      <w:bookmarkEnd w:id="66"/>
    </w:p>
    <w:p w14:paraId="471D7E4B" w14:textId="77777777" w:rsidR="00B61B12" w:rsidRDefault="00B61B12" w:rsidP="00A13A0E">
      <w:pPr>
        <w:pStyle w:val="BodyText"/>
        <w:rPr>
          <w:lang w:val="en-GB"/>
        </w:rPr>
      </w:pPr>
    </w:p>
    <w:p w14:paraId="4FF54E1E" w14:textId="5F3C2563" w:rsidR="00A13A0E" w:rsidRPr="00902FA1" w:rsidRDefault="00A13A0E" w:rsidP="001849CF">
      <w:pPr>
        <w:pStyle w:val="BodyText"/>
        <w:jc w:val="both"/>
        <w:rPr>
          <w:lang w:val="en-GB"/>
        </w:rPr>
      </w:pPr>
      <w:r w:rsidRPr="00902FA1">
        <w:rPr>
          <w:lang w:val="en-GB"/>
        </w:rPr>
        <w:t xml:space="preserve">With Bluetooth® enabled, </w:t>
      </w:r>
      <w:r w:rsidR="009379F0">
        <w:rPr>
          <w:lang w:val="en-GB"/>
        </w:rPr>
        <w:t>Airwave</w:t>
      </w:r>
      <w:r w:rsidRPr="00902FA1">
        <w:rPr>
          <w:lang w:val="en-GB"/>
        </w:rPr>
        <w:t xml:space="preserve"> compatible products will always broadcast their basic status and dashboard data and will be visible on any number of local mobile de</w:t>
      </w:r>
      <w:r w:rsidR="007C6157" w:rsidRPr="00902FA1">
        <w:rPr>
          <w:lang w:val="en-GB"/>
        </w:rPr>
        <w:t xml:space="preserve">vices running the </w:t>
      </w:r>
      <w:r w:rsidR="009379F0">
        <w:rPr>
          <w:lang w:val="en-GB"/>
        </w:rPr>
        <w:t>Airwave</w:t>
      </w:r>
      <w:r w:rsidR="007C6157" w:rsidRPr="00902FA1">
        <w:rPr>
          <w:lang w:val="en-GB"/>
        </w:rPr>
        <w:t xml:space="preserve"> </w:t>
      </w:r>
      <w:r w:rsidR="004C23F0">
        <w:rPr>
          <w:lang w:val="en-GB"/>
        </w:rPr>
        <w:t>Software</w:t>
      </w:r>
      <w:r w:rsidR="007C6157" w:rsidRPr="00902FA1">
        <w:rPr>
          <w:lang w:val="en-GB"/>
        </w:rPr>
        <w:t>.</w:t>
      </w:r>
    </w:p>
    <w:p w14:paraId="10C2BCFA" w14:textId="5DA0B840" w:rsidR="00A13A0E" w:rsidRPr="00902FA1" w:rsidRDefault="00A13A0E" w:rsidP="001849CF">
      <w:pPr>
        <w:pStyle w:val="BodyText"/>
        <w:jc w:val="both"/>
        <w:rPr>
          <w:lang w:val="en-GB"/>
        </w:rPr>
      </w:pPr>
      <w:r w:rsidRPr="00902FA1">
        <w:rPr>
          <w:lang w:val="en-GB"/>
        </w:rPr>
        <w:t xml:space="preserve">However, </w:t>
      </w:r>
      <w:r w:rsidR="009379F0">
        <w:rPr>
          <w:lang w:val="en-GB"/>
        </w:rPr>
        <w:t>Airwave</w:t>
      </w:r>
      <w:r w:rsidRPr="00902FA1">
        <w:rPr>
          <w:lang w:val="en-GB"/>
        </w:rPr>
        <w:t xml:space="preserve"> compatible products, such as the </w:t>
      </w:r>
      <w:r w:rsidR="00AD2C18">
        <w:rPr>
          <w:lang w:val="en-GB"/>
        </w:rPr>
        <w:t>VAPex</w:t>
      </w:r>
      <w:r w:rsidRPr="00902FA1">
        <w:rPr>
          <w:lang w:val="en-GB"/>
        </w:rPr>
        <w:t>, will only accept connection and control requests from a single known or paired mobile device. This prevents an unknown mobile device making a connection and then interrupting an active measurement run.</w:t>
      </w:r>
    </w:p>
    <w:p w14:paraId="19D881C3" w14:textId="77777777" w:rsidR="00A13A0E" w:rsidRPr="00902FA1" w:rsidRDefault="00A13A0E" w:rsidP="001849CF">
      <w:pPr>
        <w:pStyle w:val="Procedure"/>
        <w:jc w:val="both"/>
      </w:pPr>
      <w:r w:rsidRPr="00902FA1">
        <w:t>To pair a mobile device with you</w:t>
      </w:r>
      <w:r w:rsidR="00D00496">
        <w:t>r</w:t>
      </w:r>
      <w:r w:rsidRPr="00902FA1">
        <w:t xml:space="preserve"> pump:</w:t>
      </w:r>
    </w:p>
    <w:p w14:paraId="21F6DF7F" w14:textId="77777777" w:rsidR="00A13A0E" w:rsidRPr="00902FA1" w:rsidRDefault="007C6157" w:rsidP="001849CF">
      <w:pPr>
        <w:pStyle w:val="ListNumber"/>
        <w:numPr>
          <w:ilvl w:val="0"/>
          <w:numId w:val="17"/>
        </w:numPr>
        <w:jc w:val="both"/>
        <w:rPr>
          <w:lang w:val="en-GB"/>
        </w:rPr>
      </w:pPr>
      <w:r w:rsidRPr="00902FA1">
        <w:rPr>
          <w:lang w:val="en-GB"/>
        </w:rPr>
        <w:t>E</w:t>
      </w:r>
      <w:r w:rsidR="00A13A0E" w:rsidRPr="00902FA1">
        <w:rPr>
          <w:lang w:val="en-GB"/>
        </w:rPr>
        <w:t>nsure</w:t>
      </w:r>
      <w:r w:rsidRPr="00902FA1">
        <w:rPr>
          <w:lang w:val="en-GB"/>
        </w:rPr>
        <w:t xml:space="preserve"> the pump is in Stop mode and that</w:t>
      </w:r>
      <w:r w:rsidR="00A13A0E" w:rsidRPr="00902FA1">
        <w:rPr>
          <w:lang w:val="en-GB"/>
        </w:rPr>
        <w:t xml:space="preserve"> Bluetooth is switched on.</w:t>
      </w:r>
    </w:p>
    <w:p w14:paraId="16E8D3D2" w14:textId="3B8417D4" w:rsidR="007C6157" w:rsidRPr="00902FA1" w:rsidRDefault="007C6157" w:rsidP="001849CF">
      <w:pPr>
        <w:pStyle w:val="ListNumber"/>
        <w:jc w:val="both"/>
        <w:rPr>
          <w:lang w:val="en-GB"/>
        </w:rPr>
      </w:pPr>
      <w:r w:rsidRPr="00902FA1">
        <w:rPr>
          <w:lang w:val="en-GB"/>
        </w:rPr>
        <w:t xml:space="preserve">On your mobile device, open the </w:t>
      </w:r>
      <w:r w:rsidR="009379F0">
        <w:rPr>
          <w:lang w:val="en-GB"/>
        </w:rPr>
        <w:t>Airwave</w:t>
      </w:r>
      <w:r w:rsidRPr="00902FA1">
        <w:rPr>
          <w:lang w:val="en-GB"/>
        </w:rPr>
        <w:t xml:space="preserve"> </w:t>
      </w:r>
      <w:r w:rsidR="004C23F0">
        <w:rPr>
          <w:lang w:val="en-GB"/>
        </w:rPr>
        <w:t>software</w:t>
      </w:r>
      <w:r w:rsidRPr="00902FA1">
        <w:rPr>
          <w:lang w:val="en-GB"/>
        </w:rPr>
        <w:t>.</w:t>
      </w:r>
    </w:p>
    <w:p w14:paraId="7D12DA1B" w14:textId="77777777" w:rsidR="003E5159" w:rsidRPr="00902FA1" w:rsidRDefault="00A13A0E" w:rsidP="001849CF">
      <w:pPr>
        <w:pStyle w:val="ListContinue"/>
        <w:jc w:val="both"/>
        <w:rPr>
          <w:lang w:val="en-GB"/>
        </w:rPr>
      </w:pPr>
      <w:r w:rsidRPr="00902FA1">
        <w:rPr>
          <w:lang w:val="en-GB"/>
        </w:rPr>
        <w:t xml:space="preserve">The identity of </w:t>
      </w:r>
      <w:r w:rsidR="007C6157" w:rsidRPr="00902FA1">
        <w:rPr>
          <w:lang w:val="en-GB"/>
        </w:rPr>
        <w:t xml:space="preserve">your mobile </w:t>
      </w:r>
      <w:r w:rsidRPr="00902FA1">
        <w:rPr>
          <w:lang w:val="en-GB"/>
        </w:rPr>
        <w:t xml:space="preserve">device is saved within the </w:t>
      </w:r>
      <w:r w:rsidR="007C6157" w:rsidRPr="00902FA1">
        <w:rPr>
          <w:lang w:val="en-GB"/>
        </w:rPr>
        <w:t xml:space="preserve">pump, </w:t>
      </w:r>
      <w:r w:rsidRPr="00902FA1">
        <w:rPr>
          <w:lang w:val="en-GB"/>
        </w:rPr>
        <w:t xml:space="preserve">and only this mobile device can connect to the instrument </w:t>
      </w:r>
      <w:r w:rsidR="007C6157" w:rsidRPr="00902FA1">
        <w:rPr>
          <w:lang w:val="en-GB"/>
        </w:rPr>
        <w:t xml:space="preserve">during an </w:t>
      </w:r>
      <w:r w:rsidRPr="00902FA1">
        <w:rPr>
          <w:lang w:val="en-GB"/>
        </w:rPr>
        <w:t>active</w:t>
      </w:r>
      <w:r w:rsidR="007C6157" w:rsidRPr="00902FA1">
        <w:rPr>
          <w:lang w:val="en-GB"/>
        </w:rPr>
        <w:t xml:space="preserve"> run</w:t>
      </w:r>
      <w:r w:rsidRPr="00902FA1">
        <w:rPr>
          <w:lang w:val="en-GB"/>
        </w:rPr>
        <w:t>.</w:t>
      </w:r>
    </w:p>
    <w:p w14:paraId="57462E33" w14:textId="343A295B" w:rsidR="007C6157" w:rsidRPr="00902FA1" w:rsidRDefault="007C6157" w:rsidP="007C6157">
      <w:pPr>
        <w:pStyle w:val="Heading2"/>
      </w:pPr>
      <w:bookmarkStart w:id="67" w:name="_Toc14859463"/>
      <w:r w:rsidRPr="00902FA1">
        <w:t xml:space="preserve">Dashboard </w:t>
      </w:r>
      <w:r w:rsidR="001849CF">
        <w:t>V</w:t>
      </w:r>
      <w:r w:rsidRPr="00902FA1">
        <w:t>iew</w:t>
      </w:r>
      <w:bookmarkEnd w:id="67"/>
    </w:p>
    <w:p w14:paraId="3A67460D" w14:textId="1A20160A" w:rsidR="007C6157" w:rsidRPr="00902FA1" w:rsidRDefault="007C6157" w:rsidP="001849CF">
      <w:pPr>
        <w:pStyle w:val="BodyText"/>
        <w:jc w:val="both"/>
        <w:rPr>
          <w:lang w:val="en-GB"/>
        </w:rPr>
      </w:pPr>
      <w:r w:rsidRPr="00902FA1">
        <w:rPr>
          <w:noProof/>
          <w:lang w:val="en-GB" w:eastAsia="en-GB"/>
        </w:rPr>
        <w:drawing>
          <wp:anchor distT="0" distB="0" distL="114300" distR="114300" simplePos="0" relativeHeight="251671552" behindDoc="0" locked="0" layoutInCell="1" allowOverlap="1" wp14:anchorId="4D2F156B" wp14:editId="22559133">
            <wp:simplePos x="0" y="0"/>
            <wp:positionH relativeFrom="column">
              <wp:align>right</wp:align>
            </wp:positionH>
            <wp:positionV relativeFrom="paragraph">
              <wp:posOffset>7620</wp:posOffset>
            </wp:positionV>
            <wp:extent cx="1980000" cy="1970566"/>
            <wp:effectExtent l="0" t="0" r="1270" b="0"/>
            <wp:wrapSquare wrapText="bothSides"/>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standby.png"/>
                    <pic:cNvPicPr/>
                  </pic:nvPicPr>
                  <pic:blipFill rotWithShape="1">
                    <a:blip r:embed="rId138">
                      <a:extLst>
                        <a:ext uri="{28A0092B-C50C-407E-A947-70E740481C1C}">
                          <a14:useLocalDpi xmlns:a14="http://schemas.microsoft.com/office/drawing/2010/main" val="0"/>
                        </a:ext>
                      </a:extLst>
                    </a:blip>
                    <a:srcRect t="-1" b="39745"/>
                    <a:stretch/>
                  </pic:blipFill>
                  <pic:spPr bwMode="auto">
                    <a:xfrm>
                      <a:off x="0" y="0"/>
                      <a:ext cx="1980000" cy="1970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FA1">
        <w:rPr>
          <w:lang w:val="en-GB"/>
        </w:rPr>
        <w:t xml:space="preserve">When the </w:t>
      </w:r>
      <w:r w:rsidR="009379F0">
        <w:rPr>
          <w:lang w:val="en-GB"/>
        </w:rPr>
        <w:t>Airwave</w:t>
      </w:r>
      <w:r w:rsidRPr="00902FA1">
        <w:rPr>
          <w:lang w:val="en-GB"/>
        </w:rPr>
        <w:t xml:space="preserve"> </w:t>
      </w:r>
      <w:r w:rsidR="004C23F0">
        <w:rPr>
          <w:lang w:val="en-GB"/>
        </w:rPr>
        <w:t>Software</w:t>
      </w:r>
      <w:r w:rsidRPr="00902FA1">
        <w:rPr>
          <w:lang w:val="en-GB"/>
        </w:rPr>
        <w:t xml:space="preserve"> is first opened it automatically scans for any </w:t>
      </w:r>
      <w:r w:rsidR="009379F0">
        <w:rPr>
          <w:lang w:val="en-GB"/>
        </w:rPr>
        <w:t>Airwave</w:t>
      </w:r>
      <w:r w:rsidRPr="00902FA1">
        <w:rPr>
          <w:lang w:val="en-GB"/>
        </w:rPr>
        <w:t xml:space="preserve"> compatible products within range (up to 25m in a direct line with no solid obstructions in the path).</w:t>
      </w:r>
    </w:p>
    <w:p w14:paraId="26F72D4D" w14:textId="78C42B2F" w:rsidR="007C6157" w:rsidRPr="00902FA1" w:rsidRDefault="007C6157" w:rsidP="001849CF">
      <w:pPr>
        <w:pStyle w:val="BodyText"/>
        <w:jc w:val="both"/>
        <w:rPr>
          <w:lang w:val="en-GB"/>
        </w:rPr>
      </w:pPr>
      <w:r w:rsidRPr="00902FA1">
        <w:rPr>
          <w:lang w:val="en-GB"/>
        </w:rPr>
        <w:t xml:space="preserve">The dashboard provides an instantaneous view of the measured data and status of all </w:t>
      </w:r>
      <w:r w:rsidR="009379F0">
        <w:rPr>
          <w:lang w:val="en-GB"/>
        </w:rPr>
        <w:t>Airwave</w:t>
      </w:r>
      <w:r w:rsidRPr="00902FA1">
        <w:rPr>
          <w:lang w:val="en-GB"/>
        </w:rPr>
        <w:t xml:space="preserve"> compatible devices in range. Each device updates and broadcasts its dashboard data every 3 seconds approximately.</w:t>
      </w:r>
    </w:p>
    <w:p w14:paraId="7391AEDF" w14:textId="21E6843C" w:rsidR="007C6157" w:rsidRPr="00902FA1" w:rsidRDefault="007C6157" w:rsidP="001849CF">
      <w:pPr>
        <w:pStyle w:val="BodyText"/>
        <w:jc w:val="both"/>
        <w:rPr>
          <w:lang w:val="en-GB"/>
        </w:rPr>
      </w:pPr>
      <w:r w:rsidRPr="00902FA1">
        <w:rPr>
          <w:lang w:val="en-GB"/>
        </w:rPr>
        <w:t xml:space="preserve">To save power, the </w:t>
      </w:r>
      <w:r w:rsidR="009379F0">
        <w:rPr>
          <w:lang w:val="en-GB"/>
        </w:rPr>
        <w:t>Airwave</w:t>
      </w:r>
      <w:r w:rsidRPr="00902FA1">
        <w:rPr>
          <w:lang w:val="en-GB"/>
        </w:rPr>
        <w:t xml:space="preserve"> </w:t>
      </w:r>
      <w:r w:rsidR="004C23F0">
        <w:rPr>
          <w:lang w:val="en-GB"/>
        </w:rPr>
        <w:t>Software</w:t>
      </w:r>
      <w:r w:rsidRPr="00902FA1">
        <w:rPr>
          <w:lang w:val="en-GB"/>
        </w:rPr>
        <w:t xml:space="preserve"> stops scanning when all instruments within range have been detected.</w:t>
      </w:r>
    </w:p>
    <w:p w14:paraId="36EEA14A" w14:textId="77777777" w:rsidR="007C6157" w:rsidRDefault="007C6157" w:rsidP="007C6157">
      <w:pPr>
        <w:pStyle w:val="BodyText"/>
        <w:rPr>
          <w:lang w:val="en-GB"/>
        </w:rPr>
      </w:pPr>
      <w:r w:rsidRPr="00902FA1">
        <w:rPr>
          <w:lang w:val="en-GB"/>
        </w:rPr>
        <w:lastRenderedPageBreak/>
        <w:t xml:space="preserve">To rescan for new devices, in the top-right corner of the </w:t>
      </w:r>
      <w:r w:rsidR="004C23F0">
        <w:rPr>
          <w:lang w:val="en-GB"/>
        </w:rPr>
        <w:t>software</w:t>
      </w:r>
      <w:r w:rsidRPr="00902FA1">
        <w:rPr>
          <w:lang w:val="en-GB"/>
        </w:rPr>
        <w:t xml:space="preserve">, </w:t>
      </w:r>
      <w:r w:rsidR="00B62401" w:rsidRPr="00902FA1">
        <w:rPr>
          <w:lang w:val="en-GB"/>
        </w:rPr>
        <w:t>touch</w:t>
      </w:r>
      <w:r w:rsidRPr="00902FA1">
        <w:rPr>
          <w:lang w:val="en-GB"/>
        </w:rPr>
        <w:t xml:space="preserve"> </w:t>
      </w:r>
      <w:r w:rsidRPr="00902FA1">
        <w:rPr>
          <w:b/>
          <w:lang w:val="en-GB"/>
        </w:rPr>
        <w:t>SCAN</w:t>
      </w:r>
      <w:r w:rsidRPr="00902FA1">
        <w:rPr>
          <w:lang w:val="en-GB"/>
        </w:rPr>
        <w:t>.</w:t>
      </w:r>
    </w:p>
    <w:p w14:paraId="7AD5E63F" w14:textId="1A41B781" w:rsidR="00B913BD" w:rsidRDefault="00882111" w:rsidP="001849CF">
      <w:pPr>
        <w:pStyle w:val="BodyText"/>
        <w:jc w:val="both"/>
        <w:rPr>
          <w:lang w:val="en-GB"/>
        </w:rPr>
      </w:pPr>
      <w:r>
        <w:rPr>
          <w:noProof/>
          <w:lang w:val="en-GB" w:eastAsia="en-GB"/>
        </w:rPr>
        <w:drawing>
          <wp:anchor distT="0" distB="0" distL="114300" distR="114300" simplePos="0" relativeHeight="251683840" behindDoc="0" locked="0" layoutInCell="1" allowOverlap="1" wp14:anchorId="502C1347" wp14:editId="34DBCABE">
            <wp:simplePos x="1082040" y="975360"/>
            <wp:positionH relativeFrom="column">
              <wp:align>right</wp:align>
            </wp:positionH>
            <wp:positionV relativeFrom="paragraph">
              <wp:posOffset>3810</wp:posOffset>
            </wp:positionV>
            <wp:extent cx="1979295" cy="1569720"/>
            <wp:effectExtent l="19050" t="19050" r="20955" b="1143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age 26 Casella Airwave Notes.png"/>
                    <pic:cNvPicPr/>
                  </pic:nvPicPr>
                  <pic:blipFill rotWithShape="1">
                    <a:blip r:embed="rId139">
                      <a:extLst>
                        <a:ext uri="{28A0092B-C50C-407E-A947-70E740481C1C}">
                          <a14:useLocalDpi xmlns:a14="http://schemas.microsoft.com/office/drawing/2010/main" val="0"/>
                        </a:ext>
                      </a:extLst>
                    </a:blip>
                    <a:srcRect b="55314"/>
                    <a:stretch/>
                  </pic:blipFill>
                  <pic:spPr bwMode="auto">
                    <a:xfrm>
                      <a:off x="0" y="0"/>
                      <a:ext cx="1980000" cy="156979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13BD">
        <w:rPr>
          <w:lang w:val="en-GB"/>
        </w:rPr>
        <w:t xml:space="preserve">If you touch Notes in the top right corner the screen on the right is displayed. On this screen you can type any relevant notes. </w:t>
      </w:r>
      <w:r w:rsidR="002A38D4">
        <w:rPr>
          <w:lang w:val="en-GB"/>
        </w:rPr>
        <w:t xml:space="preserve">When you use the </w:t>
      </w:r>
      <w:r w:rsidR="002A38D4">
        <w:rPr>
          <w:lang w:val="en-GB"/>
        </w:rPr>
        <w:fldChar w:fldCharType="begin"/>
      </w:r>
      <w:r w:rsidR="002A38D4">
        <w:rPr>
          <w:lang w:val="en-GB"/>
        </w:rPr>
        <w:instrText xml:space="preserve"> REF _Ref9262001 \h </w:instrText>
      </w:r>
      <w:r w:rsidR="001849CF">
        <w:rPr>
          <w:lang w:val="en-GB"/>
        </w:rPr>
        <w:instrText xml:space="preserve"> \* MERGEFORMAT </w:instrText>
      </w:r>
      <w:r w:rsidR="002A38D4">
        <w:rPr>
          <w:lang w:val="en-GB"/>
        </w:rPr>
      </w:r>
      <w:r w:rsidR="002A38D4">
        <w:rPr>
          <w:lang w:val="en-GB"/>
        </w:rPr>
        <w:fldChar w:fldCharType="separate"/>
      </w:r>
      <w:r w:rsidR="00AC55B4" w:rsidRPr="00902FA1">
        <w:t xml:space="preserve">Send Results via </w:t>
      </w:r>
      <w:proofErr w:type="spellStart"/>
      <w:r w:rsidR="00AC55B4" w:rsidRPr="00902FA1">
        <w:t>eMail</w:t>
      </w:r>
      <w:proofErr w:type="spellEnd"/>
      <w:r w:rsidR="002A38D4">
        <w:rPr>
          <w:lang w:val="en-GB"/>
        </w:rPr>
        <w:fldChar w:fldCharType="end"/>
      </w:r>
      <w:r w:rsidR="00766DE2">
        <w:rPr>
          <w:lang w:val="en-GB"/>
        </w:rPr>
        <w:t xml:space="preserve"> </w:t>
      </w:r>
      <w:r>
        <w:rPr>
          <w:lang w:val="en-GB"/>
        </w:rPr>
        <w:t xml:space="preserve">option </w:t>
      </w:r>
      <w:r w:rsidR="00766DE2">
        <w:rPr>
          <w:lang w:val="en-GB"/>
        </w:rPr>
        <w:t xml:space="preserve">(described on page </w:t>
      </w:r>
      <w:r w:rsidR="00766DE2">
        <w:rPr>
          <w:lang w:val="en-GB"/>
        </w:rPr>
        <w:fldChar w:fldCharType="begin"/>
      </w:r>
      <w:r w:rsidR="00766DE2">
        <w:rPr>
          <w:lang w:val="en-GB"/>
        </w:rPr>
        <w:instrText xml:space="preserve"> PAGEREF _Ref9262031 \h </w:instrText>
      </w:r>
      <w:r w:rsidR="00766DE2">
        <w:rPr>
          <w:lang w:val="en-GB"/>
        </w:rPr>
      </w:r>
      <w:r w:rsidR="00766DE2">
        <w:rPr>
          <w:lang w:val="en-GB"/>
        </w:rPr>
        <w:fldChar w:fldCharType="separate"/>
      </w:r>
      <w:r w:rsidR="00AC55B4">
        <w:rPr>
          <w:noProof/>
          <w:lang w:val="en-GB"/>
        </w:rPr>
        <w:t>26</w:t>
      </w:r>
      <w:r w:rsidR="00766DE2">
        <w:rPr>
          <w:lang w:val="en-GB"/>
        </w:rPr>
        <w:fldChar w:fldCharType="end"/>
      </w:r>
      <w:r w:rsidR="00766DE2">
        <w:rPr>
          <w:lang w:val="en-GB"/>
        </w:rPr>
        <w:t>) any notes are also a</w:t>
      </w:r>
      <w:r>
        <w:rPr>
          <w:lang w:val="en-GB"/>
        </w:rPr>
        <w:t xml:space="preserve">dded to the results </w:t>
      </w:r>
      <w:r w:rsidR="00766DE2">
        <w:rPr>
          <w:lang w:val="en-GB"/>
        </w:rPr>
        <w:t>email</w:t>
      </w:r>
      <w:r>
        <w:rPr>
          <w:lang w:val="en-GB"/>
        </w:rPr>
        <w:t>.</w:t>
      </w:r>
    </w:p>
    <w:p w14:paraId="0A050B53" w14:textId="77777777" w:rsidR="004B788A" w:rsidRDefault="004B788A" w:rsidP="001849CF">
      <w:pPr>
        <w:pStyle w:val="BodyText"/>
        <w:jc w:val="both"/>
        <w:rPr>
          <w:lang w:val="en-GB"/>
        </w:rPr>
      </w:pPr>
    </w:p>
    <w:p w14:paraId="7E903428" w14:textId="77777777" w:rsidR="004B788A" w:rsidRDefault="004B788A" w:rsidP="001849CF">
      <w:pPr>
        <w:pStyle w:val="BodyText"/>
        <w:jc w:val="both"/>
        <w:rPr>
          <w:lang w:val="en-GB"/>
        </w:rPr>
      </w:pPr>
    </w:p>
    <w:p w14:paraId="7D2DEDE5" w14:textId="77777777" w:rsidR="004B788A" w:rsidRPr="00902FA1" w:rsidRDefault="004B788A" w:rsidP="001849CF">
      <w:pPr>
        <w:pStyle w:val="BodyText"/>
        <w:jc w:val="both"/>
        <w:rPr>
          <w:lang w:val="en-GB"/>
        </w:rPr>
      </w:pPr>
    </w:p>
    <w:p w14:paraId="7BAE6C85" w14:textId="6884E47D" w:rsidR="007C6157" w:rsidRPr="00902FA1" w:rsidRDefault="00683091" w:rsidP="001849CF">
      <w:pPr>
        <w:pStyle w:val="Heading2"/>
        <w:jc w:val="both"/>
      </w:pPr>
      <w:bookmarkStart w:id="68" w:name="_Toc14859464"/>
      <w:r w:rsidRPr="00902FA1">
        <w:t xml:space="preserve">Control </w:t>
      </w:r>
      <w:r w:rsidR="001849CF">
        <w:t>P</w:t>
      </w:r>
      <w:r w:rsidRPr="00902FA1">
        <w:t>anel</w:t>
      </w:r>
      <w:bookmarkEnd w:id="68"/>
    </w:p>
    <w:p w14:paraId="6D8625F2" w14:textId="77777777" w:rsidR="007C6157" w:rsidRPr="00902FA1" w:rsidRDefault="007C6157" w:rsidP="001849CF">
      <w:pPr>
        <w:pStyle w:val="BodyText"/>
        <w:jc w:val="both"/>
        <w:rPr>
          <w:lang w:val="en-GB"/>
        </w:rPr>
      </w:pPr>
      <w:r w:rsidRPr="00902FA1">
        <w:rPr>
          <w:noProof/>
          <w:lang w:val="en-GB" w:eastAsia="en-GB"/>
        </w:rPr>
        <w:drawing>
          <wp:anchor distT="0" distB="0" distL="114300" distR="114300" simplePos="0" relativeHeight="251672576" behindDoc="0" locked="0" layoutInCell="1" allowOverlap="1" wp14:anchorId="47B01783" wp14:editId="59C7F32A">
            <wp:simplePos x="0" y="0"/>
            <wp:positionH relativeFrom="column">
              <wp:align>right</wp:align>
            </wp:positionH>
            <wp:positionV relativeFrom="paragraph">
              <wp:posOffset>15875</wp:posOffset>
            </wp:positionV>
            <wp:extent cx="1979930" cy="3371215"/>
            <wp:effectExtent l="19050" t="19050" r="20320" b="19685"/>
            <wp:wrapSquare wrapText="bothSides"/>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control panel.png"/>
                    <pic:cNvPicPr/>
                  </pic:nvPicPr>
                  <pic:blipFill>
                    <a:blip r:embed="rId140">
                      <a:extLst>
                        <a:ext uri="{28A0092B-C50C-407E-A947-70E740481C1C}">
                          <a14:useLocalDpi xmlns:a14="http://schemas.microsoft.com/office/drawing/2010/main" val="0"/>
                        </a:ext>
                      </a:extLst>
                    </a:blip>
                    <a:stretch>
                      <a:fillRect/>
                    </a:stretch>
                  </pic:blipFill>
                  <pic:spPr>
                    <a:xfrm>
                      <a:off x="0" y="0"/>
                      <a:ext cx="1980000" cy="3371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02FA1">
        <w:rPr>
          <w:lang w:val="en-GB"/>
        </w:rPr>
        <w:t>On the dashboard</w:t>
      </w:r>
      <w:r w:rsidR="00683091" w:rsidRPr="00902FA1">
        <w:rPr>
          <w:lang w:val="en-GB"/>
        </w:rPr>
        <w:t>, touch</w:t>
      </w:r>
      <w:r w:rsidRPr="00902FA1">
        <w:rPr>
          <w:lang w:val="en-GB"/>
        </w:rPr>
        <w:t xml:space="preserve"> the device you want to control.</w:t>
      </w:r>
    </w:p>
    <w:p w14:paraId="4E6AAA07" w14:textId="77777777" w:rsidR="007C6157" w:rsidRPr="00902FA1" w:rsidRDefault="007C6157" w:rsidP="001849CF">
      <w:pPr>
        <w:pStyle w:val="BodyText"/>
        <w:jc w:val="both"/>
        <w:rPr>
          <w:lang w:val="en-GB"/>
        </w:rPr>
      </w:pPr>
      <w:r w:rsidRPr="00902FA1">
        <w:rPr>
          <w:lang w:val="en-GB"/>
        </w:rPr>
        <w:t xml:space="preserve">A comprehensive set of measurement results similar to those shown on the right will be displayed. You may </w:t>
      </w:r>
      <w:r w:rsidR="00B62401" w:rsidRPr="00902FA1">
        <w:rPr>
          <w:lang w:val="en-GB"/>
        </w:rPr>
        <w:t xml:space="preserve">need </w:t>
      </w:r>
      <w:r w:rsidRPr="00902FA1">
        <w:rPr>
          <w:lang w:val="en-GB"/>
        </w:rPr>
        <w:t>to scroll up and down to view all the available data.</w:t>
      </w:r>
    </w:p>
    <w:p w14:paraId="6D09A4C8" w14:textId="77777777" w:rsidR="00B62401" w:rsidRPr="00902FA1" w:rsidRDefault="00B62401" w:rsidP="001849CF">
      <w:pPr>
        <w:pStyle w:val="BodyText"/>
        <w:jc w:val="both"/>
        <w:rPr>
          <w:lang w:val="en-GB"/>
        </w:rPr>
      </w:pPr>
      <w:r w:rsidRPr="00902FA1">
        <w:rPr>
          <w:lang w:val="en-GB"/>
        </w:rPr>
        <w:t>On the control panel you can, start</w:t>
      </w:r>
      <w:r w:rsidR="007C6157" w:rsidRPr="00902FA1">
        <w:rPr>
          <w:lang w:val="en-GB"/>
        </w:rPr>
        <w:t xml:space="preserve">, </w:t>
      </w:r>
      <w:r w:rsidRPr="00902FA1">
        <w:rPr>
          <w:lang w:val="en-GB"/>
        </w:rPr>
        <w:t>s</w:t>
      </w:r>
      <w:r w:rsidR="007C6157" w:rsidRPr="00902FA1">
        <w:rPr>
          <w:lang w:val="en-GB"/>
        </w:rPr>
        <w:t xml:space="preserve">top or </w:t>
      </w:r>
      <w:r w:rsidRPr="00902FA1">
        <w:rPr>
          <w:lang w:val="en-GB"/>
        </w:rPr>
        <w:t>p</w:t>
      </w:r>
      <w:r w:rsidR="007C6157" w:rsidRPr="00902FA1">
        <w:rPr>
          <w:lang w:val="en-GB"/>
        </w:rPr>
        <w:t xml:space="preserve">ause a </w:t>
      </w:r>
      <w:r w:rsidRPr="00902FA1">
        <w:rPr>
          <w:lang w:val="en-GB"/>
        </w:rPr>
        <w:t>sampling run.</w:t>
      </w:r>
    </w:p>
    <w:p w14:paraId="26038F7C" w14:textId="77777777" w:rsidR="00B62401" w:rsidRPr="00902FA1" w:rsidRDefault="007C6157" w:rsidP="001849CF">
      <w:pPr>
        <w:pStyle w:val="Procedure"/>
        <w:jc w:val="both"/>
      </w:pPr>
      <w:r w:rsidRPr="00902FA1">
        <w:t>To</w:t>
      </w:r>
      <w:r w:rsidR="00B62401" w:rsidRPr="00902FA1">
        <w:t xml:space="preserve"> start, stop or pause a run:</w:t>
      </w:r>
    </w:p>
    <w:p w14:paraId="71A44137" w14:textId="77777777" w:rsidR="00683091" w:rsidRPr="00902FA1" w:rsidRDefault="00B62401" w:rsidP="001849CF">
      <w:pPr>
        <w:pStyle w:val="ListBullet"/>
        <w:jc w:val="both"/>
        <w:rPr>
          <w:lang w:val="en-GB"/>
        </w:rPr>
      </w:pPr>
      <w:r w:rsidRPr="00902FA1">
        <w:rPr>
          <w:lang w:val="en-GB"/>
        </w:rPr>
        <w:t>At the bottom of the screen, touch the appropriate icon</w:t>
      </w:r>
      <w:r w:rsidR="007C6157" w:rsidRPr="00902FA1">
        <w:rPr>
          <w:lang w:val="en-GB"/>
        </w:rPr>
        <w:t xml:space="preserve"> for 3 seconds</w:t>
      </w:r>
      <w:r w:rsidRPr="00902FA1">
        <w:rPr>
          <w:lang w:val="en-GB"/>
        </w:rPr>
        <w:t>,</w:t>
      </w:r>
      <w:r w:rsidR="007C6157" w:rsidRPr="00902FA1">
        <w:rPr>
          <w:lang w:val="en-GB"/>
        </w:rPr>
        <w:t xml:space="preserve"> during which time a countdown </w:t>
      </w:r>
      <w:r w:rsidR="00902FA1" w:rsidRPr="00902FA1">
        <w:rPr>
          <w:lang w:val="en-GB"/>
        </w:rPr>
        <w:t>is displayed</w:t>
      </w:r>
      <w:r w:rsidR="00315CAE" w:rsidRPr="00902FA1">
        <w:rPr>
          <w:lang w:val="en-GB"/>
        </w:rPr>
        <w:t xml:space="preserve"> as shown below.</w:t>
      </w:r>
    </w:p>
    <w:p w14:paraId="4566CB86" w14:textId="77777777" w:rsidR="003E5159" w:rsidRPr="00902FA1" w:rsidRDefault="00683091" w:rsidP="00683091">
      <w:pPr>
        <w:pStyle w:val="ListContinue"/>
        <w:rPr>
          <w:lang w:val="en-GB"/>
        </w:rPr>
      </w:pPr>
      <w:r w:rsidRPr="00902FA1">
        <w:rPr>
          <w:noProof/>
          <w:lang w:val="en-GB" w:eastAsia="en-GB"/>
        </w:rPr>
        <w:drawing>
          <wp:inline distT="0" distB="0" distL="0" distR="0" wp14:anchorId="396962A7" wp14:editId="7C688C08">
            <wp:extent cx="1980000" cy="1979997"/>
            <wp:effectExtent l="19050" t="19050" r="20320" b="2032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count down.png"/>
                    <pic:cNvPicPr/>
                  </pic:nvPicPr>
                  <pic:blipFill rotWithShape="1">
                    <a:blip r:embed="rId141" cstate="print">
                      <a:extLst>
                        <a:ext uri="{28A0092B-C50C-407E-A947-70E740481C1C}">
                          <a14:useLocalDpi xmlns:a14="http://schemas.microsoft.com/office/drawing/2010/main" val="0"/>
                        </a:ext>
                      </a:extLst>
                    </a:blip>
                    <a:srcRect t="39384" b="4365"/>
                    <a:stretch/>
                  </pic:blipFill>
                  <pic:spPr bwMode="auto">
                    <a:xfrm>
                      <a:off x="0" y="0"/>
                      <a:ext cx="1980000" cy="19799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9AA6EE" w14:textId="77777777" w:rsidR="00683091" w:rsidRPr="00902FA1" w:rsidRDefault="00683091" w:rsidP="00683091">
      <w:pPr>
        <w:pStyle w:val="ListContinue"/>
        <w:rPr>
          <w:lang w:val="en-GB"/>
        </w:rPr>
      </w:pPr>
      <w:r w:rsidRPr="00902FA1">
        <w:rPr>
          <w:lang w:val="en-GB"/>
        </w:rPr>
        <w:t>Release at any time during the countdown to abort the operation.</w:t>
      </w:r>
    </w:p>
    <w:p w14:paraId="2F02A45F" w14:textId="67E3E920" w:rsidR="00B62401" w:rsidRPr="00902FA1" w:rsidRDefault="00683091" w:rsidP="004B788A">
      <w:pPr>
        <w:pStyle w:val="Heading2"/>
        <w:pageBreakBefore/>
      </w:pPr>
      <w:bookmarkStart w:id="69" w:name="_Toc14859465"/>
      <w:r w:rsidRPr="00902FA1">
        <w:lastRenderedPageBreak/>
        <w:t xml:space="preserve">Menu </w:t>
      </w:r>
      <w:r w:rsidR="001849CF">
        <w:t>O</w:t>
      </w:r>
      <w:r w:rsidRPr="00902FA1">
        <w:t>ptions</w:t>
      </w:r>
      <w:bookmarkEnd w:id="69"/>
    </w:p>
    <w:p w14:paraId="136894ED" w14:textId="77777777" w:rsidR="00683091" w:rsidRPr="00902FA1" w:rsidRDefault="007519A6" w:rsidP="001849CF">
      <w:pPr>
        <w:pStyle w:val="BodyText"/>
        <w:jc w:val="both"/>
        <w:rPr>
          <w:lang w:val="en-GB"/>
        </w:rPr>
      </w:pPr>
      <w:r w:rsidRPr="00902FA1">
        <w:rPr>
          <w:noProof/>
          <w:lang w:val="en-GB" w:eastAsia="en-GB"/>
        </w:rPr>
        <w:drawing>
          <wp:anchor distT="0" distB="0" distL="114300" distR="114300" simplePos="0" relativeHeight="251673600" behindDoc="0" locked="0" layoutInCell="1" allowOverlap="1" wp14:anchorId="16DB97A9" wp14:editId="675A0069">
            <wp:simplePos x="0" y="0"/>
            <wp:positionH relativeFrom="column">
              <wp:align>right</wp:align>
            </wp:positionH>
            <wp:positionV relativeFrom="paragraph">
              <wp:posOffset>6985</wp:posOffset>
            </wp:positionV>
            <wp:extent cx="1980000" cy="3374475"/>
            <wp:effectExtent l="19050" t="19050" r="20320" b="16510"/>
            <wp:wrapSquare wrapText="bothSides"/>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menu options.png"/>
                    <pic:cNvPicPr/>
                  </pic:nvPicPr>
                  <pic:blipFill>
                    <a:blip r:embed="rId142">
                      <a:extLst>
                        <a:ext uri="{28A0092B-C50C-407E-A947-70E740481C1C}">
                          <a14:useLocalDpi xmlns:a14="http://schemas.microsoft.com/office/drawing/2010/main" val="0"/>
                        </a:ext>
                      </a:extLst>
                    </a:blip>
                    <a:stretch>
                      <a:fillRect/>
                    </a:stretch>
                  </pic:blipFill>
                  <pic:spPr bwMode="auto">
                    <a:xfrm>
                      <a:off x="0" y="0"/>
                      <a:ext cx="1980000" cy="3374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02FA1">
        <w:rPr>
          <w:lang w:val="en-GB"/>
        </w:rPr>
        <w:t xml:space="preserve">At the top of the control panel screen, touch </w:t>
      </w:r>
      <w:r w:rsidRPr="00902FA1">
        <w:rPr>
          <w:b/>
          <w:lang w:val="en-GB"/>
        </w:rPr>
        <w:t>MENU</w:t>
      </w:r>
      <w:r w:rsidRPr="00902FA1">
        <w:rPr>
          <w:lang w:val="en-GB"/>
        </w:rPr>
        <w:t xml:space="preserve"> to display the options you can see in th</w:t>
      </w:r>
      <w:r w:rsidR="00315CAE" w:rsidRPr="00902FA1">
        <w:rPr>
          <w:lang w:val="en-GB"/>
        </w:rPr>
        <w:t>e</w:t>
      </w:r>
      <w:r w:rsidRPr="00902FA1">
        <w:rPr>
          <w:lang w:val="en-GB"/>
        </w:rPr>
        <w:t xml:space="preserve"> screenshot</w:t>
      </w:r>
      <w:r w:rsidR="00315CAE" w:rsidRPr="00902FA1">
        <w:rPr>
          <w:lang w:val="en-GB"/>
        </w:rPr>
        <w:t xml:space="preserve"> on the right</w:t>
      </w:r>
      <w:r w:rsidRPr="00902FA1">
        <w:rPr>
          <w:lang w:val="en-GB"/>
        </w:rPr>
        <w:t>.</w:t>
      </w:r>
      <w:r w:rsidR="00315CAE" w:rsidRPr="00902FA1">
        <w:rPr>
          <w:lang w:val="en-GB"/>
        </w:rPr>
        <w:t xml:space="preserve"> Each option is described below.</w:t>
      </w:r>
    </w:p>
    <w:p w14:paraId="2E25F55B" w14:textId="77777777" w:rsidR="007519A6" w:rsidRPr="00902FA1" w:rsidRDefault="007519A6" w:rsidP="001849CF">
      <w:pPr>
        <w:pStyle w:val="Heading3"/>
        <w:jc w:val="both"/>
      </w:pPr>
      <w:bookmarkStart w:id="70" w:name="_Ref9262001"/>
      <w:bookmarkStart w:id="71" w:name="_Ref9262031"/>
      <w:bookmarkStart w:id="72" w:name="_Toc14859466"/>
      <w:r w:rsidRPr="00902FA1">
        <w:t xml:space="preserve">Send Results via </w:t>
      </w:r>
      <w:proofErr w:type="spellStart"/>
      <w:r w:rsidRPr="00902FA1">
        <w:t>eMail</w:t>
      </w:r>
      <w:bookmarkEnd w:id="70"/>
      <w:bookmarkEnd w:id="71"/>
      <w:bookmarkEnd w:id="72"/>
      <w:proofErr w:type="spellEnd"/>
    </w:p>
    <w:p w14:paraId="014272D0" w14:textId="77777777" w:rsidR="007519A6" w:rsidRPr="00902FA1" w:rsidRDefault="007519A6" w:rsidP="001849CF">
      <w:pPr>
        <w:pStyle w:val="BodyText"/>
        <w:jc w:val="both"/>
        <w:rPr>
          <w:lang w:val="en-GB"/>
        </w:rPr>
      </w:pPr>
      <w:r w:rsidRPr="00902FA1">
        <w:rPr>
          <w:lang w:val="en-GB"/>
        </w:rPr>
        <w:t>Use this option to email the sampling run results to an email address. When you select the option, the following form is displayed that allows you to add some additional information to the email.</w:t>
      </w:r>
    </w:p>
    <w:p w14:paraId="6D3B455D" w14:textId="77777777" w:rsidR="007519A6" w:rsidRPr="00902FA1" w:rsidRDefault="007519A6" w:rsidP="001849CF">
      <w:pPr>
        <w:pStyle w:val="BodyText"/>
        <w:jc w:val="both"/>
        <w:rPr>
          <w:lang w:val="en-GB"/>
        </w:rPr>
      </w:pPr>
      <w:r w:rsidRPr="00902FA1">
        <w:rPr>
          <w:noProof/>
          <w:lang w:val="en-GB" w:eastAsia="en-GB"/>
        </w:rPr>
        <w:drawing>
          <wp:inline distT="0" distB="0" distL="0" distR="0" wp14:anchorId="569EBB7E" wp14:editId="148C456B">
            <wp:extent cx="1738116" cy="1911927"/>
            <wp:effectExtent l="19050" t="19050" r="14605" b="1270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email form.png"/>
                    <pic:cNvPicPr/>
                  </pic:nvPicPr>
                  <pic:blipFill rotWithShape="1">
                    <a:blip r:embed="rId143" cstate="print">
                      <a:extLst>
                        <a:ext uri="{28A0092B-C50C-407E-A947-70E740481C1C}">
                          <a14:useLocalDpi xmlns:a14="http://schemas.microsoft.com/office/drawing/2010/main" val="0"/>
                        </a:ext>
                      </a:extLst>
                    </a:blip>
                    <a:srcRect t="20930" b="17195"/>
                    <a:stretch/>
                  </pic:blipFill>
                  <pic:spPr bwMode="auto">
                    <a:xfrm>
                      <a:off x="0" y="0"/>
                      <a:ext cx="1740383" cy="19144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E0FCA5" w14:textId="3AFE5563" w:rsidR="00315CAE" w:rsidRPr="00902FA1" w:rsidRDefault="00315CAE" w:rsidP="001849CF">
      <w:pPr>
        <w:pStyle w:val="BodyText"/>
        <w:jc w:val="both"/>
        <w:rPr>
          <w:lang w:val="en-GB"/>
        </w:rPr>
      </w:pPr>
      <w:r w:rsidRPr="00902FA1">
        <w:rPr>
          <w:lang w:val="en-GB"/>
        </w:rPr>
        <w:t xml:space="preserve">You can alter the field names (see </w:t>
      </w:r>
      <w:r w:rsidR="00A3098B" w:rsidRPr="00A3098B">
        <w:rPr>
          <w:i/>
          <w:lang w:val="en-GB"/>
        </w:rPr>
        <w:fldChar w:fldCharType="begin"/>
      </w:r>
      <w:r w:rsidR="00A3098B" w:rsidRPr="00A3098B">
        <w:rPr>
          <w:i/>
          <w:lang w:val="en-GB"/>
        </w:rPr>
        <w:instrText xml:space="preserve"> REF _Ref8909727 \h </w:instrText>
      </w:r>
      <w:r w:rsidR="00A3098B">
        <w:rPr>
          <w:i/>
          <w:lang w:val="en-GB"/>
        </w:rPr>
        <w:instrText xml:space="preserve"> \* MERGEFORMAT </w:instrText>
      </w:r>
      <w:r w:rsidR="00A3098B" w:rsidRPr="00A3098B">
        <w:rPr>
          <w:i/>
          <w:lang w:val="en-GB"/>
        </w:rPr>
      </w:r>
      <w:r w:rsidR="00A3098B" w:rsidRPr="00A3098B">
        <w:rPr>
          <w:i/>
          <w:lang w:val="en-GB"/>
        </w:rPr>
        <w:fldChar w:fldCharType="separate"/>
      </w:r>
      <w:r w:rsidR="00AC55B4" w:rsidRPr="00AC55B4">
        <w:rPr>
          <w:i/>
        </w:rPr>
        <w:t>Settings</w:t>
      </w:r>
      <w:r w:rsidR="00A3098B" w:rsidRPr="00A3098B">
        <w:rPr>
          <w:i/>
          <w:lang w:val="en-GB"/>
        </w:rPr>
        <w:fldChar w:fldCharType="end"/>
      </w:r>
      <w:r w:rsidRPr="00902FA1">
        <w:rPr>
          <w:lang w:val="en-GB"/>
        </w:rPr>
        <w:t>).</w:t>
      </w:r>
    </w:p>
    <w:p w14:paraId="73490EB2" w14:textId="77777777" w:rsidR="007519A6" w:rsidRPr="00902FA1" w:rsidRDefault="007519A6" w:rsidP="001849CF">
      <w:pPr>
        <w:pStyle w:val="Heading3"/>
        <w:jc w:val="both"/>
      </w:pPr>
      <w:bookmarkStart w:id="73" w:name="_Toc14859467"/>
      <w:r w:rsidRPr="00902FA1">
        <w:t>Copy to Clipboard</w:t>
      </w:r>
      <w:bookmarkEnd w:id="73"/>
    </w:p>
    <w:p w14:paraId="54C5AAD0" w14:textId="77777777" w:rsidR="007519A6" w:rsidRPr="00902FA1" w:rsidRDefault="007519A6" w:rsidP="001849CF">
      <w:pPr>
        <w:pStyle w:val="BodyText"/>
        <w:jc w:val="both"/>
        <w:rPr>
          <w:lang w:val="en-GB"/>
        </w:rPr>
      </w:pPr>
      <w:r w:rsidRPr="00902FA1">
        <w:rPr>
          <w:lang w:val="en-GB"/>
        </w:rPr>
        <w:t xml:space="preserve">Use this option to copy and paste the sampling run results into any mobile </w:t>
      </w:r>
      <w:r w:rsidR="004C23F0">
        <w:rPr>
          <w:lang w:val="en-GB"/>
        </w:rPr>
        <w:t>software</w:t>
      </w:r>
      <w:r w:rsidRPr="00902FA1">
        <w:rPr>
          <w:lang w:val="en-GB"/>
        </w:rPr>
        <w:t xml:space="preserve"> with text editing </w:t>
      </w:r>
      <w:r w:rsidR="00902FA1" w:rsidRPr="00902FA1">
        <w:rPr>
          <w:lang w:val="en-GB"/>
        </w:rPr>
        <w:t>capabilities</w:t>
      </w:r>
      <w:r w:rsidR="00D00496">
        <w:rPr>
          <w:lang w:val="en-GB"/>
        </w:rPr>
        <w:t>.</w:t>
      </w:r>
    </w:p>
    <w:p w14:paraId="3E36D9FC" w14:textId="77777777" w:rsidR="007519A6" w:rsidRPr="00902FA1" w:rsidRDefault="007519A6" w:rsidP="001849CF">
      <w:pPr>
        <w:pStyle w:val="Heading3"/>
        <w:jc w:val="both"/>
      </w:pPr>
      <w:bookmarkStart w:id="74" w:name="_Ref8909707"/>
      <w:bookmarkStart w:id="75" w:name="_Ref8909727"/>
      <w:bookmarkStart w:id="76" w:name="_Toc14859468"/>
      <w:r w:rsidRPr="00902FA1">
        <w:t>Set</w:t>
      </w:r>
      <w:r w:rsidR="007D580D">
        <w:t>tings</w:t>
      </w:r>
      <w:bookmarkEnd w:id="74"/>
      <w:bookmarkEnd w:id="75"/>
      <w:bookmarkEnd w:id="76"/>
    </w:p>
    <w:p w14:paraId="59556C04" w14:textId="77777777" w:rsidR="003C0FAC" w:rsidRDefault="00B635C0" w:rsidP="001849CF">
      <w:pPr>
        <w:pStyle w:val="BodyText"/>
        <w:jc w:val="both"/>
        <w:rPr>
          <w:lang w:val="en-GB"/>
        </w:rPr>
      </w:pPr>
      <w:r w:rsidRPr="00902FA1">
        <w:rPr>
          <w:noProof/>
          <w:lang w:val="en-GB" w:eastAsia="en-GB"/>
        </w:rPr>
        <w:drawing>
          <wp:anchor distT="0" distB="0" distL="114300" distR="114300" simplePos="0" relativeHeight="251682816" behindDoc="0" locked="0" layoutInCell="1" allowOverlap="1" wp14:anchorId="65F18594" wp14:editId="4FA3B96F">
            <wp:simplePos x="0" y="0"/>
            <wp:positionH relativeFrom="column">
              <wp:align>right</wp:align>
            </wp:positionH>
            <wp:positionV relativeFrom="paragraph">
              <wp:posOffset>33655</wp:posOffset>
            </wp:positionV>
            <wp:extent cx="1979930" cy="3337560"/>
            <wp:effectExtent l="19050" t="19050" r="20320" b="1524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email header.png"/>
                    <pic:cNvPicPr/>
                  </pic:nvPicPr>
                  <pic:blipFill rotWithShape="1">
                    <a:blip r:embed="rId144" cstate="print">
                      <a:extLst>
                        <a:ext uri="{28A0092B-C50C-407E-A947-70E740481C1C}">
                          <a14:useLocalDpi xmlns:a14="http://schemas.microsoft.com/office/drawing/2010/main" val="0"/>
                        </a:ext>
                      </a:extLst>
                    </a:blip>
                    <a:srcRect b="5195"/>
                    <a:stretch/>
                  </pic:blipFill>
                  <pic:spPr bwMode="auto">
                    <a:xfrm>
                      <a:off x="0" y="0"/>
                      <a:ext cx="1980000" cy="33368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CAE" w:rsidRPr="00902FA1">
        <w:rPr>
          <w:lang w:val="en-GB"/>
        </w:rPr>
        <w:t>Use this option to</w:t>
      </w:r>
      <w:r w:rsidR="003C0FAC">
        <w:rPr>
          <w:lang w:val="en-GB"/>
        </w:rPr>
        <w:t>:</w:t>
      </w:r>
    </w:p>
    <w:p w14:paraId="3D1DBCA1" w14:textId="06881023" w:rsidR="000C36F7" w:rsidRDefault="003C0FAC" w:rsidP="001849CF">
      <w:pPr>
        <w:pStyle w:val="ListBullet"/>
        <w:jc w:val="both"/>
      </w:pPr>
      <w:r>
        <w:t xml:space="preserve">Give </w:t>
      </w:r>
      <w:r w:rsidR="00AE4288">
        <w:t>the</w:t>
      </w:r>
      <w:r>
        <w:t xml:space="preserve"> instrument a </w:t>
      </w:r>
      <w:r w:rsidR="000C36F7">
        <w:t>familiar name.</w:t>
      </w:r>
    </w:p>
    <w:p w14:paraId="38DA4AE6" w14:textId="77777777" w:rsidR="00315CAE" w:rsidRPr="00902FA1" w:rsidRDefault="000C36F7" w:rsidP="001849CF">
      <w:pPr>
        <w:pStyle w:val="ListBullet"/>
        <w:jc w:val="both"/>
      </w:pPr>
      <w:r>
        <w:t>C</w:t>
      </w:r>
      <w:r w:rsidR="00315CAE" w:rsidRPr="00902FA1">
        <w:t xml:space="preserve">hange the field names on the </w:t>
      </w:r>
      <w:r w:rsidR="00315CAE" w:rsidRPr="00902FA1">
        <w:rPr>
          <w:b/>
        </w:rPr>
        <w:t xml:space="preserve">Send Results via </w:t>
      </w:r>
      <w:proofErr w:type="spellStart"/>
      <w:r w:rsidR="00315CAE" w:rsidRPr="00902FA1">
        <w:rPr>
          <w:b/>
        </w:rPr>
        <w:t>eMail</w:t>
      </w:r>
      <w:proofErr w:type="spellEnd"/>
      <w:r w:rsidR="002C6F81">
        <w:t xml:space="preserve"> form.</w:t>
      </w:r>
    </w:p>
    <w:p w14:paraId="29782E4D" w14:textId="77777777" w:rsidR="007519A6" w:rsidRPr="00902FA1" w:rsidRDefault="007519A6" w:rsidP="007519A6">
      <w:pPr>
        <w:pStyle w:val="BodyText"/>
        <w:rPr>
          <w:lang w:val="en-GB"/>
        </w:rPr>
      </w:pPr>
    </w:p>
    <w:p w14:paraId="2C8AC911" w14:textId="77777777" w:rsidR="00B635C0" w:rsidRDefault="00B635C0" w:rsidP="00D00496">
      <w:pPr>
        <w:pStyle w:val="Heading3"/>
      </w:pPr>
    </w:p>
    <w:p w14:paraId="6350682A" w14:textId="77777777" w:rsidR="00B635C0" w:rsidRDefault="00B635C0" w:rsidP="00D00496">
      <w:pPr>
        <w:pStyle w:val="Heading3"/>
      </w:pPr>
    </w:p>
    <w:p w14:paraId="1EB90F0B" w14:textId="77777777" w:rsidR="003C0FAC" w:rsidRDefault="003C0FAC" w:rsidP="00D00496">
      <w:pPr>
        <w:pStyle w:val="Heading3"/>
      </w:pPr>
    </w:p>
    <w:p w14:paraId="3C82CF2B" w14:textId="77777777" w:rsidR="007519A6" w:rsidRPr="00902FA1" w:rsidRDefault="007519A6" w:rsidP="000E02D3">
      <w:pPr>
        <w:pStyle w:val="Heading3"/>
        <w:pageBreakBefore/>
      </w:pPr>
      <w:bookmarkStart w:id="77" w:name="_Toc14859469"/>
      <w:r w:rsidRPr="00902FA1">
        <w:lastRenderedPageBreak/>
        <w:t>About</w:t>
      </w:r>
      <w:bookmarkEnd w:id="77"/>
    </w:p>
    <w:p w14:paraId="01528AFA" w14:textId="760EC4D0" w:rsidR="007519A6" w:rsidRPr="00902FA1" w:rsidRDefault="00B366B5" w:rsidP="007519A6">
      <w:pPr>
        <w:pStyle w:val="BodyText"/>
        <w:rPr>
          <w:lang w:val="en-GB"/>
        </w:rPr>
      </w:pPr>
      <w:r w:rsidRPr="00902FA1">
        <w:rPr>
          <w:noProof/>
          <w:lang w:val="en-GB" w:eastAsia="en-GB"/>
        </w:rPr>
        <w:drawing>
          <wp:anchor distT="0" distB="0" distL="114300" distR="114300" simplePos="0" relativeHeight="251681792" behindDoc="0" locked="0" layoutInCell="1" allowOverlap="1" wp14:anchorId="42CD7509" wp14:editId="46325FD3">
            <wp:simplePos x="0" y="0"/>
            <wp:positionH relativeFrom="column">
              <wp:align>right</wp:align>
            </wp:positionH>
            <wp:positionV relativeFrom="paragraph">
              <wp:posOffset>76200</wp:posOffset>
            </wp:positionV>
            <wp:extent cx="1980000" cy="3520800"/>
            <wp:effectExtent l="19050" t="19050" r="20320" b="2286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rt phone - app paired - about screen.png"/>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1980000" cy="3520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CAE" w:rsidRPr="00902FA1">
        <w:rPr>
          <w:lang w:val="en-GB"/>
        </w:rPr>
        <w:t xml:space="preserve">Use this option to see the version number of the </w:t>
      </w:r>
      <w:r w:rsidR="009379F0">
        <w:rPr>
          <w:lang w:val="en-GB"/>
        </w:rPr>
        <w:t>Airwave</w:t>
      </w:r>
      <w:r w:rsidR="00315CAE" w:rsidRPr="00902FA1">
        <w:rPr>
          <w:lang w:val="en-GB"/>
        </w:rPr>
        <w:t xml:space="preserve"> </w:t>
      </w:r>
      <w:r w:rsidR="004C23F0">
        <w:rPr>
          <w:lang w:val="en-GB"/>
        </w:rPr>
        <w:t>software</w:t>
      </w:r>
      <w:r w:rsidR="00315CAE" w:rsidRPr="00902FA1">
        <w:rPr>
          <w:lang w:val="en-GB"/>
        </w:rPr>
        <w:t>.</w:t>
      </w:r>
    </w:p>
    <w:p w14:paraId="56AA50F1" w14:textId="77777777" w:rsidR="00315CAE" w:rsidRPr="00902FA1" w:rsidRDefault="00315CAE" w:rsidP="007519A6">
      <w:pPr>
        <w:pStyle w:val="BodyText"/>
        <w:rPr>
          <w:lang w:val="en-GB"/>
        </w:rPr>
      </w:pPr>
    </w:p>
    <w:p w14:paraId="5EF00943" w14:textId="632BA995" w:rsidR="00F4146C" w:rsidRPr="00902FA1" w:rsidRDefault="00F4146C" w:rsidP="00F4146C">
      <w:pPr>
        <w:pStyle w:val="Heading1"/>
        <w:pageBreakBefore/>
      </w:pPr>
      <w:bookmarkStart w:id="78" w:name="_Ref468453832"/>
      <w:bookmarkStart w:id="79" w:name="_Ref468453836"/>
      <w:bookmarkStart w:id="80" w:name="_Toc14859470"/>
      <w:r w:rsidRPr="00902FA1">
        <w:lastRenderedPageBreak/>
        <w:t xml:space="preserve">Computer </w:t>
      </w:r>
      <w:r w:rsidR="001849CF">
        <w:t>D</w:t>
      </w:r>
      <w:r w:rsidRPr="00902FA1">
        <w:t xml:space="preserve">ownload </w:t>
      </w:r>
      <w:r w:rsidR="001849CF">
        <w:t>U</w:t>
      </w:r>
      <w:r w:rsidRPr="00902FA1">
        <w:t>tility</w:t>
      </w:r>
      <w:bookmarkEnd w:id="78"/>
      <w:bookmarkEnd w:id="79"/>
      <w:bookmarkEnd w:id="80"/>
    </w:p>
    <w:p w14:paraId="39A0413B" w14:textId="6E2B652B" w:rsidR="000C34CD" w:rsidRPr="00902FA1" w:rsidRDefault="00F4146C" w:rsidP="001849CF">
      <w:pPr>
        <w:pStyle w:val="BodyText"/>
        <w:jc w:val="both"/>
        <w:rPr>
          <w:lang w:val="en-GB"/>
        </w:rPr>
      </w:pPr>
      <w:r w:rsidRPr="00902FA1">
        <w:rPr>
          <w:lang w:val="en-GB"/>
        </w:rPr>
        <w:t xml:space="preserve">The </w:t>
      </w:r>
      <w:r w:rsidR="00AD2C18">
        <w:rPr>
          <w:lang w:val="en-GB"/>
        </w:rPr>
        <w:t>VAPex</w:t>
      </w:r>
      <w:r w:rsidRPr="00902FA1">
        <w:rPr>
          <w:lang w:val="en-GB"/>
        </w:rPr>
        <w:t xml:space="preserve"> data download utility application </w:t>
      </w:r>
      <w:r w:rsidR="000C34CD" w:rsidRPr="00902FA1">
        <w:rPr>
          <w:lang w:val="en-GB"/>
        </w:rPr>
        <w:t>allows you to download all the data from the pump, which is automatically loaded into an Excel spreadsheet file.</w:t>
      </w:r>
      <w:r w:rsidR="004C1E4A" w:rsidRPr="00902FA1">
        <w:rPr>
          <w:lang w:val="en-GB"/>
        </w:rPr>
        <w:t xml:space="preserve"> You can then use this data directly in any reports you need to prepare.</w:t>
      </w:r>
      <w:r w:rsidR="00BD31C2" w:rsidRPr="00902FA1">
        <w:rPr>
          <w:lang w:val="en-GB"/>
        </w:rPr>
        <w:t xml:space="preserve"> The </w:t>
      </w:r>
      <w:r w:rsidR="00AD2C18">
        <w:rPr>
          <w:lang w:val="en-GB"/>
        </w:rPr>
        <w:t>VAPex</w:t>
      </w:r>
      <w:r w:rsidR="00BD31C2" w:rsidRPr="00902FA1">
        <w:rPr>
          <w:lang w:val="en-GB"/>
        </w:rPr>
        <w:t xml:space="preserve"> Pro includes</w:t>
      </w:r>
      <w:r w:rsidR="005533FC">
        <w:rPr>
          <w:lang w:val="en-GB"/>
        </w:rPr>
        <w:t xml:space="preserve"> data graphing capabilities in the Excel spreadsheet file.</w:t>
      </w:r>
    </w:p>
    <w:p w14:paraId="53F351DE" w14:textId="61F8ABA4" w:rsidR="000C34CD" w:rsidRPr="00902FA1" w:rsidRDefault="000C34CD" w:rsidP="000C34CD">
      <w:pPr>
        <w:pStyle w:val="Heading2"/>
      </w:pPr>
      <w:bookmarkStart w:id="81" w:name="_Toc14859471"/>
      <w:r w:rsidRPr="00902FA1">
        <w:t xml:space="preserve">Install the </w:t>
      </w:r>
      <w:r w:rsidR="001849CF">
        <w:t>U</w:t>
      </w:r>
      <w:r w:rsidR="004C1E4A" w:rsidRPr="00902FA1">
        <w:t>tility</w:t>
      </w:r>
      <w:bookmarkEnd w:id="81"/>
    </w:p>
    <w:p w14:paraId="38989EE5" w14:textId="77777777" w:rsidR="00F4146C" w:rsidRPr="00902FA1" w:rsidRDefault="000C34CD" w:rsidP="000C34CD">
      <w:pPr>
        <w:pStyle w:val="Procedure"/>
      </w:pPr>
      <w:r w:rsidRPr="00902FA1">
        <w:t>To install the application:</w:t>
      </w:r>
    </w:p>
    <w:p w14:paraId="52148A96" w14:textId="77777777" w:rsidR="000C34CD" w:rsidRPr="00902FA1" w:rsidRDefault="000C34CD" w:rsidP="000C34CD">
      <w:pPr>
        <w:pStyle w:val="ListNumber"/>
        <w:numPr>
          <w:ilvl w:val="0"/>
          <w:numId w:val="18"/>
        </w:numPr>
        <w:rPr>
          <w:lang w:val="en-GB"/>
        </w:rPr>
      </w:pPr>
      <w:r w:rsidRPr="00902FA1">
        <w:rPr>
          <w:lang w:val="en-GB"/>
        </w:rPr>
        <w:t>In your browser, enter the following URL:</w:t>
      </w:r>
    </w:p>
    <w:p w14:paraId="3161F673" w14:textId="77777777" w:rsidR="005C462E" w:rsidRDefault="00070C16" w:rsidP="000C34CD">
      <w:pPr>
        <w:pStyle w:val="ListNumber"/>
        <w:rPr>
          <w:lang w:val="en-GB"/>
        </w:rPr>
      </w:pPr>
      <w:hyperlink r:id="rId146" w:history="1">
        <w:r w:rsidR="005C462E">
          <w:rPr>
            <w:rStyle w:val="Hyperlink"/>
          </w:rPr>
          <w:t>https://www.casellasolutions.com/uk/en/support/product-support.html</w:t>
        </w:r>
      </w:hyperlink>
      <w:r w:rsidR="005C462E" w:rsidRPr="00902FA1">
        <w:rPr>
          <w:lang w:val="en-GB"/>
        </w:rPr>
        <w:t xml:space="preserve"> </w:t>
      </w:r>
    </w:p>
    <w:p w14:paraId="0EA1471C" w14:textId="3DACDF5E" w:rsidR="005C462E" w:rsidRDefault="005C462E" w:rsidP="000C34CD">
      <w:pPr>
        <w:pStyle w:val="ListNumber"/>
        <w:rPr>
          <w:lang w:val="en-GB"/>
        </w:rPr>
      </w:pPr>
      <w:r>
        <w:rPr>
          <w:lang w:val="en-GB"/>
        </w:rPr>
        <w:t xml:space="preserve">Click </w:t>
      </w:r>
      <w:r>
        <w:rPr>
          <w:b/>
          <w:bCs/>
          <w:lang w:val="en-GB"/>
        </w:rPr>
        <w:t>VAPex</w:t>
      </w:r>
    </w:p>
    <w:p w14:paraId="485DC18F" w14:textId="16387305" w:rsidR="000C34CD" w:rsidRPr="00902FA1" w:rsidRDefault="000C34CD" w:rsidP="000C34CD">
      <w:pPr>
        <w:pStyle w:val="ListNumber"/>
        <w:rPr>
          <w:lang w:val="en-GB"/>
        </w:rPr>
      </w:pPr>
      <w:r w:rsidRPr="00902FA1">
        <w:rPr>
          <w:lang w:val="en-GB"/>
        </w:rPr>
        <w:t xml:space="preserve">Click </w:t>
      </w:r>
      <w:r w:rsidRPr="00902FA1">
        <w:rPr>
          <w:b/>
          <w:lang w:val="en-GB"/>
        </w:rPr>
        <w:t>Software and Utilities</w:t>
      </w:r>
      <w:r w:rsidRPr="00902FA1">
        <w:rPr>
          <w:lang w:val="en-GB"/>
        </w:rPr>
        <w:t>.</w:t>
      </w:r>
    </w:p>
    <w:p w14:paraId="4FD75F65" w14:textId="35EE29B2" w:rsidR="000C34CD" w:rsidRPr="00902FA1" w:rsidRDefault="000C34CD" w:rsidP="000C34CD">
      <w:pPr>
        <w:pStyle w:val="ListNumber"/>
        <w:rPr>
          <w:lang w:val="en-GB"/>
        </w:rPr>
      </w:pPr>
      <w:r w:rsidRPr="00902FA1">
        <w:rPr>
          <w:lang w:val="en-GB"/>
        </w:rPr>
        <w:t xml:space="preserve">Click </w:t>
      </w:r>
      <w:r w:rsidR="00AD2C18">
        <w:rPr>
          <w:b/>
          <w:lang w:val="en-GB"/>
        </w:rPr>
        <w:t>VAPex</w:t>
      </w:r>
      <w:r w:rsidRPr="00902FA1">
        <w:rPr>
          <w:b/>
          <w:lang w:val="en-GB"/>
        </w:rPr>
        <w:t xml:space="preserve"> Data Download Utility</w:t>
      </w:r>
      <w:r w:rsidRPr="00902FA1">
        <w:rPr>
          <w:lang w:val="en-GB"/>
        </w:rPr>
        <w:t xml:space="preserve"> to download </w:t>
      </w:r>
      <w:r w:rsidR="004C1E4A" w:rsidRPr="00902FA1">
        <w:rPr>
          <w:lang w:val="en-GB"/>
        </w:rPr>
        <w:t>the utility</w:t>
      </w:r>
      <w:r w:rsidRPr="00902FA1">
        <w:rPr>
          <w:lang w:val="en-GB"/>
        </w:rPr>
        <w:t>.</w:t>
      </w:r>
    </w:p>
    <w:p w14:paraId="1473745E" w14:textId="77777777" w:rsidR="000C34CD" w:rsidRPr="00902FA1" w:rsidRDefault="000C34CD" w:rsidP="000C34CD">
      <w:pPr>
        <w:pStyle w:val="ListNumber"/>
        <w:rPr>
          <w:lang w:val="en-GB"/>
        </w:rPr>
      </w:pPr>
      <w:r w:rsidRPr="00902FA1">
        <w:rPr>
          <w:lang w:val="en-GB"/>
        </w:rPr>
        <w:t xml:space="preserve">Install the </w:t>
      </w:r>
      <w:r w:rsidR="004C1E4A" w:rsidRPr="00902FA1">
        <w:rPr>
          <w:lang w:val="en-GB"/>
        </w:rPr>
        <w:t xml:space="preserve">utility </w:t>
      </w:r>
      <w:r w:rsidR="00D00496">
        <w:rPr>
          <w:lang w:val="en-GB"/>
        </w:rPr>
        <w:t>EXE</w:t>
      </w:r>
      <w:r w:rsidR="004C1E4A" w:rsidRPr="00902FA1">
        <w:rPr>
          <w:lang w:val="en-GB"/>
        </w:rPr>
        <w:t xml:space="preserve"> file</w:t>
      </w:r>
      <w:r w:rsidRPr="00902FA1">
        <w:rPr>
          <w:lang w:val="en-GB"/>
        </w:rPr>
        <w:t xml:space="preserve"> or save it for later installation.</w:t>
      </w:r>
    </w:p>
    <w:p w14:paraId="2C440959" w14:textId="1F83EFB4" w:rsidR="000C34CD" w:rsidRPr="00902FA1" w:rsidRDefault="000C34CD" w:rsidP="000C34CD">
      <w:pPr>
        <w:pStyle w:val="Heading2"/>
      </w:pPr>
      <w:bookmarkStart w:id="82" w:name="_Toc14859472"/>
      <w:r w:rsidRPr="00902FA1">
        <w:t xml:space="preserve">Download </w:t>
      </w:r>
      <w:r w:rsidR="001849CF">
        <w:t>D</w:t>
      </w:r>
      <w:r w:rsidRPr="00902FA1">
        <w:t xml:space="preserve">ata from the </w:t>
      </w:r>
      <w:r w:rsidR="001849CF">
        <w:t>P</w:t>
      </w:r>
      <w:r w:rsidRPr="00902FA1">
        <w:t>ump</w:t>
      </w:r>
      <w:bookmarkEnd w:id="82"/>
    </w:p>
    <w:p w14:paraId="492774F2" w14:textId="77777777" w:rsidR="000C34CD" w:rsidRPr="00902FA1" w:rsidRDefault="000C34CD" w:rsidP="000C34CD">
      <w:pPr>
        <w:pStyle w:val="Procedure"/>
      </w:pPr>
      <w:r w:rsidRPr="00902FA1">
        <w:t>To download data from the pump:</w:t>
      </w:r>
    </w:p>
    <w:p w14:paraId="09BE4B0C" w14:textId="77777777" w:rsidR="000C34CD" w:rsidRPr="00902FA1" w:rsidRDefault="000C34CD" w:rsidP="000C34CD">
      <w:pPr>
        <w:pStyle w:val="ListNumber"/>
        <w:numPr>
          <w:ilvl w:val="0"/>
          <w:numId w:val="19"/>
        </w:numPr>
        <w:rPr>
          <w:lang w:val="en-GB"/>
        </w:rPr>
      </w:pPr>
      <w:r w:rsidRPr="00902FA1">
        <w:rPr>
          <w:lang w:val="en-GB"/>
        </w:rPr>
        <w:t>Connect the charging station to your computer with the supplied USB cable and ensure the charging station power supply is connected and switched on.</w:t>
      </w: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536"/>
      </w:tblGrid>
      <w:tr w:rsidR="000C34CD" w:rsidRPr="00902FA1" w14:paraId="5E7EF914" w14:textId="77777777" w:rsidTr="000C34CD">
        <w:tc>
          <w:tcPr>
            <w:tcW w:w="5353" w:type="dxa"/>
          </w:tcPr>
          <w:p w14:paraId="6451CABF" w14:textId="1A975A8C" w:rsidR="000C34CD" w:rsidRPr="00902FA1" w:rsidRDefault="000C34CD" w:rsidP="000C34CD">
            <w:pPr>
              <w:pStyle w:val="ListNumber"/>
              <w:numPr>
                <w:ilvl w:val="0"/>
                <w:numId w:val="19"/>
              </w:numPr>
              <w:rPr>
                <w:lang w:val="en-GB"/>
              </w:rPr>
            </w:pPr>
            <w:r w:rsidRPr="00902FA1">
              <w:rPr>
                <w:lang w:val="en-GB"/>
              </w:rPr>
              <w:t xml:space="preserve">Open the </w:t>
            </w:r>
            <w:r w:rsidR="00AD2C18">
              <w:rPr>
                <w:b/>
                <w:lang w:val="en-GB"/>
              </w:rPr>
              <w:t>VAPex</w:t>
            </w:r>
            <w:r w:rsidRPr="00902FA1">
              <w:rPr>
                <w:b/>
                <w:lang w:val="en-GB"/>
              </w:rPr>
              <w:t xml:space="preserve"> Download Utility</w:t>
            </w:r>
            <w:r w:rsidRPr="00902FA1">
              <w:rPr>
                <w:lang w:val="en-GB"/>
              </w:rPr>
              <w:t xml:space="preserve">. </w:t>
            </w:r>
          </w:p>
          <w:p w14:paraId="30DBF4DA" w14:textId="24CCD006" w:rsidR="000C34CD" w:rsidRPr="00902FA1" w:rsidRDefault="000C34CD" w:rsidP="000C34CD">
            <w:pPr>
              <w:pStyle w:val="ListNumber"/>
              <w:numPr>
                <w:ilvl w:val="0"/>
                <w:numId w:val="19"/>
              </w:numPr>
              <w:rPr>
                <w:lang w:val="en-GB"/>
              </w:rPr>
            </w:pPr>
            <w:r w:rsidRPr="00902FA1">
              <w:rPr>
                <w:lang w:val="en-GB"/>
              </w:rPr>
              <w:t xml:space="preserve">Turn on the pump and place it on the charger. If you have a 5-way charger, place the pump in the </w:t>
            </w:r>
            <w:r w:rsidR="00DA53F0">
              <w:rPr>
                <w:lang w:val="en-GB"/>
              </w:rPr>
              <w:t>p</w:t>
            </w:r>
            <w:r w:rsidRPr="00902FA1">
              <w:rPr>
                <w:lang w:val="en-GB"/>
              </w:rPr>
              <w:t>ocket nearest to the USB connector.</w:t>
            </w:r>
          </w:p>
          <w:p w14:paraId="014D2584" w14:textId="77777777" w:rsidR="000C34CD" w:rsidRPr="00902FA1" w:rsidRDefault="000C34CD" w:rsidP="000C34CD">
            <w:pPr>
              <w:pStyle w:val="ListNumber"/>
              <w:numPr>
                <w:ilvl w:val="0"/>
                <w:numId w:val="19"/>
              </w:numPr>
              <w:rPr>
                <w:lang w:val="en-GB"/>
              </w:rPr>
            </w:pPr>
            <w:r w:rsidRPr="00902FA1">
              <w:rPr>
                <w:lang w:val="en-GB"/>
              </w:rPr>
              <w:t xml:space="preserve">On the menu bar, click </w:t>
            </w:r>
            <w:r w:rsidRPr="00902FA1">
              <w:rPr>
                <w:noProof/>
                <w:position w:val="-4"/>
                <w:lang w:val="en-GB" w:eastAsia="en-GB"/>
              </w:rPr>
              <w:drawing>
                <wp:inline distT="0" distB="0" distL="0" distR="0" wp14:anchorId="7877A819" wp14:editId="2178CF14">
                  <wp:extent cx="140400" cy="147600"/>
                  <wp:effectExtent l="0" t="0" r="0" b="508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srcRect l="1957" t="9571" r="93686" b="81793"/>
                          <a:stretch/>
                        </pic:blipFill>
                        <pic:spPr bwMode="auto">
                          <a:xfrm>
                            <a:off x="0" y="0"/>
                            <a:ext cx="140400" cy="147600"/>
                          </a:xfrm>
                          <a:prstGeom prst="rect">
                            <a:avLst/>
                          </a:prstGeom>
                          <a:ln>
                            <a:noFill/>
                          </a:ln>
                          <a:extLst>
                            <a:ext uri="{53640926-AAD7-44D8-BBD7-CCE9431645EC}">
                              <a14:shadowObscured xmlns:a14="http://schemas.microsoft.com/office/drawing/2010/main"/>
                            </a:ext>
                          </a:extLst>
                        </pic:spPr>
                      </pic:pic>
                    </a:graphicData>
                  </a:graphic>
                </wp:inline>
              </w:drawing>
            </w:r>
            <w:r w:rsidRPr="00902FA1">
              <w:rPr>
                <w:lang w:val="en-GB"/>
              </w:rPr>
              <w:t xml:space="preserve"> to scan for connected devices.</w:t>
            </w:r>
          </w:p>
        </w:tc>
        <w:tc>
          <w:tcPr>
            <w:tcW w:w="4536" w:type="dxa"/>
          </w:tcPr>
          <w:p w14:paraId="07A4F606" w14:textId="77777777" w:rsidR="000C34CD" w:rsidRPr="00902FA1" w:rsidRDefault="000C34CD" w:rsidP="000C34CD">
            <w:pPr>
              <w:pStyle w:val="BodyText"/>
              <w:ind w:left="0"/>
              <w:jc w:val="right"/>
              <w:rPr>
                <w:lang w:val="en-GB"/>
              </w:rPr>
            </w:pPr>
            <w:r w:rsidRPr="00902FA1">
              <w:rPr>
                <w:noProof/>
                <w:lang w:val="en-GB" w:eastAsia="en-GB"/>
              </w:rPr>
              <w:drawing>
                <wp:inline distT="0" distB="0" distL="0" distR="0" wp14:anchorId="32ACFFD1" wp14:editId="5E8C1B84">
                  <wp:extent cx="2688211" cy="1614170"/>
                  <wp:effectExtent l="19050" t="19050" r="17145" b="2413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for connected devices.png"/>
                          <pic:cNvPicPr/>
                        </pic:nvPicPr>
                        <pic:blipFill rotWithShape="1">
                          <a:blip r:embed="rId148" cstate="print">
                            <a:extLst>
                              <a:ext uri="{28A0092B-C50C-407E-A947-70E740481C1C}">
                                <a14:useLocalDpi xmlns:a14="http://schemas.microsoft.com/office/drawing/2010/main" val="0"/>
                              </a:ext>
                            </a:extLst>
                          </a:blip>
                          <a:srcRect t="8525"/>
                          <a:stretch/>
                        </pic:blipFill>
                        <pic:spPr bwMode="auto">
                          <a:xfrm>
                            <a:off x="0" y="0"/>
                            <a:ext cx="2692800" cy="16169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C34CD" w:rsidRPr="00902FA1" w14:paraId="28E58469" w14:textId="77777777" w:rsidTr="000C34CD">
        <w:tc>
          <w:tcPr>
            <w:tcW w:w="5353" w:type="dxa"/>
          </w:tcPr>
          <w:p w14:paraId="482662BF" w14:textId="77777777" w:rsidR="000C34CD" w:rsidRPr="00902FA1" w:rsidRDefault="000C34CD" w:rsidP="000C34CD">
            <w:pPr>
              <w:pStyle w:val="ListContinue"/>
              <w:rPr>
                <w:lang w:val="en-GB"/>
              </w:rPr>
            </w:pPr>
            <w:r w:rsidRPr="00902FA1">
              <w:rPr>
                <w:lang w:val="en-GB"/>
              </w:rPr>
              <w:t>Your pump should be listed as shown in the example on the right.</w:t>
            </w:r>
          </w:p>
          <w:p w14:paraId="03A71FE5" w14:textId="77777777" w:rsidR="000C34CD" w:rsidRPr="00902FA1" w:rsidRDefault="000C34CD" w:rsidP="000C34CD">
            <w:pPr>
              <w:pStyle w:val="ListNumber"/>
              <w:rPr>
                <w:lang w:val="en-GB"/>
              </w:rPr>
            </w:pPr>
            <w:r w:rsidRPr="00902FA1">
              <w:rPr>
                <w:lang w:val="en-GB"/>
              </w:rPr>
              <w:t xml:space="preserve">On the menu bar, click </w:t>
            </w:r>
            <w:r w:rsidRPr="00902FA1">
              <w:rPr>
                <w:noProof/>
                <w:position w:val="-4"/>
                <w:lang w:val="en-GB" w:eastAsia="en-GB"/>
              </w:rPr>
              <w:drawing>
                <wp:inline distT="0" distB="0" distL="0" distR="0" wp14:anchorId="4BAC2701" wp14:editId="26612EE0">
                  <wp:extent cx="140400" cy="14040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7534" t="9499" r="87328" b="81003"/>
                          <a:stretch/>
                        </pic:blipFill>
                        <pic:spPr bwMode="auto">
                          <a:xfrm>
                            <a:off x="0" y="0"/>
                            <a:ext cx="140400" cy="140400"/>
                          </a:xfrm>
                          <a:prstGeom prst="rect">
                            <a:avLst/>
                          </a:prstGeom>
                          <a:ln>
                            <a:noFill/>
                          </a:ln>
                          <a:extLst>
                            <a:ext uri="{53640926-AAD7-44D8-BBD7-CCE9431645EC}">
                              <a14:shadowObscured xmlns:a14="http://schemas.microsoft.com/office/drawing/2010/main"/>
                            </a:ext>
                          </a:extLst>
                        </pic:spPr>
                      </pic:pic>
                    </a:graphicData>
                  </a:graphic>
                </wp:inline>
              </w:drawing>
            </w:r>
            <w:r w:rsidRPr="00902FA1">
              <w:rPr>
                <w:lang w:val="en-GB"/>
              </w:rPr>
              <w:t xml:space="preserve"> to download the data. You will be prompted to navigate to the fol</w:t>
            </w:r>
            <w:r w:rsidR="004C1E4A" w:rsidRPr="00902FA1">
              <w:rPr>
                <w:lang w:val="en-GB"/>
              </w:rPr>
              <w:t>der</w:t>
            </w:r>
            <w:r w:rsidRPr="00902FA1">
              <w:rPr>
                <w:lang w:val="en-GB"/>
              </w:rPr>
              <w:t xml:space="preserve"> in which you want to store your Excel file.</w:t>
            </w:r>
          </w:p>
          <w:p w14:paraId="3D7F33E3" w14:textId="77777777" w:rsidR="000C34CD" w:rsidRPr="00902FA1" w:rsidRDefault="000C34CD" w:rsidP="000C34CD">
            <w:pPr>
              <w:pStyle w:val="ListNumber"/>
              <w:rPr>
                <w:lang w:val="en-GB"/>
              </w:rPr>
            </w:pPr>
            <w:r w:rsidRPr="00902FA1">
              <w:rPr>
                <w:lang w:val="en-GB"/>
              </w:rPr>
              <w:t xml:space="preserve">Navigate to a folder and click </w:t>
            </w:r>
            <w:r w:rsidRPr="00902FA1">
              <w:rPr>
                <w:b/>
                <w:lang w:val="en-GB"/>
              </w:rPr>
              <w:t>OK</w:t>
            </w:r>
            <w:r w:rsidRPr="00902FA1">
              <w:rPr>
                <w:lang w:val="en-GB"/>
              </w:rPr>
              <w:t>.</w:t>
            </w:r>
          </w:p>
          <w:p w14:paraId="53F65EEF" w14:textId="77777777" w:rsidR="000C34CD" w:rsidRPr="00902FA1" w:rsidRDefault="000C34CD" w:rsidP="004335F3">
            <w:pPr>
              <w:pStyle w:val="Noteindent"/>
            </w:pPr>
            <w:r w:rsidRPr="00902FA1">
              <w:rPr>
                <w:b/>
              </w:rPr>
              <w:t>Note:</w:t>
            </w:r>
            <w:r w:rsidR="004C1E4A" w:rsidRPr="00902FA1">
              <w:t xml:space="preserve"> The </w:t>
            </w:r>
            <w:r w:rsidRPr="00902FA1">
              <w:t>folder</w:t>
            </w:r>
            <w:r w:rsidR="004C1E4A" w:rsidRPr="00902FA1">
              <w:t xml:space="preserve"> you select is used by the utility i</w:t>
            </w:r>
            <w:r w:rsidRPr="00902FA1">
              <w:t>n subsequent downloads unless you select a different folder.</w:t>
            </w:r>
          </w:p>
        </w:tc>
        <w:tc>
          <w:tcPr>
            <w:tcW w:w="4536" w:type="dxa"/>
          </w:tcPr>
          <w:p w14:paraId="2DA4DE00" w14:textId="77777777" w:rsidR="000C34CD" w:rsidRPr="00902FA1" w:rsidRDefault="000C34CD" w:rsidP="000C34CD">
            <w:pPr>
              <w:pStyle w:val="BodyText"/>
              <w:ind w:left="0"/>
              <w:jc w:val="right"/>
              <w:rPr>
                <w:noProof/>
                <w:lang w:val="en-GB" w:eastAsia="en-GB"/>
              </w:rPr>
            </w:pPr>
            <w:r w:rsidRPr="00902FA1">
              <w:rPr>
                <w:noProof/>
                <w:lang w:val="en-GB" w:eastAsia="en-GB"/>
              </w:rPr>
              <w:drawing>
                <wp:inline distT="0" distB="0" distL="0" distR="0" wp14:anchorId="79501539" wp14:editId="01A144B6">
                  <wp:extent cx="2673274" cy="1473835"/>
                  <wp:effectExtent l="19050" t="19050" r="13335" b="1206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 to device.png"/>
                          <pic:cNvPicPr/>
                        </pic:nvPicPr>
                        <pic:blipFill rotWithShape="1">
                          <a:blip r:embed="rId150" cstate="print">
                            <a:extLst>
                              <a:ext uri="{28A0092B-C50C-407E-A947-70E740481C1C}">
                                <a14:useLocalDpi xmlns:a14="http://schemas.microsoft.com/office/drawing/2010/main" val="0"/>
                              </a:ext>
                            </a:extLst>
                          </a:blip>
                          <a:srcRect t="9897"/>
                          <a:stretch/>
                        </pic:blipFill>
                        <pic:spPr bwMode="auto">
                          <a:xfrm>
                            <a:off x="0" y="0"/>
                            <a:ext cx="2679250" cy="14771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r w:rsidR="000C34CD" w:rsidRPr="00902FA1" w14:paraId="7CD47FBB" w14:textId="77777777" w:rsidTr="000C34CD">
        <w:tc>
          <w:tcPr>
            <w:tcW w:w="5353" w:type="dxa"/>
          </w:tcPr>
          <w:p w14:paraId="081584E4" w14:textId="77777777" w:rsidR="000C34CD" w:rsidRPr="00902FA1" w:rsidRDefault="000C34CD" w:rsidP="000C34CD">
            <w:pPr>
              <w:pStyle w:val="ListContinue"/>
              <w:rPr>
                <w:lang w:val="en-GB"/>
              </w:rPr>
            </w:pPr>
            <w:r w:rsidRPr="00902FA1">
              <w:rPr>
                <w:lang w:val="en-GB"/>
              </w:rPr>
              <w:lastRenderedPageBreak/>
              <w:t xml:space="preserve">The data is downloaded </w:t>
            </w:r>
            <w:r w:rsidR="004C1E4A" w:rsidRPr="00902FA1">
              <w:rPr>
                <w:lang w:val="en-GB"/>
              </w:rPr>
              <w:t xml:space="preserve">and when finished </w:t>
            </w:r>
            <w:r w:rsidRPr="00902FA1">
              <w:rPr>
                <w:lang w:val="en-GB"/>
              </w:rPr>
              <w:t xml:space="preserve">the </w:t>
            </w:r>
            <w:r w:rsidRPr="00902FA1">
              <w:rPr>
                <w:b/>
                <w:lang w:val="en-GB"/>
              </w:rPr>
              <w:t xml:space="preserve">Download complete </w:t>
            </w:r>
            <w:r w:rsidRPr="00902FA1">
              <w:rPr>
                <w:lang w:val="en-GB"/>
              </w:rPr>
              <w:t>message</w:t>
            </w:r>
            <w:r w:rsidR="004C1E4A" w:rsidRPr="00902FA1">
              <w:rPr>
                <w:lang w:val="en-GB"/>
              </w:rPr>
              <w:t xml:space="preserve"> is displayed.</w:t>
            </w:r>
          </w:p>
          <w:p w14:paraId="3C97E303" w14:textId="77777777" w:rsidR="000C34CD" w:rsidRPr="00902FA1" w:rsidRDefault="000C34CD" w:rsidP="000C34CD">
            <w:pPr>
              <w:pStyle w:val="ListNumber"/>
              <w:rPr>
                <w:lang w:val="en-GB"/>
              </w:rPr>
            </w:pPr>
            <w:r w:rsidRPr="00902FA1">
              <w:rPr>
                <w:lang w:val="en-GB"/>
              </w:rPr>
              <w:t xml:space="preserve">Click </w:t>
            </w:r>
            <w:r w:rsidRPr="00902FA1">
              <w:rPr>
                <w:b/>
                <w:lang w:val="en-GB"/>
              </w:rPr>
              <w:t>OK</w:t>
            </w:r>
            <w:r w:rsidRPr="00902FA1">
              <w:rPr>
                <w:lang w:val="en-GB"/>
              </w:rPr>
              <w:t xml:space="preserve"> to remove the message.</w:t>
            </w:r>
          </w:p>
        </w:tc>
        <w:tc>
          <w:tcPr>
            <w:tcW w:w="4536" w:type="dxa"/>
          </w:tcPr>
          <w:p w14:paraId="29ECCF2B" w14:textId="77777777" w:rsidR="000C34CD" w:rsidRPr="00902FA1" w:rsidRDefault="000C34CD" w:rsidP="000C34CD">
            <w:pPr>
              <w:pStyle w:val="BodyText"/>
              <w:ind w:left="0"/>
              <w:jc w:val="right"/>
              <w:rPr>
                <w:noProof/>
                <w:lang w:val="en-GB" w:eastAsia="en-GB"/>
              </w:rPr>
            </w:pPr>
            <w:r w:rsidRPr="00902FA1">
              <w:rPr>
                <w:noProof/>
                <w:lang w:val="en-GB" w:eastAsia="en-GB"/>
              </w:rPr>
              <w:drawing>
                <wp:inline distT="0" distB="0" distL="0" distR="0" wp14:anchorId="2D4B0DB4" wp14:editId="335978F9">
                  <wp:extent cx="2235600" cy="1029600"/>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complete.pn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235600" cy="1029600"/>
                          </a:xfrm>
                          <a:prstGeom prst="rect">
                            <a:avLst/>
                          </a:prstGeom>
                        </pic:spPr>
                      </pic:pic>
                    </a:graphicData>
                  </a:graphic>
                </wp:inline>
              </w:drawing>
            </w:r>
          </w:p>
        </w:tc>
      </w:tr>
      <w:tr w:rsidR="000C34CD" w:rsidRPr="00902FA1" w14:paraId="74EF2BF7" w14:textId="77777777" w:rsidTr="000C34CD">
        <w:tc>
          <w:tcPr>
            <w:tcW w:w="5353" w:type="dxa"/>
          </w:tcPr>
          <w:p w14:paraId="7F352456" w14:textId="77777777" w:rsidR="000C34CD" w:rsidRPr="00902FA1" w:rsidRDefault="000C34CD" w:rsidP="000C34CD">
            <w:pPr>
              <w:pStyle w:val="ListContinue"/>
              <w:rPr>
                <w:lang w:val="en-GB"/>
              </w:rPr>
            </w:pPr>
            <w:r w:rsidRPr="00902FA1">
              <w:rPr>
                <w:lang w:val="en-GB"/>
              </w:rPr>
              <w:t>The downloaded data is loaded into an Excel file</w:t>
            </w:r>
            <w:r w:rsidR="004C1E4A" w:rsidRPr="00902FA1">
              <w:rPr>
                <w:lang w:val="en-GB"/>
              </w:rPr>
              <w:t>.</w:t>
            </w:r>
          </w:p>
          <w:p w14:paraId="34BFFDBD" w14:textId="77777777" w:rsidR="000C34CD" w:rsidRPr="00902FA1" w:rsidRDefault="000C34CD" w:rsidP="000C34CD">
            <w:pPr>
              <w:pStyle w:val="ListContinue"/>
              <w:rPr>
                <w:lang w:val="en-GB"/>
              </w:rPr>
            </w:pPr>
            <w:r w:rsidRPr="00902FA1">
              <w:rPr>
                <w:lang w:val="en-GB"/>
              </w:rPr>
              <w:t>A link to the file is displayed in the utility as you can see in the example shown.</w:t>
            </w:r>
          </w:p>
          <w:p w14:paraId="4476174C" w14:textId="77777777" w:rsidR="000C34CD" w:rsidRPr="00902FA1" w:rsidRDefault="000C34CD" w:rsidP="000C34CD">
            <w:pPr>
              <w:pStyle w:val="ListContinue"/>
              <w:rPr>
                <w:lang w:val="en-GB"/>
              </w:rPr>
            </w:pPr>
            <w:r w:rsidRPr="00902FA1">
              <w:rPr>
                <w:lang w:val="en-GB"/>
              </w:rPr>
              <w:t>You can double-click the link to open the Excel file.</w:t>
            </w:r>
          </w:p>
          <w:p w14:paraId="01689E12" w14:textId="77777777" w:rsidR="000C34CD" w:rsidRPr="00902FA1" w:rsidRDefault="000C34CD" w:rsidP="000C34CD">
            <w:pPr>
              <w:pStyle w:val="ListContinue"/>
              <w:rPr>
                <w:lang w:val="en-GB"/>
              </w:rPr>
            </w:pPr>
            <w:r w:rsidRPr="00902FA1">
              <w:rPr>
                <w:lang w:val="en-GB"/>
              </w:rPr>
              <w:t xml:space="preserve">You can also click </w:t>
            </w:r>
            <w:r w:rsidRPr="00902FA1">
              <w:rPr>
                <w:noProof/>
                <w:position w:val="-4"/>
                <w:lang w:val="en-GB" w:eastAsia="en-GB"/>
              </w:rPr>
              <w:drawing>
                <wp:inline distT="0" distB="0" distL="0" distR="0" wp14:anchorId="0A82C659" wp14:editId="55FFE84C">
                  <wp:extent cx="194400" cy="15480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srcRect l="18494" t="9309" r="75342" b="81636"/>
                          <a:stretch/>
                        </pic:blipFill>
                        <pic:spPr bwMode="auto">
                          <a:xfrm>
                            <a:off x="0" y="0"/>
                            <a:ext cx="194400" cy="154800"/>
                          </a:xfrm>
                          <a:prstGeom prst="rect">
                            <a:avLst/>
                          </a:prstGeom>
                          <a:ln>
                            <a:noFill/>
                          </a:ln>
                          <a:extLst>
                            <a:ext uri="{53640926-AAD7-44D8-BBD7-CCE9431645EC}">
                              <a14:shadowObscured xmlns:a14="http://schemas.microsoft.com/office/drawing/2010/main"/>
                            </a:ext>
                          </a:extLst>
                        </pic:spPr>
                      </pic:pic>
                    </a:graphicData>
                  </a:graphic>
                </wp:inline>
              </w:drawing>
            </w:r>
            <w:r w:rsidRPr="00902FA1">
              <w:rPr>
                <w:lang w:val="en-GB"/>
              </w:rPr>
              <w:t xml:space="preserve"> to open your selected folder containing any downloaded Excel files.</w:t>
            </w:r>
          </w:p>
        </w:tc>
        <w:tc>
          <w:tcPr>
            <w:tcW w:w="4536" w:type="dxa"/>
          </w:tcPr>
          <w:p w14:paraId="2584DBC0" w14:textId="48D616C5" w:rsidR="000C34CD" w:rsidRPr="00902FA1" w:rsidRDefault="00781FCC" w:rsidP="000C34CD">
            <w:pPr>
              <w:pStyle w:val="BodyText"/>
              <w:ind w:left="0"/>
              <w:jc w:val="right"/>
              <w:rPr>
                <w:noProof/>
                <w:lang w:val="en-GB" w:eastAsia="en-GB"/>
              </w:rPr>
            </w:pPr>
            <w:r>
              <w:rPr>
                <w:noProof/>
                <w:lang w:val="en-GB" w:eastAsia="en-GB"/>
              </w:rPr>
              <mc:AlternateContent>
                <mc:Choice Requires="wps">
                  <w:drawing>
                    <wp:anchor distT="0" distB="0" distL="114300" distR="114300" simplePos="0" relativeHeight="251684864" behindDoc="0" locked="0" layoutInCell="1" allowOverlap="1" wp14:anchorId="583453D0" wp14:editId="1417DD7F">
                      <wp:simplePos x="0" y="0"/>
                      <wp:positionH relativeFrom="column">
                        <wp:posOffset>314643</wp:posOffset>
                      </wp:positionH>
                      <wp:positionV relativeFrom="paragraph">
                        <wp:posOffset>224949</wp:posOffset>
                      </wp:positionV>
                      <wp:extent cx="157003" cy="71437"/>
                      <wp:effectExtent l="0" t="0" r="0" b="5080"/>
                      <wp:wrapNone/>
                      <wp:docPr id="14" name="Rectangle 14"/>
                      <wp:cNvGraphicFramePr/>
                      <a:graphic xmlns:a="http://schemas.openxmlformats.org/drawingml/2006/main">
                        <a:graphicData uri="http://schemas.microsoft.com/office/word/2010/wordprocessingShape">
                          <wps:wsp>
                            <wps:cNvSpPr/>
                            <wps:spPr>
                              <a:xfrm>
                                <a:off x="0" y="0"/>
                                <a:ext cx="157003" cy="71437"/>
                              </a:xfrm>
                              <a:prstGeom prst="rect">
                                <a:avLst/>
                              </a:prstGeom>
                              <a:solidFill>
                                <a:srgbClr val="019E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5C404" id="Rectangle 14" o:spid="_x0000_s1026" style="position:absolute;margin-left:24.8pt;margin-top:17.7pt;width:12.35pt;height: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" fillcolor="#019eff" stroked="f" strokeweight="2pt"/>
                  </w:pict>
                </mc:Fallback>
              </mc:AlternateContent>
            </w:r>
            <w:r w:rsidR="000C34CD" w:rsidRPr="00902FA1">
              <w:rPr>
                <w:noProof/>
                <w:lang w:val="en-GB" w:eastAsia="en-GB"/>
              </w:rPr>
              <w:drawing>
                <wp:inline distT="0" distB="0" distL="0" distR="0" wp14:anchorId="557F8CA4" wp14:editId="4CFFA19A">
                  <wp:extent cx="2691715" cy="1638300"/>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listing.png"/>
                          <pic:cNvPicPr/>
                        </pic:nvPicPr>
                        <pic:blipFill rotWithShape="1">
                          <a:blip r:embed="rId152" cstate="print">
                            <a:extLst>
                              <a:ext uri="{28A0092B-C50C-407E-A947-70E740481C1C}">
                                <a14:useLocalDpi xmlns:a14="http://schemas.microsoft.com/office/drawing/2010/main" val="0"/>
                              </a:ext>
                            </a:extLst>
                          </a:blip>
                          <a:srcRect t="7277"/>
                          <a:stretch/>
                        </pic:blipFill>
                        <pic:spPr bwMode="auto">
                          <a:xfrm>
                            <a:off x="0" y="0"/>
                            <a:ext cx="2692800" cy="16389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676988F" w14:textId="77777777" w:rsidR="007519A6" w:rsidRPr="00902FA1" w:rsidRDefault="007519A6" w:rsidP="00683091">
      <w:pPr>
        <w:pStyle w:val="BodyText"/>
        <w:rPr>
          <w:lang w:val="en-GB"/>
        </w:rPr>
      </w:pPr>
    </w:p>
    <w:p w14:paraId="5EC75E85" w14:textId="536E3637" w:rsidR="009030B0" w:rsidRPr="00902FA1" w:rsidRDefault="009030B0" w:rsidP="00F303DA">
      <w:pPr>
        <w:pStyle w:val="Heading1"/>
        <w:pageBreakBefore/>
      </w:pPr>
      <w:bookmarkStart w:id="83" w:name="_Toc14859473"/>
      <w:r w:rsidRPr="00902FA1">
        <w:lastRenderedPageBreak/>
        <w:t xml:space="preserve">Technical </w:t>
      </w:r>
      <w:r w:rsidR="001849CF">
        <w:t>S</w:t>
      </w:r>
      <w:r w:rsidRPr="00902FA1">
        <w:t>pecifications</w:t>
      </w:r>
      <w:bookmarkEnd w:id="83"/>
    </w:p>
    <w:tbl>
      <w:tblPr>
        <w:tblStyle w:val="Casella"/>
        <w:tblW w:w="0" w:type="auto"/>
        <w:tblLook w:val="04A0" w:firstRow="1" w:lastRow="0" w:firstColumn="1" w:lastColumn="0" w:noHBand="0" w:noVBand="1"/>
      </w:tblPr>
      <w:tblGrid>
        <w:gridCol w:w="3083"/>
        <w:gridCol w:w="5865"/>
      </w:tblGrid>
      <w:tr w:rsidR="009030B0" w:rsidRPr="00902FA1" w14:paraId="1F0B7085"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2181F37A" w14:textId="77777777" w:rsidR="009030B0" w:rsidRPr="00902FA1" w:rsidRDefault="009030B0" w:rsidP="009030B0">
            <w:pPr>
              <w:pStyle w:val="Tabletext"/>
            </w:pPr>
            <w:r w:rsidRPr="00902FA1">
              <w:t>Flow Performance</w:t>
            </w:r>
          </w:p>
        </w:tc>
        <w:tc>
          <w:tcPr>
            <w:tcW w:w="5953" w:type="dxa"/>
          </w:tcPr>
          <w:p w14:paraId="11665D06" w14:textId="77777777" w:rsidR="009030B0" w:rsidRPr="00902FA1" w:rsidRDefault="009030B0" w:rsidP="009030B0">
            <w:pPr>
              <w:pStyle w:val="Tabletext"/>
            </w:pPr>
          </w:p>
        </w:tc>
      </w:tr>
      <w:tr w:rsidR="009030B0" w:rsidRPr="00902FA1" w14:paraId="69175E64" w14:textId="77777777" w:rsidTr="009030B0">
        <w:tc>
          <w:tcPr>
            <w:tcW w:w="3114" w:type="dxa"/>
          </w:tcPr>
          <w:p w14:paraId="14E860C8" w14:textId="77777777" w:rsidR="009030B0" w:rsidRPr="00902FA1" w:rsidRDefault="009030B0" w:rsidP="009030B0">
            <w:pPr>
              <w:pStyle w:val="Tabletext"/>
            </w:pPr>
            <w:r w:rsidRPr="00902FA1">
              <w:t>Flow Range ml/min</w:t>
            </w:r>
          </w:p>
        </w:tc>
        <w:tc>
          <w:tcPr>
            <w:tcW w:w="5953" w:type="dxa"/>
          </w:tcPr>
          <w:p w14:paraId="31D5908E" w14:textId="77777777" w:rsidR="009030B0" w:rsidRPr="00902FA1" w:rsidRDefault="00FE3B6D" w:rsidP="009030B0">
            <w:pPr>
              <w:pStyle w:val="Tabletext"/>
            </w:pPr>
            <w:r>
              <w:t>2</w:t>
            </w:r>
            <w:r w:rsidR="00F415C8">
              <w:t>0</w:t>
            </w:r>
            <w:r w:rsidR="00D4636D">
              <w:t xml:space="preserve"> to 500</w:t>
            </w:r>
          </w:p>
        </w:tc>
      </w:tr>
      <w:tr w:rsidR="009030B0" w:rsidRPr="00902FA1" w14:paraId="075F073B" w14:textId="77777777" w:rsidTr="009030B0">
        <w:tc>
          <w:tcPr>
            <w:tcW w:w="3114" w:type="dxa"/>
          </w:tcPr>
          <w:p w14:paraId="408D151E" w14:textId="77777777" w:rsidR="009030B0" w:rsidRPr="00902FA1" w:rsidRDefault="009030B0" w:rsidP="009030B0">
            <w:pPr>
              <w:pStyle w:val="Tabletext"/>
            </w:pPr>
            <w:r w:rsidRPr="00902FA1">
              <w:t>Flow Control</w:t>
            </w:r>
          </w:p>
        </w:tc>
        <w:tc>
          <w:tcPr>
            <w:tcW w:w="5953" w:type="dxa"/>
          </w:tcPr>
          <w:p w14:paraId="44B39D3E" w14:textId="77777777" w:rsidR="009030B0" w:rsidRDefault="009030B0" w:rsidP="009030B0">
            <w:pPr>
              <w:pStyle w:val="Tabletext"/>
            </w:pPr>
            <w:r w:rsidRPr="00DC6A39">
              <w:t>&lt; ± 5%</w:t>
            </w:r>
            <w:r w:rsidR="00F11C22">
              <w:t xml:space="preserve"> (50-500 ml/min)</w:t>
            </w:r>
          </w:p>
          <w:p w14:paraId="7F700439" w14:textId="1314DB6E" w:rsidR="00F11C22" w:rsidRPr="00902FA1" w:rsidRDefault="00F11C22" w:rsidP="009030B0">
            <w:pPr>
              <w:pStyle w:val="Tabletext"/>
            </w:pPr>
            <w:r w:rsidRPr="00DC6A39">
              <w:t>&lt; ± 5%</w:t>
            </w:r>
            <w:r>
              <w:t xml:space="preserve"> or </w:t>
            </w:r>
            <w:r>
              <w:rPr>
                <w:rFonts w:cstheme="minorHAnsi"/>
              </w:rPr>
              <w:t>±</w:t>
            </w:r>
            <w:r>
              <w:t>3 ml (&lt;50 ml/min)</w:t>
            </w:r>
          </w:p>
        </w:tc>
      </w:tr>
      <w:tr w:rsidR="009030B0" w:rsidRPr="00902FA1" w14:paraId="02DCD872" w14:textId="77777777" w:rsidTr="009030B0">
        <w:tc>
          <w:tcPr>
            <w:tcW w:w="3114" w:type="dxa"/>
          </w:tcPr>
          <w:p w14:paraId="63A5141C" w14:textId="77777777" w:rsidR="009030B0" w:rsidRPr="00902FA1" w:rsidRDefault="009030B0" w:rsidP="009030B0">
            <w:pPr>
              <w:pStyle w:val="Tabletext"/>
            </w:pPr>
            <w:r w:rsidRPr="00902FA1">
              <w:t>Back Pressure Capability</w:t>
            </w:r>
          </w:p>
        </w:tc>
        <w:tc>
          <w:tcPr>
            <w:tcW w:w="5953" w:type="dxa"/>
          </w:tcPr>
          <w:p w14:paraId="4F01606B" w14:textId="129A5585" w:rsidR="009030B0" w:rsidRPr="00902FA1" w:rsidRDefault="00BD19C0" w:rsidP="005A4280">
            <w:pPr>
              <w:pStyle w:val="Tabletext"/>
            </w:pPr>
            <w:r w:rsidRPr="00902FA1">
              <w:t xml:space="preserve">see </w:t>
            </w:r>
            <w:r w:rsidR="005A4280">
              <w:rPr>
                <w:i/>
                <w:iCs/>
              </w:rPr>
              <w:t xml:space="preserve">Battery Performance </w:t>
            </w:r>
            <w:r w:rsidR="005A4280">
              <w:t xml:space="preserve">table </w:t>
            </w:r>
            <w:r w:rsidRPr="00902FA1">
              <w:t xml:space="preserve">on page </w:t>
            </w:r>
            <w:r w:rsidRPr="00902FA1">
              <w:fldChar w:fldCharType="begin"/>
            </w:r>
            <w:r w:rsidRPr="00902FA1">
              <w:instrText xml:space="preserve"> PAGEREF _Ref468454632 \h </w:instrText>
            </w:r>
            <w:r w:rsidRPr="00902FA1">
              <w:fldChar w:fldCharType="separate"/>
            </w:r>
            <w:r w:rsidR="00AC55B4">
              <w:rPr>
                <w:noProof/>
              </w:rPr>
              <w:t>31</w:t>
            </w:r>
            <w:r w:rsidRPr="00902FA1">
              <w:fldChar w:fldCharType="end"/>
            </w:r>
          </w:p>
        </w:tc>
      </w:tr>
      <w:tr w:rsidR="009030B0" w:rsidRPr="00902FA1" w14:paraId="1D102AF6" w14:textId="77777777" w:rsidTr="009030B0">
        <w:tc>
          <w:tcPr>
            <w:tcW w:w="3114" w:type="dxa"/>
          </w:tcPr>
          <w:p w14:paraId="6D682C48" w14:textId="77777777" w:rsidR="009030B0" w:rsidRPr="00902FA1" w:rsidRDefault="009030B0" w:rsidP="009030B0">
            <w:pPr>
              <w:pStyle w:val="Tabletext"/>
            </w:pPr>
            <w:r w:rsidRPr="00902FA1">
              <w:t>Fault Detector</w:t>
            </w:r>
          </w:p>
        </w:tc>
        <w:tc>
          <w:tcPr>
            <w:tcW w:w="5953" w:type="dxa"/>
          </w:tcPr>
          <w:p w14:paraId="5077C011" w14:textId="77777777" w:rsidR="009030B0" w:rsidRPr="00902FA1" w:rsidRDefault="00F415C8" w:rsidP="009030B0">
            <w:pPr>
              <w:pStyle w:val="Tabletext"/>
            </w:pPr>
            <w:r>
              <w:t>Detects blockages with a selectable number of automatic restarts up to 15 times</w:t>
            </w:r>
          </w:p>
        </w:tc>
      </w:tr>
    </w:tbl>
    <w:p w14:paraId="104CF098" w14:textId="77777777" w:rsidR="009030B0" w:rsidRPr="00902FA1" w:rsidRDefault="009030B0"/>
    <w:tbl>
      <w:tblPr>
        <w:tblStyle w:val="Casella"/>
        <w:tblW w:w="0" w:type="auto"/>
        <w:tblLook w:val="04A0" w:firstRow="1" w:lastRow="0" w:firstColumn="1" w:lastColumn="0" w:noHBand="0" w:noVBand="1"/>
      </w:tblPr>
      <w:tblGrid>
        <w:gridCol w:w="3078"/>
        <w:gridCol w:w="5870"/>
      </w:tblGrid>
      <w:tr w:rsidR="009030B0" w:rsidRPr="00902FA1" w14:paraId="31C67A78"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72B6A6CC" w14:textId="77777777" w:rsidR="009030B0" w:rsidRPr="00902FA1" w:rsidRDefault="009030B0" w:rsidP="009030B0">
            <w:pPr>
              <w:pStyle w:val="Tabletext"/>
            </w:pPr>
            <w:r w:rsidRPr="00902FA1">
              <w:t>Operating</w:t>
            </w:r>
          </w:p>
        </w:tc>
        <w:tc>
          <w:tcPr>
            <w:tcW w:w="5953" w:type="dxa"/>
          </w:tcPr>
          <w:p w14:paraId="6429C70F" w14:textId="77777777" w:rsidR="009030B0" w:rsidRPr="00902FA1" w:rsidRDefault="009030B0" w:rsidP="009030B0">
            <w:pPr>
              <w:pStyle w:val="Tabletext"/>
            </w:pPr>
          </w:p>
        </w:tc>
      </w:tr>
      <w:tr w:rsidR="009030B0" w:rsidRPr="00902FA1" w14:paraId="3EA1BD11" w14:textId="77777777" w:rsidTr="009030B0">
        <w:tc>
          <w:tcPr>
            <w:tcW w:w="3114" w:type="dxa"/>
          </w:tcPr>
          <w:p w14:paraId="26551647" w14:textId="77777777" w:rsidR="009030B0" w:rsidRPr="00902FA1" w:rsidRDefault="009030B0" w:rsidP="009030B0">
            <w:pPr>
              <w:pStyle w:val="Tabletext"/>
            </w:pPr>
            <w:r w:rsidRPr="00902FA1">
              <w:t>Display</w:t>
            </w:r>
          </w:p>
        </w:tc>
        <w:tc>
          <w:tcPr>
            <w:tcW w:w="5953" w:type="dxa"/>
          </w:tcPr>
          <w:p w14:paraId="29445C9D" w14:textId="77777777" w:rsidR="009030B0" w:rsidRPr="00902FA1" w:rsidRDefault="009030B0" w:rsidP="009030B0">
            <w:pPr>
              <w:pStyle w:val="Tabletext"/>
            </w:pPr>
            <w:r w:rsidRPr="00902FA1">
              <w:t>Colour OLED</w:t>
            </w:r>
          </w:p>
        </w:tc>
      </w:tr>
      <w:tr w:rsidR="009030B0" w:rsidRPr="00902FA1" w14:paraId="1C1F2132" w14:textId="77777777" w:rsidTr="009030B0">
        <w:tc>
          <w:tcPr>
            <w:tcW w:w="3114" w:type="dxa"/>
          </w:tcPr>
          <w:p w14:paraId="5DDEFA55" w14:textId="77777777" w:rsidR="009030B0" w:rsidRPr="00902FA1" w:rsidRDefault="009030B0" w:rsidP="009030B0">
            <w:pPr>
              <w:pStyle w:val="Tabletext"/>
            </w:pPr>
            <w:r w:rsidRPr="00902FA1">
              <w:t>Controls</w:t>
            </w:r>
          </w:p>
        </w:tc>
        <w:tc>
          <w:tcPr>
            <w:tcW w:w="5953" w:type="dxa"/>
          </w:tcPr>
          <w:p w14:paraId="4E3681D2" w14:textId="77777777" w:rsidR="009030B0" w:rsidRPr="00902FA1" w:rsidRDefault="009030B0" w:rsidP="009030B0">
            <w:pPr>
              <w:pStyle w:val="Tabletext"/>
            </w:pPr>
            <w:r w:rsidRPr="00902FA1">
              <w:t xml:space="preserve">4 buttons </w:t>
            </w:r>
          </w:p>
        </w:tc>
      </w:tr>
      <w:tr w:rsidR="009030B0" w:rsidRPr="00902FA1" w14:paraId="3E5BA99B" w14:textId="77777777" w:rsidTr="009030B0">
        <w:tc>
          <w:tcPr>
            <w:tcW w:w="3114" w:type="dxa"/>
          </w:tcPr>
          <w:p w14:paraId="71492EB6" w14:textId="77777777" w:rsidR="009030B0" w:rsidRPr="00902FA1" w:rsidRDefault="009030B0" w:rsidP="009030B0">
            <w:pPr>
              <w:pStyle w:val="Tabletext"/>
            </w:pPr>
            <w:r w:rsidRPr="00902FA1">
              <w:t>Status Indicators</w:t>
            </w:r>
          </w:p>
        </w:tc>
        <w:tc>
          <w:tcPr>
            <w:tcW w:w="5953" w:type="dxa"/>
          </w:tcPr>
          <w:p w14:paraId="1F91FB1F" w14:textId="2E58EAA4" w:rsidR="009030B0" w:rsidRPr="009F3008" w:rsidRDefault="004C23F0" w:rsidP="009079F9">
            <w:pPr>
              <w:pStyle w:val="Tabletext"/>
              <w:rPr>
                <w:color w:val="FF0000"/>
              </w:rPr>
            </w:pPr>
            <w:r>
              <w:t>Red/</w:t>
            </w:r>
            <w:r w:rsidR="00D4636D">
              <w:t>Green/</w:t>
            </w:r>
            <w:r>
              <w:t>Blue LED</w:t>
            </w:r>
            <w:r w:rsidR="00D4636D">
              <w:t>s</w:t>
            </w:r>
            <w:r w:rsidR="009079F9">
              <w:t xml:space="preserve"> (see </w:t>
            </w:r>
            <w:r w:rsidR="009079F9" w:rsidRPr="009079F9">
              <w:rPr>
                <w:i/>
              </w:rPr>
              <w:fldChar w:fldCharType="begin"/>
            </w:r>
            <w:r w:rsidR="009079F9" w:rsidRPr="009079F9">
              <w:rPr>
                <w:i/>
              </w:rPr>
              <w:instrText xml:space="preserve"> REF _Ref8906849 \h </w:instrText>
            </w:r>
            <w:r w:rsidR="009079F9">
              <w:rPr>
                <w:i/>
              </w:rPr>
              <w:instrText xml:space="preserve"> \* MERGEFORMAT </w:instrText>
            </w:r>
            <w:r w:rsidR="009079F9" w:rsidRPr="009079F9">
              <w:rPr>
                <w:i/>
              </w:rPr>
            </w:r>
            <w:r w:rsidR="009079F9" w:rsidRPr="009079F9">
              <w:rPr>
                <w:i/>
              </w:rPr>
              <w:fldChar w:fldCharType="separate"/>
            </w:r>
            <w:r w:rsidR="00AC55B4" w:rsidRPr="00AC55B4">
              <w:rPr>
                <w:i/>
              </w:rPr>
              <w:t>LED Indicators</w:t>
            </w:r>
            <w:r w:rsidR="009079F9" w:rsidRPr="009079F9">
              <w:rPr>
                <w:i/>
              </w:rPr>
              <w:fldChar w:fldCharType="end"/>
            </w:r>
            <w:r w:rsidR="009079F9">
              <w:t xml:space="preserve"> on page </w:t>
            </w:r>
            <w:r w:rsidR="009079F9">
              <w:fldChar w:fldCharType="begin"/>
            </w:r>
            <w:r w:rsidR="009079F9">
              <w:instrText xml:space="preserve"> PAGEREF _Ref8906849 \h </w:instrText>
            </w:r>
            <w:r w:rsidR="009079F9">
              <w:fldChar w:fldCharType="separate"/>
            </w:r>
            <w:r w:rsidR="00AC55B4">
              <w:rPr>
                <w:noProof/>
              </w:rPr>
              <w:t>23</w:t>
            </w:r>
            <w:r w:rsidR="009079F9">
              <w:fldChar w:fldCharType="end"/>
            </w:r>
            <w:r w:rsidR="009079F9">
              <w:t xml:space="preserve">) </w:t>
            </w:r>
          </w:p>
        </w:tc>
      </w:tr>
      <w:tr w:rsidR="009030B0" w:rsidRPr="00902FA1" w14:paraId="1F8725F2" w14:textId="77777777" w:rsidTr="009030B0">
        <w:tc>
          <w:tcPr>
            <w:tcW w:w="3114" w:type="dxa"/>
          </w:tcPr>
          <w:p w14:paraId="5D8674E0" w14:textId="77777777" w:rsidR="009030B0" w:rsidRPr="00902FA1" w:rsidRDefault="009030B0" w:rsidP="009030B0">
            <w:pPr>
              <w:pStyle w:val="Tabletext"/>
            </w:pPr>
            <w:r w:rsidRPr="00902FA1">
              <w:t>Dimensions</w:t>
            </w:r>
          </w:p>
        </w:tc>
        <w:tc>
          <w:tcPr>
            <w:tcW w:w="5953" w:type="dxa"/>
          </w:tcPr>
          <w:p w14:paraId="0A3E9FDA" w14:textId="77777777" w:rsidR="009030B0" w:rsidRPr="00902FA1" w:rsidRDefault="00046A89" w:rsidP="00D4636D">
            <w:pPr>
              <w:pStyle w:val="Tabletext"/>
            </w:pPr>
            <w:r>
              <w:t>86</w:t>
            </w:r>
            <w:r w:rsidR="009030B0" w:rsidRPr="00902FA1">
              <w:t xml:space="preserve"> x </w:t>
            </w:r>
            <w:r w:rsidR="002749D8">
              <w:t>82</w:t>
            </w:r>
            <w:r w:rsidR="009030B0" w:rsidRPr="00902FA1">
              <w:t xml:space="preserve"> x </w:t>
            </w:r>
            <w:r w:rsidR="002749D8">
              <w:t>46</w:t>
            </w:r>
            <w:r w:rsidR="009030B0" w:rsidRPr="00902FA1">
              <w:t xml:space="preserve"> mm (</w:t>
            </w:r>
            <w:r w:rsidR="002749D8">
              <w:t>3.38</w:t>
            </w:r>
            <w:r w:rsidR="009030B0" w:rsidRPr="00902FA1">
              <w:t xml:space="preserve"> x </w:t>
            </w:r>
            <w:r w:rsidR="002749D8">
              <w:t>3.23</w:t>
            </w:r>
            <w:r w:rsidR="009030B0" w:rsidRPr="00902FA1">
              <w:t xml:space="preserve"> x </w:t>
            </w:r>
            <w:r w:rsidR="00D4636D">
              <w:t>1.81</w:t>
            </w:r>
            <w:r w:rsidR="009030B0" w:rsidRPr="00902FA1">
              <w:t xml:space="preserve"> inches)</w:t>
            </w:r>
          </w:p>
        </w:tc>
      </w:tr>
      <w:tr w:rsidR="009030B0" w:rsidRPr="00902FA1" w14:paraId="12E11F85" w14:textId="77777777" w:rsidTr="009030B0">
        <w:tc>
          <w:tcPr>
            <w:tcW w:w="3114" w:type="dxa"/>
          </w:tcPr>
          <w:p w14:paraId="1EC76DC9" w14:textId="77777777" w:rsidR="009030B0" w:rsidRPr="00902FA1" w:rsidRDefault="009030B0" w:rsidP="009030B0">
            <w:pPr>
              <w:pStyle w:val="Tabletext"/>
            </w:pPr>
            <w:r w:rsidRPr="00902FA1">
              <w:t>Weight</w:t>
            </w:r>
          </w:p>
        </w:tc>
        <w:tc>
          <w:tcPr>
            <w:tcW w:w="5953" w:type="dxa"/>
          </w:tcPr>
          <w:p w14:paraId="63CB8CB0" w14:textId="63D8A8D7" w:rsidR="009030B0" w:rsidRPr="004B1414" w:rsidRDefault="00046A89" w:rsidP="009030B0">
            <w:pPr>
              <w:pStyle w:val="Tabletext"/>
              <w:rPr>
                <w:color w:val="FF0000"/>
              </w:rPr>
            </w:pPr>
            <w:r>
              <w:t>2</w:t>
            </w:r>
            <w:r w:rsidR="00FA665C">
              <w:t>61.4</w:t>
            </w:r>
            <w:r w:rsidR="009030B0" w:rsidRPr="00902FA1">
              <w:t>g</w:t>
            </w:r>
            <w:r w:rsidR="00304087">
              <w:rPr>
                <w:color w:val="FF0000"/>
              </w:rPr>
              <w:t xml:space="preserve"> </w:t>
            </w:r>
            <w:r w:rsidR="00304087" w:rsidRPr="00C81D0C">
              <w:t>(</w:t>
            </w:r>
            <w:r w:rsidR="00FA665C">
              <w:t>9.2</w:t>
            </w:r>
            <w:r w:rsidR="00C81D0C">
              <w:t xml:space="preserve"> oz</w:t>
            </w:r>
            <w:r w:rsidR="00291F24" w:rsidRPr="00C81D0C">
              <w:t>)</w:t>
            </w:r>
          </w:p>
        </w:tc>
      </w:tr>
    </w:tbl>
    <w:p w14:paraId="6182F427" w14:textId="77777777" w:rsidR="009030B0" w:rsidRPr="00902FA1" w:rsidRDefault="009030B0"/>
    <w:tbl>
      <w:tblPr>
        <w:tblStyle w:val="Casella"/>
        <w:tblW w:w="0" w:type="auto"/>
        <w:tblLook w:val="04A0" w:firstRow="1" w:lastRow="0" w:firstColumn="1" w:lastColumn="0" w:noHBand="0" w:noVBand="1"/>
      </w:tblPr>
      <w:tblGrid>
        <w:gridCol w:w="3085"/>
        <w:gridCol w:w="5863"/>
      </w:tblGrid>
      <w:tr w:rsidR="009030B0" w:rsidRPr="00902FA1" w14:paraId="3BE78548"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77DD56E7" w14:textId="77777777" w:rsidR="009030B0" w:rsidRPr="00902FA1" w:rsidRDefault="009030B0" w:rsidP="009030B0">
            <w:pPr>
              <w:pStyle w:val="Tabletext"/>
            </w:pPr>
            <w:r w:rsidRPr="00902FA1">
              <w:t>Environmental</w:t>
            </w:r>
          </w:p>
        </w:tc>
        <w:tc>
          <w:tcPr>
            <w:tcW w:w="5953" w:type="dxa"/>
          </w:tcPr>
          <w:p w14:paraId="015BDADA" w14:textId="77777777" w:rsidR="009030B0" w:rsidRPr="00902FA1" w:rsidRDefault="009030B0" w:rsidP="009030B0">
            <w:pPr>
              <w:pStyle w:val="Tabletext"/>
            </w:pPr>
          </w:p>
        </w:tc>
      </w:tr>
      <w:tr w:rsidR="009030B0" w:rsidRPr="00902FA1" w14:paraId="44E59C5A" w14:textId="77777777" w:rsidTr="009030B0">
        <w:tc>
          <w:tcPr>
            <w:tcW w:w="3114" w:type="dxa"/>
            <w:vMerge w:val="restart"/>
          </w:tcPr>
          <w:p w14:paraId="3BF0FBD1" w14:textId="77777777" w:rsidR="009030B0" w:rsidRPr="00902FA1" w:rsidRDefault="009030B0" w:rsidP="009030B0">
            <w:pPr>
              <w:pStyle w:val="Tabletext"/>
            </w:pPr>
            <w:r w:rsidRPr="00902FA1">
              <w:t xml:space="preserve">Temperature </w:t>
            </w:r>
          </w:p>
        </w:tc>
        <w:tc>
          <w:tcPr>
            <w:tcW w:w="5953" w:type="dxa"/>
          </w:tcPr>
          <w:p w14:paraId="26F94C01" w14:textId="3EB25B19" w:rsidR="009030B0" w:rsidRPr="00652CB2" w:rsidRDefault="009030B0" w:rsidP="008B2161">
            <w:pPr>
              <w:pStyle w:val="Tabletext"/>
            </w:pPr>
            <w:r w:rsidRPr="00652CB2">
              <w:t xml:space="preserve">Operation, </w:t>
            </w:r>
            <w:r w:rsidR="00415348">
              <w:t>0</w:t>
            </w:r>
            <w:r w:rsidRPr="00652CB2">
              <w:t xml:space="preserve"> to 45°C</w:t>
            </w:r>
            <w:r w:rsidR="00F051BC" w:rsidRPr="00652CB2">
              <w:t xml:space="preserve"> </w:t>
            </w:r>
            <w:r w:rsidR="00584150" w:rsidRPr="00652CB2">
              <w:t xml:space="preserve">or </w:t>
            </w:r>
            <w:r w:rsidR="00487D02" w:rsidRPr="00652CB2">
              <w:t>41 to 113</w:t>
            </w:r>
            <w:r w:rsidR="00584150" w:rsidRPr="00652CB2">
              <w:t>°F</w:t>
            </w:r>
            <w:r w:rsidR="008B2161">
              <w:br/>
            </w:r>
            <w:r w:rsidR="00F051BC" w:rsidRPr="00652CB2">
              <w:t xml:space="preserve">(for IS Certification </w:t>
            </w:r>
            <w:r w:rsidR="00077CB1" w:rsidRPr="00652CB2">
              <w:t>–</w:t>
            </w:r>
            <w:r w:rsidR="00F051BC" w:rsidRPr="00652CB2">
              <w:t>20 to 45°C</w:t>
            </w:r>
            <w:r w:rsidR="00584150" w:rsidRPr="00652CB2">
              <w:t xml:space="preserve"> or </w:t>
            </w:r>
            <w:r w:rsidR="00652CB2" w:rsidRPr="00652CB2">
              <w:t>–2</w:t>
            </w:r>
            <w:r w:rsidR="00584150" w:rsidRPr="00652CB2">
              <w:t xml:space="preserve"> to 1</w:t>
            </w:r>
            <w:r w:rsidR="008B2161">
              <w:t>13</w:t>
            </w:r>
            <w:r w:rsidR="00584150" w:rsidRPr="00652CB2">
              <w:t>°F</w:t>
            </w:r>
            <w:r w:rsidR="00F051BC" w:rsidRPr="00652CB2">
              <w:t>)</w:t>
            </w:r>
          </w:p>
        </w:tc>
      </w:tr>
      <w:tr w:rsidR="009030B0" w:rsidRPr="00902FA1" w14:paraId="46268905" w14:textId="77777777" w:rsidTr="009030B0">
        <w:tc>
          <w:tcPr>
            <w:tcW w:w="3114" w:type="dxa"/>
            <w:vMerge/>
          </w:tcPr>
          <w:p w14:paraId="37AC084E" w14:textId="77777777" w:rsidR="009030B0" w:rsidRPr="00902FA1" w:rsidRDefault="009030B0" w:rsidP="009030B0">
            <w:pPr>
              <w:pStyle w:val="Tabletext"/>
            </w:pPr>
          </w:p>
        </w:tc>
        <w:tc>
          <w:tcPr>
            <w:tcW w:w="5953" w:type="dxa"/>
          </w:tcPr>
          <w:p w14:paraId="5DC7697B" w14:textId="55709101" w:rsidR="009030B0" w:rsidRPr="00652CB2" w:rsidRDefault="009030B0" w:rsidP="00652CB2">
            <w:pPr>
              <w:pStyle w:val="Tabletext"/>
            </w:pPr>
            <w:r w:rsidRPr="00652CB2">
              <w:t xml:space="preserve">Storage, </w:t>
            </w:r>
            <w:r w:rsidR="00077CB1" w:rsidRPr="00652CB2">
              <w:t>–</w:t>
            </w:r>
            <w:r w:rsidRPr="00652CB2">
              <w:t>10 to 50°C</w:t>
            </w:r>
            <w:r w:rsidR="00077CB1" w:rsidRPr="00652CB2">
              <w:t xml:space="preserve"> </w:t>
            </w:r>
            <w:r w:rsidR="00652CB2" w:rsidRPr="00652CB2">
              <w:t xml:space="preserve">or </w:t>
            </w:r>
            <w:r w:rsidR="00487D02" w:rsidRPr="00652CB2">
              <w:t>14 to 122</w:t>
            </w:r>
            <w:r w:rsidR="00652CB2" w:rsidRPr="00652CB2">
              <w:t>°F</w:t>
            </w:r>
          </w:p>
        </w:tc>
      </w:tr>
      <w:tr w:rsidR="009030B0" w:rsidRPr="00902FA1" w14:paraId="025709A3" w14:textId="77777777" w:rsidTr="009030B0">
        <w:tc>
          <w:tcPr>
            <w:tcW w:w="3114" w:type="dxa"/>
          </w:tcPr>
          <w:p w14:paraId="4F636FE3" w14:textId="77777777" w:rsidR="009030B0" w:rsidRPr="00902FA1" w:rsidRDefault="009030B0" w:rsidP="009030B0">
            <w:pPr>
              <w:pStyle w:val="Tabletext"/>
            </w:pPr>
            <w:r w:rsidRPr="00902FA1">
              <w:t>Humidity</w:t>
            </w:r>
          </w:p>
        </w:tc>
        <w:tc>
          <w:tcPr>
            <w:tcW w:w="5953" w:type="dxa"/>
          </w:tcPr>
          <w:p w14:paraId="34C846F6" w14:textId="77777777" w:rsidR="009030B0" w:rsidRPr="00902FA1" w:rsidRDefault="009030B0" w:rsidP="009030B0">
            <w:pPr>
              <w:pStyle w:val="Tabletext"/>
            </w:pPr>
            <w:r w:rsidRPr="00902FA1">
              <w:t xml:space="preserve">30 to 95% RH (non-condensing) </w:t>
            </w:r>
          </w:p>
        </w:tc>
      </w:tr>
      <w:tr w:rsidR="009030B0" w:rsidRPr="00902FA1" w14:paraId="5FEE2A05" w14:textId="77777777" w:rsidTr="009030B0">
        <w:tc>
          <w:tcPr>
            <w:tcW w:w="3114" w:type="dxa"/>
          </w:tcPr>
          <w:p w14:paraId="60196384" w14:textId="77777777" w:rsidR="009030B0" w:rsidRPr="00902FA1" w:rsidRDefault="009030B0" w:rsidP="009030B0">
            <w:pPr>
              <w:pStyle w:val="Tabletext"/>
            </w:pPr>
            <w:r w:rsidRPr="00902FA1">
              <w:t>Barometric Pressure</w:t>
            </w:r>
          </w:p>
        </w:tc>
        <w:tc>
          <w:tcPr>
            <w:tcW w:w="5953" w:type="dxa"/>
          </w:tcPr>
          <w:p w14:paraId="490BACBA" w14:textId="77777777" w:rsidR="009030B0" w:rsidRPr="00902FA1" w:rsidRDefault="009030B0" w:rsidP="009030B0">
            <w:pPr>
              <w:pStyle w:val="Tabletext"/>
            </w:pPr>
            <w:r w:rsidRPr="00902FA1">
              <w:t>Auto-correcting</w:t>
            </w:r>
          </w:p>
        </w:tc>
      </w:tr>
      <w:tr w:rsidR="007F04A2" w:rsidRPr="00902FA1" w14:paraId="4BC9AFD4" w14:textId="77777777" w:rsidTr="009030B0">
        <w:tc>
          <w:tcPr>
            <w:tcW w:w="3114" w:type="dxa"/>
          </w:tcPr>
          <w:p w14:paraId="4ECEE279" w14:textId="77777777" w:rsidR="007F04A2" w:rsidRPr="00902FA1" w:rsidRDefault="007F04A2" w:rsidP="009030B0">
            <w:pPr>
              <w:pStyle w:val="Tabletext"/>
            </w:pPr>
            <w:r w:rsidRPr="00902FA1">
              <w:t>Ingress Protection</w:t>
            </w:r>
          </w:p>
        </w:tc>
        <w:tc>
          <w:tcPr>
            <w:tcW w:w="5953" w:type="dxa"/>
          </w:tcPr>
          <w:p w14:paraId="71D321EF" w14:textId="77777777" w:rsidR="007F04A2" w:rsidRPr="00902FA1" w:rsidRDefault="007F04A2" w:rsidP="009030B0">
            <w:pPr>
              <w:pStyle w:val="Tabletext"/>
            </w:pPr>
            <w:r>
              <w:t>IP65</w:t>
            </w:r>
          </w:p>
        </w:tc>
      </w:tr>
    </w:tbl>
    <w:p w14:paraId="136B4856" w14:textId="77777777" w:rsidR="009030B0" w:rsidRPr="00902FA1" w:rsidRDefault="009030B0"/>
    <w:tbl>
      <w:tblPr>
        <w:tblStyle w:val="Casella"/>
        <w:tblW w:w="0" w:type="auto"/>
        <w:tblLook w:val="04A0" w:firstRow="1" w:lastRow="0" w:firstColumn="1" w:lastColumn="0" w:noHBand="0" w:noVBand="1"/>
      </w:tblPr>
      <w:tblGrid>
        <w:gridCol w:w="3082"/>
        <w:gridCol w:w="5866"/>
      </w:tblGrid>
      <w:tr w:rsidR="009030B0" w:rsidRPr="00902FA1" w14:paraId="2F2749B5" w14:textId="77777777" w:rsidTr="009030B0">
        <w:trPr>
          <w:cnfStyle w:val="100000000000" w:firstRow="1" w:lastRow="0" w:firstColumn="0" w:lastColumn="0" w:oddVBand="0" w:evenVBand="0" w:oddHBand="0" w:evenHBand="0" w:firstRowFirstColumn="0" w:firstRowLastColumn="0" w:lastRowFirstColumn="0" w:lastRowLastColumn="0"/>
        </w:trPr>
        <w:tc>
          <w:tcPr>
            <w:tcW w:w="3114" w:type="dxa"/>
          </w:tcPr>
          <w:p w14:paraId="15C2C970" w14:textId="77777777" w:rsidR="009030B0" w:rsidRPr="00902FA1" w:rsidRDefault="009030B0" w:rsidP="009030B0">
            <w:pPr>
              <w:pStyle w:val="Tabletext"/>
            </w:pPr>
            <w:r w:rsidRPr="00902FA1">
              <w:t>Electrical</w:t>
            </w:r>
          </w:p>
        </w:tc>
        <w:tc>
          <w:tcPr>
            <w:tcW w:w="5953" w:type="dxa"/>
          </w:tcPr>
          <w:p w14:paraId="6CB67805" w14:textId="77777777" w:rsidR="009030B0" w:rsidRPr="00902FA1" w:rsidRDefault="009030B0" w:rsidP="009030B0">
            <w:pPr>
              <w:pStyle w:val="Tabletext"/>
            </w:pPr>
          </w:p>
        </w:tc>
      </w:tr>
      <w:tr w:rsidR="009030B0" w:rsidRPr="00902FA1" w14:paraId="50E504F8" w14:textId="77777777" w:rsidTr="009030B0">
        <w:tc>
          <w:tcPr>
            <w:tcW w:w="3114" w:type="dxa"/>
          </w:tcPr>
          <w:p w14:paraId="11438231" w14:textId="77777777" w:rsidR="009030B0" w:rsidRPr="00902FA1" w:rsidRDefault="009030B0" w:rsidP="009030B0">
            <w:pPr>
              <w:pStyle w:val="Tabletext"/>
            </w:pPr>
            <w:r w:rsidRPr="00902FA1">
              <w:t>Battery Type</w:t>
            </w:r>
          </w:p>
        </w:tc>
        <w:tc>
          <w:tcPr>
            <w:tcW w:w="5953" w:type="dxa"/>
          </w:tcPr>
          <w:p w14:paraId="65E658AE" w14:textId="5B5D96D6" w:rsidR="009030B0" w:rsidRPr="00902FA1" w:rsidRDefault="00D00496" w:rsidP="009030B0">
            <w:pPr>
              <w:pStyle w:val="Tabletext"/>
            </w:pPr>
            <w:r>
              <w:t>Li I</w:t>
            </w:r>
            <w:r w:rsidR="009030B0" w:rsidRPr="00902FA1">
              <w:t>on</w:t>
            </w:r>
            <w:r w:rsidR="004A5286">
              <w:t xml:space="preserve"> </w:t>
            </w:r>
          </w:p>
        </w:tc>
      </w:tr>
      <w:tr w:rsidR="009030B0" w:rsidRPr="00902FA1" w14:paraId="204C534F" w14:textId="77777777" w:rsidTr="009030B0">
        <w:tc>
          <w:tcPr>
            <w:tcW w:w="3114" w:type="dxa"/>
          </w:tcPr>
          <w:p w14:paraId="7CFC7E4C" w14:textId="77777777" w:rsidR="009030B0" w:rsidRPr="00902FA1" w:rsidRDefault="009030B0" w:rsidP="009030B0">
            <w:pPr>
              <w:pStyle w:val="Tabletext"/>
            </w:pPr>
            <w:r w:rsidRPr="00902FA1">
              <w:t>Battery Level Indicator</w:t>
            </w:r>
          </w:p>
        </w:tc>
        <w:tc>
          <w:tcPr>
            <w:tcW w:w="5953" w:type="dxa"/>
          </w:tcPr>
          <w:p w14:paraId="7D863280" w14:textId="77777777" w:rsidR="009030B0" w:rsidRPr="00902FA1" w:rsidRDefault="009030B0" w:rsidP="009030B0">
            <w:pPr>
              <w:pStyle w:val="Tabletext"/>
            </w:pPr>
            <w:r w:rsidRPr="00902FA1">
              <w:t>Yes</w:t>
            </w:r>
          </w:p>
        </w:tc>
      </w:tr>
      <w:tr w:rsidR="009030B0" w:rsidRPr="00902FA1" w14:paraId="2A237269" w14:textId="77777777" w:rsidTr="009030B0">
        <w:tc>
          <w:tcPr>
            <w:tcW w:w="3114" w:type="dxa"/>
          </w:tcPr>
          <w:p w14:paraId="2B24CC73" w14:textId="77777777" w:rsidR="009030B0" w:rsidRPr="00902FA1" w:rsidRDefault="009030B0" w:rsidP="009030B0">
            <w:pPr>
              <w:pStyle w:val="Tabletext"/>
            </w:pPr>
            <w:r w:rsidRPr="00902FA1">
              <w:t>Battery Life</w:t>
            </w:r>
          </w:p>
        </w:tc>
        <w:tc>
          <w:tcPr>
            <w:tcW w:w="5953" w:type="dxa"/>
          </w:tcPr>
          <w:p w14:paraId="3DC42DF2" w14:textId="77777777" w:rsidR="009030B0" w:rsidRPr="00902FA1" w:rsidRDefault="00EA1193" w:rsidP="009D102F">
            <w:pPr>
              <w:pStyle w:val="Tabletext"/>
            </w:pPr>
            <w:r>
              <w:t>&gt;</w:t>
            </w:r>
            <w:r w:rsidR="009D102F">
              <w:t xml:space="preserve">34 </w:t>
            </w:r>
            <w:r w:rsidR="009030B0" w:rsidRPr="00902FA1">
              <w:t>hours</w:t>
            </w:r>
            <w:r w:rsidR="009D102F">
              <w:t xml:space="preserve"> @ 200 ml/min (20 cm H</w:t>
            </w:r>
            <w:r w:rsidR="009D102F" w:rsidRPr="009D102F">
              <w:rPr>
                <w:vertAlign w:val="subscript"/>
              </w:rPr>
              <w:t>2</w:t>
            </w:r>
            <w:r w:rsidR="009D102F">
              <w:t>O)</w:t>
            </w:r>
          </w:p>
        </w:tc>
      </w:tr>
      <w:tr w:rsidR="009030B0" w:rsidRPr="00902FA1" w14:paraId="0B6E299D" w14:textId="77777777" w:rsidTr="004A5286">
        <w:tc>
          <w:tcPr>
            <w:tcW w:w="3114" w:type="dxa"/>
          </w:tcPr>
          <w:p w14:paraId="2CE8E34A" w14:textId="77777777" w:rsidR="009030B0" w:rsidRPr="00902FA1" w:rsidRDefault="009030B0" w:rsidP="009030B0">
            <w:pPr>
              <w:pStyle w:val="Tabletext"/>
            </w:pPr>
            <w:r w:rsidRPr="00902FA1">
              <w:t>Chargers</w:t>
            </w:r>
          </w:p>
        </w:tc>
        <w:tc>
          <w:tcPr>
            <w:tcW w:w="5953" w:type="dxa"/>
            <w:shd w:val="clear" w:color="auto" w:fill="auto"/>
          </w:tcPr>
          <w:p w14:paraId="7D6449BF" w14:textId="77777777" w:rsidR="009030B0" w:rsidRPr="00902FA1" w:rsidRDefault="009030B0" w:rsidP="009030B0">
            <w:pPr>
              <w:pStyle w:val="Tabletext"/>
            </w:pPr>
            <w:r w:rsidRPr="00902FA1">
              <w:t>Single or 5-way</w:t>
            </w:r>
          </w:p>
        </w:tc>
      </w:tr>
      <w:tr w:rsidR="009030B0" w:rsidRPr="00902FA1" w14:paraId="11E4BBEB" w14:textId="77777777" w:rsidTr="009030B0">
        <w:tc>
          <w:tcPr>
            <w:tcW w:w="3114" w:type="dxa"/>
          </w:tcPr>
          <w:p w14:paraId="1C3F1E04" w14:textId="77777777" w:rsidR="009030B0" w:rsidRPr="00902FA1" w:rsidRDefault="009030B0" w:rsidP="009030B0">
            <w:pPr>
              <w:pStyle w:val="Tabletext"/>
            </w:pPr>
            <w:r w:rsidRPr="00902FA1">
              <w:t>Charge Time</w:t>
            </w:r>
          </w:p>
        </w:tc>
        <w:tc>
          <w:tcPr>
            <w:tcW w:w="5953" w:type="dxa"/>
          </w:tcPr>
          <w:p w14:paraId="3C6F38D9" w14:textId="77777777" w:rsidR="009030B0" w:rsidRPr="00902FA1" w:rsidRDefault="009030B0" w:rsidP="009030B0">
            <w:pPr>
              <w:pStyle w:val="Tabletext"/>
            </w:pPr>
            <w:proofErr w:type="gramStart"/>
            <w:r w:rsidRPr="009A0BCB">
              <w:t>Typically</w:t>
            </w:r>
            <w:proofErr w:type="gramEnd"/>
            <w:r w:rsidRPr="00902FA1">
              <w:t xml:space="preserve"> &lt;6 hours</w:t>
            </w:r>
          </w:p>
        </w:tc>
      </w:tr>
      <w:tr w:rsidR="009030B0" w:rsidRPr="00902FA1" w14:paraId="64FD1B27" w14:textId="77777777" w:rsidTr="009030B0">
        <w:tc>
          <w:tcPr>
            <w:tcW w:w="3114" w:type="dxa"/>
            <w:vMerge w:val="restart"/>
          </w:tcPr>
          <w:p w14:paraId="0F09ED1B" w14:textId="77777777" w:rsidR="009030B0" w:rsidRPr="00902FA1" w:rsidRDefault="00E2420D" w:rsidP="009030B0">
            <w:pPr>
              <w:pStyle w:val="Tabletext"/>
            </w:pPr>
            <w:r>
              <w:t>Compliance</w:t>
            </w:r>
          </w:p>
        </w:tc>
        <w:tc>
          <w:tcPr>
            <w:tcW w:w="5953" w:type="dxa"/>
          </w:tcPr>
          <w:p w14:paraId="0AD9EA45" w14:textId="77777777" w:rsidR="009030B0" w:rsidRPr="00902FA1" w:rsidRDefault="009030B0" w:rsidP="009030B0">
            <w:pPr>
              <w:pStyle w:val="Tabletext"/>
            </w:pPr>
            <w:r w:rsidRPr="00902FA1">
              <w:t>EN1232 Compliant</w:t>
            </w:r>
          </w:p>
        </w:tc>
      </w:tr>
      <w:tr w:rsidR="009030B0" w:rsidRPr="00902FA1" w14:paraId="5E9D29DA" w14:textId="77777777" w:rsidTr="009030B0">
        <w:tc>
          <w:tcPr>
            <w:tcW w:w="3114" w:type="dxa"/>
            <w:vMerge/>
          </w:tcPr>
          <w:p w14:paraId="5D0788F3" w14:textId="77777777" w:rsidR="009030B0" w:rsidRPr="00902FA1" w:rsidRDefault="009030B0" w:rsidP="009030B0">
            <w:pPr>
              <w:pStyle w:val="Tabletext"/>
            </w:pPr>
          </w:p>
        </w:tc>
        <w:tc>
          <w:tcPr>
            <w:tcW w:w="5953" w:type="dxa"/>
          </w:tcPr>
          <w:p w14:paraId="051DADB2" w14:textId="77777777" w:rsidR="009030B0" w:rsidRPr="00902FA1" w:rsidRDefault="009030B0" w:rsidP="009030B0">
            <w:pPr>
              <w:pStyle w:val="Tabletext"/>
            </w:pPr>
            <w:r w:rsidRPr="00902FA1">
              <w:t>ISO 13137 Compliant</w:t>
            </w:r>
          </w:p>
        </w:tc>
      </w:tr>
    </w:tbl>
    <w:p w14:paraId="3F01AFCE" w14:textId="77777777" w:rsidR="001849CF" w:rsidRDefault="001849CF" w:rsidP="00BD19C0">
      <w:pPr>
        <w:pStyle w:val="Heading2"/>
      </w:pPr>
      <w:bookmarkStart w:id="84" w:name="_Ref468454632"/>
    </w:p>
    <w:p w14:paraId="4E5B8622" w14:textId="3FE09284" w:rsidR="00BD19C0" w:rsidRDefault="001849CF" w:rsidP="00BD19C0">
      <w:pPr>
        <w:pStyle w:val="Heading2"/>
      </w:pPr>
      <w:bookmarkStart w:id="85" w:name="_Toc14859474"/>
      <w:r>
        <w:t>Battery</w:t>
      </w:r>
      <w:r w:rsidR="00BD19C0" w:rsidRPr="00902FA1">
        <w:t xml:space="preserve"> </w:t>
      </w:r>
      <w:r>
        <w:t>P</w:t>
      </w:r>
      <w:r w:rsidR="00BD19C0" w:rsidRPr="00902FA1">
        <w:t xml:space="preserve">erformance </w:t>
      </w:r>
      <w:r>
        <w:t>T</w:t>
      </w:r>
      <w:r w:rsidR="00BD19C0" w:rsidRPr="00902FA1">
        <w:t>able</w:t>
      </w:r>
      <w:bookmarkEnd w:id="84"/>
      <w:bookmarkEnd w:id="85"/>
    </w:p>
    <w:p w14:paraId="3B96A349" w14:textId="77777777" w:rsidR="001849CF" w:rsidRPr="001849CF" w:rsidRDefault="001849CF" w:rsidP="001849CF">
      <w:pPr>
        <w:pStyle w:val="BodyText"/>
        <w:rPr>
          <w:lang w:val="en-GB"/>
        </w:rPr>
      </w:pPr>
    </w:p>
    <w:tbl>
      <w:tblPr>
        <w:tblStyle w:val="Casella"/>
        <w:tblW w:w="0" w:type="auto"/>
        <w:tblLook w:val="04A0" w:firstRow="1" w:lastRow="0" w:firstColumn="1" w:lastColumn="0" w:noHBand="0" w:noVBand="1"/>
      </w:tblPr>
      <w:tblGrid>
        <w:gridCol w:w="1555"/>
        <w:gridCol w:w="1488"/>
        <w:gridCol w:w="1489"/>
        <w:gridCol w:w="1488"/>
        <w:gridCol w:w="1489"/>
      </w:tblGrid>
      <w:tr w:rsidR="00FD77BC" w:rsidRPr="00902FA1" w14:paraId="33DAFA6C" w14:textId="77777777" w:rsidTr="00FD77BC">
        <w:trPr>
          <w:cnfStyle w:val="100000000000" w:firstRow="1" w:lastRow="0" w:firstColumn="0" w:lastColumn="0" w:oddVBand="0" w:evenVBand="0" w:oddHBand="0" w:evenHBand="0" w:firstRowFirstColumn="0" w:firstRowLastColumn="0" w:lastRowFirstColumn="0" w:lastRowLastColumn="0"/>
        </w:trPr>
        <w:tc>
          <w:tcPr>
            <w:tcW w:w="1555" w:type="dxa"/>
            <w:vMerge w:val="restart"/>
          </w:tcPr>
          <w:p w14:paraId="28359C72" w14:textId="77777777" w:rsidR="00FD77BC" w:rsidRDefault="00FD77BC" w:rsidP="00BD19C0">
            <w:pPr>
              <w:pStyle w:val="Tabletext"/>
            </w:pPr>
            <w:r w:rsidRPr="00902FA1">
              <w:t>Flow rate</w:t>
            </w:r>
          </w:p>
          <w:p w14:paraId="2BBF8FF1" w14:textId="77777777" w:rsidR="00FD77BC" w:rsidRPr="00902FA1" w:rsidRDefault="00FD77BC" w:rsidP="00BD19C0">
            <w:pPr>
              <w:pStyle w:val="Tabletext"/>
            </w:pPr>
            <w:r>
              <w:t>(ml/min)</w:t>
            </w:r>
          </w:p>
        </w:tc>
        <w:tc>
          <w:tcPr>
            <w:tcW w:w="5954" w:type="dxa"/>
            <w:gridSpan w:val="4"/>
          </w:tcPr>
          <w:p w14:paraId="6F01D1D0" w14:textId="1B4FA234" w:rsidR="00FD77BC" w:rsidRPr="00902FA1" w:rsidRDefault="00FD77BC" w:rsidP="00FD77BC">
            <w:pPr>
              <w:pStyle w:val="Tabletext"/>
              <w:jc w:val="center"/>
            </w:pPr>
            <w:r>
              <w:t xml:space="preserve">Battery </w:t>
            </w:r>
            <w:r w:rsidR="00C87E13">
              <w:t>Life (hrs)</w:t>
            </w:r>
            <w:r>
              <w:t xml:space="preserve"> at </w:t>
            </w:r>
            <w:r w:rsidR="00C87E13">
              <w:t>below</w:t>
            </w:r>
            <w:r>
              <w:t xml:space="preserve"> four back</w:t>
            </w:r>
            <w:r w:rsidR="00FA1DC4">
              <w:t xml:space="preserve"> </w:t>
            </w:r>
            <w:r>
              <w:t>pressures</w:t>
            </w:r>
            <w:r w:rsidR="00C87E13">
              <w:t xml:space="preserve"> (cm H</w:t>
            </w:r>
            <w:r w:rsidR="00C87E13" w:rsidRPr="00C87E13">
              <w:rPr>
                <w:vertAlign w:val="subscript"/>
              </w:rPr>
              <w:t>2</w:t>
            </w:r>
            <w:r w:rsidR="00C87E13">
              <w:t>O)</w:t>
            </w:r>
          </w:p>
        </w:tc>
      </w:tr>
      <w:tr w:rsidR="00FD77BC" w:rsidRPr="00902FA1" w14:paraId="2DBCDB0E" w14:textId="77777777" w:rsidTr="00E762BB">
        <w:tc>
          <w:tcPr>
            <w:tcW w:w="1555" w:type="dxa"/>
            <w:vMerge/>
            <w:shd w:val="clear" w:color="auto" w:fill="auto"/>
            <w:vAlign w:val="center"/>
          </w:tcPr>
          <w:p w14:paraId="72C5BD66" w14:textId="77777777" w:rsidR="00FD77BC" w:rsidRPr="00902FA1" w:rsidRDefault="00FD77BC" w:rsidP="00BD19C0">
            <w:pPr>
              <w:pStyle w:val="Tabletext"/>
            </w:pPr>
          </w:p>
        </w:tc>
        <w:tc>
          <w:tcPr>
            <w:tcW w:w="1488" w:type="dxa"/>
            <w:shd w:val="clear" w:color="auto" w:fill="97B39E"/>
          </w:tcPr>
          <w:p w14:paraId="26FFECCA" w14:textId="77777777" w:rsidR="00FD77BC" w:rsidRPr="00902FA1" w:rsidRDefault="00FD77BC" w:rsidP="0073406C">
            <w:pPr>
              <w:pStyle w:val="Tabletext"/>
              <w:jc w:val="center"/>
            </w:pPr>
            <w:r>
              <w:t>10</w:t>
            </w:r>
          </w:p>
        </w:tc>
        <w:tc>
          <w:tcPr>
            <w:tcW w:w="1489" w:type="dxa"/>
            <w:shd w:val="clear" w:color="auto" w:fill="97B39E"/>
          </w:tcPr>
          <w:p w14:paraId="432BC93D" w14:textId="77777777" w:rsidR="00FD77BC" w:rsidRPr="00902FA1" w:rsidRDefault="00FD77BC" w:rsidP="0073406C">
            <w:pPr>
              <w:pStyle w:val="Tabletext"/>
              <w:jc w:val="center"/>
            </w:pPr>
            <w:r>
              <w:t>20</w:t>
            </w:r>
          </w:p>
        </w:tc>
        <w:tc>
          <w:tcPr>
            <w:tcW w:w="1488" w:type="dxa"/>
            <w:shd w:val="clear" w:color="auto" w:fill="97B39E"/>
          </w:tcPr>
          <w:p w14:paraId="01D40A6C" w14:textId="77777777" w:rsidR="00FD77BC" w:rsidRPr="00902FA1" w:rsidRDefault="00FD77BC" w:rsidP="0073406C">
            <w:pPr>
              <w:pStyle w:val="Tabletext"/>
              <w:jc w:val="center"/>
            </w:pPr>
            <w:r>
              <w:t>40</w:t>
            </w:r>
          </w:p>
        </w:tc>
        <w:tc>
          <w:tcPr>
            <w:tcW w:w="1489" w:type="dxa"/>
            <w:shd w:val="clear" w:color="auto" w:fill="97B39E"/>
          </w:tcPr>
          <w:p w14:paraId="3EA07BDE" w14:textId="77777777" w:rsidR="00FD77BC" w:rsidRPr="00902FA1" w:rsidRDefault="00FD77BC" w:rsidP="0073406C">
            <w:pPr>
              <w:pStyle w:val="Tabletext"/>
              <w:jc w:val="center"/>
            </w:pPr>
            <w:r>
              <w:t>70</w:t>
            </w:r>
          </w:p>
        </w:tc>
      </w:tr>
      <w:tr w:rsidR="00E1507F" w:rsidRPr="00902FA1" w14:paraId="4077C1B0" w14:textId="77777777" w:rsidTr="00760323">
        <w:tc>
          <w:tcPr>
            <w:tcW w:w="1555" w:type="dxa"/>
            <w:tcBorders>
              <w:bottom w:val="single" w:sz="4" w:space="0" w:color="00461C"/>
            </w:tcBorders>
            <w:shd w:val="clear" w:color="auto" w:fill="auto"/>
          </w:tcPr>
          <w:p w14:paraId="412C65AD" w14:textId="77777777" w:rsidR="00E1507F" w:rsidRPr="00902FA1" w:rsidRDefault="003D006E" w:rsidP="00BD19C0">
            <w:pPr>
              <w:pStyle w:val="Tabletext"/>
            </w:pPr>
            <w:r>
              <w:t>50</w:t>
            </w:r>
          </w:p>
        </w:tc>
        <w:tc>
          <w:tcPr>
            <w:tcW w:w="1488" w:type="dxa"/>
            <w:shd w:val="clear" w:color="auto" w:fill="auto"/>
          </w:tcPr>
          <w:p w14:paraId="5F458386" w14:textId="77777777" w:rsidR="00E1507F" w:rsidRPr="00902FA1" w:rsidRDefault="00907F80" w:rsidP="0073406C">
            <w:pPr>
              <w:pStyle w:val="Tabletext"/>
              <w:jc w:val="center"/>
            </w:pPr>
            <w:r>
              <w:t>41.7</w:t>
            </w:r>
          </w:p>
        </w:tc>
        <w:tc>
          <w:tcPr>
            <w:tcW w:w="1489" w:type="dxa"/>
          </w:tcPr>
          <w:p w14:paraId="08D3982E" w14:textId="77777777" w:rsidR="00E1507F" w:rsidRPr="00902FA1" w:rsidRDefault="00907F80" w:rsidP="0073406C">
            <w:pPr>
              <w:pStyle w:val="Tabletext"/>
              <w:jc w:val="center"/>
            </w:pPr>
            <w:r>
              <w:t>40.3</w:t>
            </w:r>
          </w:p>
        </w:tc>
        <w:tc>
          <w:tcPr>
            <w:tcW w:w="1488" w:type="dxa"/>
          </w:tcPr>
          <w:p w14:paraId="3881D0C9" w14:textId="77777777" w:rsidR="00E1507F" w:rsidRPr="00902FA1" w:rsidRDefault="00907F80" w:rsidP="0073406C">
            <w:pPr>
              <w:pStyle w:val="Tabletext"/>
              <w:jc w:val="center"/>
            </w:pPr>
            <w:r>
              <w:t>39.1</w:t>
            </w:r>
          </w:p>
        </w:tc>
        <w:tc>
          <w:tcPr>
            <w:tcW w:w="1489" w:type="dxa"/>
          </w:tcPr>
          <w:p w14:paraId="67339213" w14:textId="77777777" w:rsidR="00E1507F" w:rsidRPr="00902FA1" w:rsidRDefault="00907F80" w:rsidP="0073406C">
            <w:pPr>
              <w:pStyle w:val="Tabletext"/>
              <w:jc w:val="center"/>
            </w:pPr>
            <w:r>
              <w:t>36.8</w:t>
            </w:r>
          </w:p>
        </w:tc>
      </w:tr>
      <w:tr w:rsidR="00E1507F" w:rsidRPr="00902FA1" w14:paraId="72F140F0" w14:textId="77777777" w:rsidTr="00760323">
        <w:tc>
          <w:tcPr>
            <w:tcW w:w="1555" w:type="dxa"/>
            <w:tcBorders>
              <w:bottom w:val="single" w:sz="4" w:space="0" w:color="00461C"/>
            </w:tcBorders>
            <w:shd w:val="clear" w:color="auto" w:fill="auto"/>
          </w:tcPr>
          <w:p w14:paraId="4D4E4E29" w14:textId="77777777" w:rsidR="00E1507F" w:rsidRPr="00902FA1" w:rsidRDefault="003D006E" w:rsidP="00BD19C0">
            <w:pPr>
              <w:pStyle w:val="Tabletext"/>
            </w:pPr>
            <w:r>
              <w:t>100</w:t>
            </w:r>
          </w:p>
        </w:tc>
        <w:tc>
          <w:tcPr>
            <w:tcW w:w="1488" w:type="dxa"/>
            <w:shd w:val="clear" w:color="auto" w:fill="auto"/>
          </w:tcPr>
          <w:p w14:paraId="501950D6" w14:textId="77777777" w:rsidR="00E1507F" w:rsidRPr="00902FA1" w:rsidRDefault="000907B7" w:rsidP="0073406C">
            <w:pPr>
              <w:pStyle w:val="Tabletext"/>
              <w:jc w:val="center"/>
            </w:pPr>
            <w:r>
              <w:t>38.5</w:t>
            </w:r>
          </w:p>
        </w:tc>
        <w:tc>
          <w:tcPr>
            <w:tcW w:w="1489" w:type="dxa"/>
          </w:tcPr>
          <w:p w14:paraId="763F08B1" w14:textId="77777777" w:rsidR="00E1507F" w:rsidRPr="00902FA1" w:rsidRDefault="00907F80" w:rsidP="0073406C">
            <w:pPr>
              <w:pStyle w:val="Tabletext"/>
              <w:jc w:val="center"/>
            </w:pPr>
            <w:r>
              <w:t>37.9</w:t>
            </w:r>
          </w:p>
        </w:tc>
        <w:tc>
          <w:tcPr>
            <w:tcW w:w="1488" w:type="dxa"/>
          </w:tcPr>
          <w:p w14:paraId="6B3D5E2B" w14:textId="77777777" w:rsidR="00E1507F" w:rsidRPr="00902FA1" w:rsidRDefault="00907F80" w:rsidP="0073406C">
            <w:pPr>
              <w:pStyle w:val="Tabletext"/>
              <w:jc w:val="center"/>
            </w:pPr>
            <w:r>
              <w:t>36.8</w:t>
            </w:r>
          </w:p>
        </w:tc>
        <w:tc>
          <w:tcPr>
            <w:tcW w:w="1489" w:type="dxa"/>
          </w:tcPr>
          <w:p w14:paraId="2C5278CE" w14:textId="77777777" w:rsidR="00E1507F" w:rsidRPr="00902FA1" w:rsidRDefault="00907F80" w:rsidP="0073406C">
            <w:pPr>
              <w:pStyle w:val="Tabletext"/>
              <w:jc w:val="center"/>
            </w:pPr>
            <w:r>
              <w:t>32.9</w:t>
            </w:r>
          </w:p>
        </w:tc>
      </w:tr>
      <w:tr w:rsidR="00E1507F" w:rsidRPr="00902FA1" w14:paraId="45CBEFB5" w14:textId="77777777" w:rsidTr="00760323">
        <w:tc>
          <w:tcPr>
            <w:tcW w:w="1555" w:type="dxa"/>
            <w:tcBorders>
              <w:top w:val="single" w:sz="4" w:space="0" w:color="00461C"/>
            </w:tcBorders>
            <w:shd w:val="clear" w:color="auto" w:fill="auto"/>
          </w:tcPr>
          <w:p w14:paraId="2C5529AE" w14:textId="77777777" w:rsidR="00E1507F" w:rsidRPr="00902FA1" w:rsidRDefault="003D006E" w:rsidP="00BD19C0">
            <w:pPr>
              <w:pStyle w:val="Tabletext"/>
            </w:pPr>
            <w:r>
              <w:t>200</w:t>
            </w:r>
          </w:p>
        </w:tc>
        <w:tc>
          <w:tcPr>
            <w:tcW w:w="1488" w:type="dxa"/>
            <w:shd w:val="clear" w:color="auto" w:fill="auto"/>
          </w:tcPr>
          <w:p w14:paraId="5A2CC0AA" w14:textId="77777777" w:rsidR="00E1507F" w:rsidRDefault="000907B7" w:rsidP="0073406C">
            <w:pPr>
              <w:pStyle w:val="Tabletext"/>
              <w:jc w:val="center"/>
            </w:pPr>
            <w:r>
              <w:t>34.2</w:t>
            </w:r>
          </w:p>
        </w:tc>
        <w:tc>
          <w:tcPr>
            <w:tcW w:w="1489" w:type="dxa"/>
          </w:tcPr>
          <w:p w14:paraId="01E82C67" w14:textId="77777777" w:rsidR="00E1507F" w:rsidRDefault="00907F80" w:rsidP="0073406C">
            <w:pPr>
              <w:pStyle w:val="Tabletext"/>
              <w:jc w:val="center"/>
            </w:pPr>
            <w:r>
              <w:t>33.3</w:t>
            </w:r>
          </w:p>
        </w:tc>
        <w:tc>
          <w:tcPr>
            <w:tcW w:w="1488" w:type="dxa"/>
          </w:tcPr>
          <w:p w14:paraId="42FC1B72" w14:textId="77777777" w:rsidR="00E1507F" w:rsidRDefault="00907F80" w:rsidP="0073406C">
            <w:pPr>
              <w:pStyle w:val="Tabletext"/>
              <w:jc w:val="center"/>
            </w:pPr>
            <w:r>
              <w:t>31.6</w:t>
            </w:r>
          </w:p>
        </w:tc>
        <w:tc>
          <w:tcPr>
            <w:tcW w:w="1489" w:type="dxa"/>
          </w:tcPr>
          <w:p w14:paraId="5CB5CED0" w14:textId="77777777" w:rsidR="00E1507F" w:rsidRDefault="00907F80" w:rsidP="0073406C">
            <w:pPr>
              <w:pStyle w:val="Tabletext"/>
              <w:jc w:val="center"/>
            </w:pPr>
            <w:r>
              <w:t>29.4</w:t>
            </w:r>
          </w:p>
        </w:tc>
      </w:tr>
      <w:tr w:rsidR="00E1507F" w:rsidRPr="00902FA1" w14:paraId="7A798F3C" w14:textId="77777777" w:rsidTr="00760323">
        <w:tc>
          <w:tcPr>
            <w:tcW w:w="1555" w:type="dxa"/>
            <w:shd w:val="clear" w:color="auto" w:fill="auto"/>
          </w:tcPr>
          <w:p w14:paraId="3BB7CD0B" w14:textId="77777777" w:rsidR="00E1507F" w:rsidRPr="00902FA1" w:rsidRDefault="003D006E" w:rsidP="00BD19C0">
            <w:pPr>
              <w:pStyle w:val="Tabletext"/>
            </w:pPr>
            <w:r>
              <w:t>300</w:t>
            </w:r>
          </w:p>
        </w:tc>
        <w:tc>
          <w:tcPr>
            <w:tcW w:w="1488" w:type="dxa"/>
            <w:shd w:val="clear" w:color="auto" w:fill="auto"/>
          </w:tcPr>
          <w:p w14:paraId="1541F41E" w14:textId="77777777" w:rsidR="00E1507F" w:rsidRPr="00902FA1" w:rsidRDefault="000907B7" w:rsidP="0073406C">
            <w:pPr>
              <w:pStyle w:val="Tabletext"/>
              <w:jc w:val="center"/>
            </w:pPr>
            <w:r>
              <w:t>31.3</w:t>
            </w:r>
          </w:p>
        </w:tc>
        <w:tc>
          <w:tcPr>
            <w:tcW w:w="1489" w:type="dxa"/>
          </w:tcPr>
          <w:p w14:paraId="1E3EE390" w14:textId="77777777" w:rsidR="00E1507F" w:rsidRPr="00902FA1" w:rsidRDefault="00907F80" w:rsidP="0073406C">
            <w:pPr>
              <w:pStyle w:val="Tabletext"/>
              <w:jc w:val="center"/>
            </w:pPr>
            <w:r>
              <w:t>29.8</w:t>
            </w:r>
          </w:p>
        </w:tc>
        <w:tc>
          <w:tcPr>
            <w:tcW w:w="1488" w:type="dxa"/>
          </w:tcPr>
          <w:p w14:paraId="6DACDBC8" w14:textId="77777777" w:rsidR="00E1507F" w:rsidRPr="00902FA1" w:rsidRDefault="00907F80" w:rsidP="0073406C">
            <w:pPr>
              <w:pStyle w:val="Tabletext"/>
              <w:jc w:val="center"/>
            </w:pPr>
            <w:r>
              <w:t>28.1</w:t>
            </w:r>
          </w:p>
        </w:tc>
        <w:tc>
          <w:tcPr>
            <w:tcW w:w="1489" w:type="dxa"/>
          </w:tcPr>
          <w:p w14:paraId="1B788B02" w14:textId="77777777" w:rsidR="00E1507F" w:rsidRPr="00902FA1" w:rsidRDefault="00907F80" w:rsidP="0073406C">
            <w:pPr>
              <w:pStyle w:val="Tabletext"/>
              <w:jc w:val="center"/>
            </w:pPr>
            <w:r>
              <w:t>25.0</w:t>
            </w:r>
          </w:p>
        </w:tc>
      </w:tr>
      <w:tr w:rsidR="00E1507F" w:rsidRPr="00902FA1" w14:paraId="42675561" w14:textId="77777777" w:rsidTr="00760323">
        <w:tc>
          <w:tcPr>
            <w:tcW w:w="1555" w:type="dxa"/>
            <w:shd w:val="clear" w:color="auto" w:fill="auto"/>
          </w:tcPr>
          <w:p w14:paraId="2478E3E4" w14:textId="77777777" w:rsidR="00E1507F" w:rsidRPr="00902FA1" w:rsidRDefault="003D006E" w:rsidP="00BD19C0">
            <w:pPr>
              <w:pStyle w:val="Tabletext"/>
            </w:pPr>
            <w:r>
              <w:t>400</w:t>
            </w:r>
          </w:p>
        </w:tc>
        <w:tc>
          <w:tcPr>
            <w:tcW w:w="1488" w:type="dxa"/>
            <w:shd w:val="clear" w:color="auto" w:fill="auto"/>
          </w:tcPr>
          <w:p w14:paraId="4CCB554E" w14:textId="77777777" w:rsidR="00E1507F" w:rsidRDefault="000907B7" w:rsidP="0073406C">
            <w:pPr>
              <w:pStyle w:val="Tabletext"/>
              <w:jc w:val="center"/>
            </w:pPr>
            <w:r>
              <w:t>27.5</w:t>
            </w:r>
          </w:p>
        </w:tc>
        <w:tc>
          <w:tcPr>
            <w:tcW w:w="1489" w:type="dxa"/>
          </w:tcPr>
          <w:p w14:paraId="2F946302" w14:textId="77777777" w:rsidR="00E1507F" w:rsidRDefault="00907F80" w:rsidP="0073406C">
            <w:pPr>
              <w:pStyle w:val="Tabletext"/>
              <w:jc w:val="center"/>
            </w:pPr>
            <w:r>
              <w:t>26.6</w:t>
            </w:r>
          </w:p>
        </w:tc>
        <w:tc>
          <w:tcPr>
            <w:tcW w:w="1488" w:type="dxa"/>
          </w:tcPr>
          <w:p w14:paraId="6AA71D1D" w14:textId="77777777" w:rsidR="00E1507F" w:rsidRDefault="00907F80" w:rsidP="0073406C">
            <w:pPr>
              <w:pStyle w:val="Tabletext"/>
              <w:jc w:val="center"/>
            </w:pPr>
            <w:r>
              <w:t>24.0</w:t>
            </w:r>
          </w:p>
        </w:tc>
        <w:tc>
          <w:tcPr>
            <w:tcW w:w="1489" w:type="dxa"/>
          </w:tcPr>
          <w:p w14:paraId="2814D620" w14:textId="77777777" w:rsidR="00E1507F" w:rsidRDefault="00907F80" w:rsidP="0073406C">
            <w:pPr>
              <w:pStyle w:val="Tabletext"/>
              <w:jc w:val="center"/>
            </w:pPr>
            <w:r>
              <w:t>21.9</w:t>
            </w:r>
          </w:p>
        </w:tc>
      </w:tr>
      <w:tr w:rsidR="00E1507F" w:rsidRPr="00902FA1" w14:paraId="465251D4" w14:textId="77777777" w:rsidTr="00760323">
        <w:tc>
          <w:tcPr>
            <w:tcW w:w="1555" w:type="dxa"/>
            <w:shd w:val="clear" w:color="auto" w:fill="auto"/>
            <w:vAlign w:val="center"/>
          </w:tcPr>
          <w:p w14:paraId="11433638" w14:textId="77777777" w:rsidR="00E1507F" w:rsidRPr="00902FA1" w:rsidRDefault="003D006E" w:rsidP="00BD19C0">
            <w:pPr>
              <w:pStyle w:val="Tabletext"/>
            </w:pPr>
            <w:r>
              <w:t>500</w:t>
            </w:r>
          </w:p>
        </w:tc>
        <w:tc>
          <w:tcPr>
            <w:tcW w:w="1488" w:type="dxa"/>
            <w:shd w:val="clear" w:color="auto" w:fill="auto"/>
          </w:tcPr>
          <w:p w14:paraId="5A83BCDD" w14:textId="77777777" w:rsidR="00E1507F" w:rsidRPr="00902FA1" w:rsidRDefault="000907B7" w:rsidP="0073406C">
            <w:pPr>
              <w:pStyle w:val="Tabletext"/>
              <w:jc w:val="center"/>
            </w:pPr>
            <w:r>
              <w:t>24.0</w:t>
            </w:r>
          </w:p>
        </w:tc>
        <w:tc>
          <w:tcPr>
            <w:tcW w:w="1489" w:type="dxa"/>
          </w:tcPr>
          <w:p w14:paraId="0AF13ECF" w14:textId="77777777" w:rsidR="00E1507F" w:rsidRPr="00902FA1" w:rsidRDefault="000907B7" w:rsidP="0073406C">
            <w:pPr>
              <w:pStyle w:val="Tabletext"/>
              <w:jc w:val="center"/>
            </w:pPr>
            <w:r>
              <w:t>23.1</w:t>
            </w:r>
          </w:p>
        </w:tc>
        <w:tc>
          <w:tcPr>
            <w:tcW w:w="1488" w:type="dxa"/>
          </w:tcPr>
          <w:p w14:paraId="64033A7A" w14:textId="77777777" w:rsidR="00E1507F" w:rsidRPr="00902FA1" w:rsidRDefault="000907B7" w:rsidP="0073406C">
            <w:pPr>
              <w:pStyle w:val="Tabletext"/>
              <w:jc w:val="center"/>
            </w:pPr>
            <w:r>
              <w:t>21.4</w:t>
            </w:r>
          </w:p>
        </w:tc>
        <w:tc>
          <w:tcPr>
            <w:tcW w:w="1489" w:type="dxa"/>
          </w:tcPr>
          <w:p w14:paraId="6AE74BC2" w14:textId="77777777" w:rsidR="00E1507F" w:rsidRPr="00902FA1" w:rsidRDefault="000907B7" w:rsidP="0073406C">
            <w:pPr>
              <w:pStyle w:val="Tabletext"/>
              <w:jc w:val="center"/>
            </w:pPr>
            <w:r>
              <w:t>18.8</w:t>
            </w:r>
          </w:p>
        </w:tc>
      </w:tr>
    </w:tbl>
    <w:p w14:paraId="42352C5E" w14:textId="77777777" w:rsidR="00EB3448" w:rsidRDefault="00EB3448"/>
    <w:p w14:paraId="0CF3FA3A" w14:textId="737ECF30" w:rsidR="00EB3448" w:rsidRDefault="007B7D09" w:rsidP="00EB3448">
      <w:pPr>
        <w:pStyle w:val="BodyText"/>
      </w:pPr>
      <w:r>
        <w:t xml:space="preserve">The following chart provides battery life </w:t>
      </w:r>
      <w:r w:rsidR="00C33D8F">
        <w:t>figures</w:t>
      </w:r>
      <w:r>
        <w:t xml:space="preserve"> </w:t>
      </w:r>
      <w:r w:rsidR="00C33D8F">
        <w:t xml:space="preserve">for </w:t>
      </w:r>
      <w:r>
        <w:t>a wide range of back pressures.</w:t>
      </w:r>
    </w:p>
    <w:p w14:paraId="62DF47DE" w14:textId="2AD4EAFD" w:rsidR="001849CF" w:rsidRDefault="001849CF" w:rsidP="00EB3448">
      <w:pPr>
        <w:pStyle w:val="BodyText"/>
      </w:pPr>
    </w:p>
    <w:p w14:paraId="4547AF7F" w14:textId="77777777" w:rsidR="001849CF" w:rsidRDefault="001849CF" w:rsidP="00EB3448">
      <w:pPr>
        <w:pStyle w:val="BodyText"/>
      </w:pPr>
    </w:p>
    <w:p w14:paraId="06D34204" w14:textId="77790610" w:rsidR="00EB3448" w:rsidRDefault="00EB3448" w:rsidP="007B7D09">
      <w:pPr>
        <w:pStyle w:val="BodyText"/>
      </w:pPr>
      <w:r>
        <w:rPr>
          <w:noProof/>
          <w:lang w:val="en-GB" w:eastAsia="en-GB"/>
        </w:rPr>
        <w:drawing>
          <wp:inline distT="0" distB="0" distL="0" distR="0" wp14:anchorId="78EA9B5B" wp14:editId="757C1D05">
            <wp:extent cx="4582164" cy="37533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tional image for page 30.PNG"/>
                    <pic:cNvPicPr/>
                  </pic:nvPicPr>
                  <pic:blipFill>
                    <a:blip r:embed="rId153">
                      <a:extLst>
                        <a:ext uri="{28A0092B-C50C-407E-A947-70E740481C1C}">
                          <a14:useLocalDpi xmlns:a14="http://schemas.microsoft.com/office/drawing/2010/main" val="0"/>
                        </a:ext>
                      </a:extLst>
                    </a:blip>
                    <a:stretch>
                      <a:fillRect/>
                    </a:stretch>
                  </pic:blipFill>
                  <pic:spPr>
                    <a:xfrm>
                      <a:off x="0" y="0"/>
                      <a:ext cx="4582164" cy="3753374"/>
                    </a:xfrm>
                    <a:prstGeom prst="rect">
                      <a:avLst/>
                    </a:prstGeom>
                  </pic:spPr>
                </pic:pic>
              </a:graphicData>
            </a:graphic>
          </wp:inline>
        </w:drawing>
      </w:r>
    </w:p>
    <w:p w14:paraId="5F1A11B3" w14:textId="77777777" w:rsidR="00F303DA" w:rsidRPr="00902FA1" w:rsidRDefault="00F303DA" w:rsidP="00BD19C0">
      <w:pPr>
        <w:pStyle w:val="Heading1"/>
        <w:pageBreakBefore/>
      </w:pPr>
      <w:bookmarkStart w:id="86" w:name="_Toc14859475"/>
      <w:r w:rsidRPr="00902FA1">
        <w:lastRenderedPageBreak/>
        <w:t>Declarations</w:t>
      </w:r>
      <w:bookmarkEnd w:id="86"/>
    </w:p>
    <w:p w14:paraId="0625D826" w14:textId="77777777" w:rsidR="00F303DA" w:rsidRPr="00902FA1" w:rsidRDefault="00F303DA" w:rsidP="00F303DA">
      <w:pPr>
        <w:pStyle w:val="BodyText"/>
        <w:rPr>
          <w:b/>
          <w:lang w:val="en-GB"/>
        </w:rPr>
      </w:pPr>
      <w:r w:rsidRPr="00902FA1">
        <w:rPr>
          <w:b/>
          <w:lang w:val="en-GB"/>
        </w:rPr>
        <w:t>WIRELESS BLUETOOTH 4.0 CONNECTIVITY</w:t>
      </w:r>
    </w:p>
    <w:p w14:paraId="74E1CE4B" w14:textId="4B832C80" w:rsidR="00F303DA" w:rsidRPr="00902FA1" w:rsidRDefault="00C64A2F" w:rsidP="001849CF">
      <w:pPr>
        <w:pStyle w:val="BodyText"/>
        <w:jc w:val="both"/>
        <w:rPr>
          <w:lang w:val="en-GB"/>
        </w:rPr>
      </w:pPr>
      <w:r>
        <w:rPr>
          <w:lang w:val="en-GB"/>
        </w:rPr>
        <w:t>Only VAPex Pro models</w:t>
      </w:r>
      <w:r w:rsidR="00F303DA" w:rsidRPr="00902FA1">
        <w:rPr>
          <w:lang w:val="en-GB"/>
        </w:rPr>
        <w:t xml:space="preserve"> support wireless connection via Bluetooth® 4.0 (Low energy or Smart)</w:t>
      </w:r>
      <w:r w:rsidR="00DB099C" w:rsidRPr="00902FA1">
        <w:rPr>
          <w:lang w:val="en-GB"/>
        </w:rPr>
        <w:t xml:space="preserve">. </w:t>
      </w:r>
      <w:r w:rsidR="00F303DA" w:rsidRPr="00902FA1">
        <w:rPr>
          <w:lang w:val="en-GB"/>
        </w:rPr>
        <w:t>This connectivity is compatible with mobile and PC devices that support Bluetooth® 4.0 only.</w:t>
      </w:r>
    </w:p>
    <w:p w14:paraId="15B3FEB2" w14:textId="77777777" w:rsidR="00F303DA" w:rsidRPr="00902FA1" w:rsidRDefault="00F303DA" w:rsidP="001849CF">
      <w:pPr>
        <w:pStyle w:val="BodyText"/>
        <w:jc w:val="both"/>
        <w:rPr>
          <w:lang w:val="en-GB"/>
        </w:rPr>
      </w:pPr>
      <w:r w:rsidRPr="00902FA1">
        <w:rPr>
          <w:lang w:val="en-GB"/>
        </w:rPr>
        <w:t xml:space="preserve">TX power: </w:t>
      </w:r>
      <w:r w:rsidRPr="00902FA1">
        <w:rPr>
          <w:lang w:val="en-GB"/>
        </w:rPr>
        <w:tab/>
      </w:r>
      <w:r w:rsidRPr="00902FA1">
        <w:rPr>
          <w:lang w:val="en-GB"/>
        </w:rPr>
        <w:tab/>
        <w:t xml:space="preserve"> 0 dBm to -23 dBm </w:t>
      </w:r>
    </w:p>
    <w:p w14:paraId="353EB86C" w14:textId="77777777" w:rsidR="00F303DA" w:rsidRPr="00902FA1" w:rsidRDefault="00F303DA" w:rsidP="001849CF">
      <w:pPr>
        <w:pStyle w:val="BodyText"/>
        <w:jc w:val="both"/>
        <w:rPr>
          <w:lang w:val="en-GB"/>
        </w:rPr>
      </w:pPr>
      <w:r w:rsidRPr="00902FA1">
        <w:rPr>
          <w:lang w:val="en-GB"/>
        </w:rPr>
        <w:t xml:space="preserve">Receiver sensitivity: </w:t>
      </w:r>
      <w:r w:rsidRPr="00902FA1">
        <w:rPr>
          <w:lang w:val="en-GB"/>
        </w:rPr>
        <w:tab/>
        <w:t>-93 dBm</w:t>
      </w:r>
    </w:p>
    <w:p w14:paraId="4235E532" w14:textId="77777777" w:rsidR="00F303DA" w:rsidRPr="00902FA1" w:rsidRDefault="00F303DA" w:rsidP="001849CF">
      <w:pPr>
        <w:pStyle w:val="BodyText"/>
        <w:jc w:val="both"/>
        <w:rPr>
          <w:lang w:val="en-GB"/>
        </w:rPr>
      </w:pPr>
      <w:r w:rsidRPr="00902FA1">
        <w:rPr>
          <w:lang w:val="en-GB"/>
        </w:rPr>
        <w:t>Range:</w:t>
      </w:r>
      <w:r w:rsidRPr="00902FA1">
        <w:rPr>
          <w:lang w:val="en-GB"/>
        </w:rPr>
        <w:tab/>
        <w:t xml:space="preserve"> </w:t>
      </w:r>
      <w:r w:rsidRPr="00902FA1">
        <w:rPr>
          <w:lang w:val="en-GB"/>
        </w:rPr>
        <w:tab/>
      </w:r>
      <w:r w:rsidRPr="00902FA1">
        <w:rPr>
          <w:lang w:val="en-GB"/>
        </w:rPr>
        <w:tab/>
      </w:r>
      <w:proofErr w:type="gramStart"/>
      <w:r w:rsidRPr="00902FA1">
        <w:rPr>
          <w:lang w:val="en-GB"/>
        </w:rPr>
        <w:t>Typically</w:t>
      </w:r>
      <w:proofErr w:type="gramEnd"/>
      <w:r w:rsidRPr="00902FA1">
        <w:rPr>
          <w:lang w:val="en-GB"/>
        </w:rPr>
        <w:t xml:space="preserve"> &gt;25m line-of-sight and depending on local RF conditions.</w:t>
      </w:r>
    </w:p>
    <w:p w14:paraId="28A68077" w14:textId="77777777" w:rsidR="00F303DA" w:rsidRPr="00902FA1" w:rsidRDefault="00F303DA" w:rsidP="001849CF">
      <w:pPr>
        <w:pStyle w:val="BodyText"/>
        <w:jc w:val="both"/>
        <w:rPr>
          <w:lang w:val="en-GB"/>
        </w:rPr>
      </w:pPr>
      <w:r w:rsidRPr="00902FA1">
        <w:rPr>
          <w:lang w:val="en-GB"/>
        </w:rPr>
        <w:t xml:space="preserve">The instrument contains a Bluetooth® Low energy wireless transmission module, BLE113 from </w:t>
      </w:r>
      <w:proofErr w:type="spellStart"/>
      <w:r w:rsidRPr="00902FA1">
        <w:rPr>
          <w:lang w:val="en-GB"/>
        </w:rPr>
        <w:t>Bluegiga</w:t>
      </w:r>
      <w:proofErr w:type="spellEnd"/>
      <w:r w:rsidRPr="00902FA1">
        <w:rPr>
          <w:lang w:val="en-GB"/>
        </w:rPr>
        <w:t xml:space="preserve"> technologies</w:t>
      </w:r>
      <w:r w:rsidR="00DB099C" w:rsidRPr="00902FA1">
        <w:rPr>
          <w:lang w:val="en-GB"/>
        </w:rPr>
        <w:t xml:space="preserve">. </w:t>
      </w:r>
      <w:r w:rsidRPr="00902FA1">
        <w:rPr>
          <w:lang w:val="en-GB"/>
        </w:rPr>
        <w:t>The Bluetooth® Qualified Design IDs for this module are:</w:t>
      </w:r>
    </w:p>
    <w:p w14:paraId="169B0BC8" w14:textId="77777777" w:rsidR="00F303DA" w:rsidRPr="00902FA1" w:rsidRDefault="00F303DA" w:rsidP="001849CF">
      <w:pPr>
        <w:pStyle w:val="BodyText"/>
        <w:jc w:val="both"/>
        <w:rPr>
          <w:lang w:val="en-GB"/>
        </w:rPr>
      </w:pPr>
      <w:r w:rsidRPr="00902FA1">
        <w:rPr>
          <w:b/>
          <w:lang w:val="en-GB"/>
        </w:rPr>
        <w:t>Bluetooth Controller QDID</w:t>
      </w:r>
      <w:r w:rsidRPr="00902FA1">
        <w:rPr>
          <w:lang w:val="en-GB"/>
        </w:rPr>
        <w:t xml:space="preserve">: B021015, </w:t>
      </w:r>
      <w:r w:rsidRPr="00902FA1">
        <w:rPr>
          <w:b/>
          <w:lang w:val="en-GB"/>
        </w:rPr>
        <w:t>Bluetooth Smart Software</w:t>
      </w:r>
      <w:r w:rsidRPr="00902FA1">
        <w:rPr>
          <w:lang w:val="en-GB"/>
        </w:rPr>
        <w:t>: QDID B018942</w:t>
      </w:r>
    </w:p>
    <w:p w14:paraId="551FB41F" w14:textId="77777777" w:rsidR="00F303DA" w:rsidRPr="00902FA1" w:rsidRDefault="00F303DA" w:rsidP="001849CF">
      <w:pPr>
        <w:pStyle w:val="BodyText"/>
        <w:jc w:val="both"/>
        <w:rPr>
          <w:lang w:val="en-GB"/>
        </w:rPr>
      </w:pPr>
      <w:r w:rsidRPr="00902FA1">
        <w:rPr>
          <w:lang w:val="en-GB"/>
        </w:rPr>
        <w:t xml:space="preserve">Copies of the modules regional approvals certificates may be obtained from Casella or </w:t>
      </w:r>
      <w:proofErr w:type="spellStart"/>
      <w:r w:rsidRPr="00902FA1">
        <w:rPr>
          <w:lang w:val="en-GB"/>
        </w:rPr>
        <w:t>Bluegiga</w:t>
      </w:r>
      <w:proofErr w:type="spellEnd"/>
      <w:r w:rsidRPr="00902FA1">
        <w:rPr>
          <w:lang w:val="en-GB"/>
        </w:rPr>
        <w:t>.</w:t>
      </w:r>
    </w:p>
    <w:p w14:paraId="3C4DF981" w14:textId="77777777" w:rsidR="00F303DA" w:rsidRPr="00902FA1" w:rsidRDefault="00F303DA" w:rsidP="00F303DA">
      <w:pPr>
        <w:pStyle w:val="BodyText"/>
        <w:rPr>
          <w:lang w:val="en-GB"/>
        </w:rPr>
      </w:pPr>
    </w:p>
    <w:p w14:paraId="1669A774" w14:textId="77777777" w:rsidR="00F303DA" w:rsidRPr="00902FA1" w:rsidRDefault="00F303DA" w:rsidP="00F303DA">
      <w:pPr>
        <w:pStyle w:val="BodyText"/>
        <w:rPr>
          <w:lang w:val="en-GB"/>
        </w:rPr>
      </w:pPr>
      <w:r w:rsidRPr="00902FA1">
        <w:rPr>
          <w:noProof/>
          <w:lang w:val="en-GB" w:eastAsia="en-GB"/>
        </w:rPr>
        <w:drawing>
          <wp:inline distT="0" distB="0" distL="0" distR="0" wp14:anchorId="46AEF0AC" wp14:editId="4053C250">
            <wp:extent cx="295169" cy="2474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c_logo_black.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95001" cy="247324"/>
                    </a:xfrm>
                    <a:prstGeom prst="rect">
                      <a:avLst/>
                    </a:prstGeom>
                  </pic:spPr>
                </pic:pic>
              </a:graphicData>
            </a:graphic>
          </wp:inline>
        </w:drawing>
      </w:r>
    </w:p>
    <w:p w14:paraId="6E49BB98" w14:textId="77777777" w:rsidR="00F303DA" w:rsidRPr="00902FA1" w:rsidRDefault="00F303DA" w:rsidP="001849CF">
      <w:pPr>
        <w:pStyle w:val="BodyText"/>
        <w:jc w:val="both"/>
        <w:rPr>
          <w:lang w:val="en-GB"/>
        </w:rPr>
      </w:pPr>
      <w:r w:rsidRPr="00902FA1">
        <w:rPr>
          <w:lang w:val="en-GB"/>
        </w:rPr>
        <w:t>This product contains an FCC and Industry Canada certified Bluetooth® Low energy wireless transmission module:</w:t>
      </w:r>
    </w:p>
    <w:p w14:paraId="1DAEA7BD" w14:textId="77777777" w:rsidR="00F303DA" w:rsidRPr="00902FA1" w:rsidRDefault="00F303DA" w:rsidP="001849CF">
      <w:pPr>
        <w:pStyle w:val="BodyText"/>
        <w:jc w:val="both"/>
        <w:rPr>
          <w:b/>
          <w:lang w:val="en-GB"/>
        </w:rPr>
      </w:pPr>
      <w:r w:rsidRPr="00902FA1">
        <w:rPr>
          <w:b/>
          <w:lang w:val="en-GB"/>
        </w:rPr>
        <w:t xml:space="preserve">FCC IDENTIFIER:  </w:t>
      </w:r>
      <w:r w:rsidRPr="00902FA1">
        <w:rPr>
          <w:b/>
          <w:lang w:val="en-GB"/>
        </w:rPr>
        <w:tab/>
      </w:r>
      <w:r w:rsidRPr="00902FA1">
        <w:rPr>
          <w:b/>
          <w:lang w:val="en-GB"/>
        </w:rPr>
        <w:tab/>
        <w:t>QOQBLE113</w:t>
      </w:r>
    </w:p>
    <w:p w14:paraId="5065B854" w14:textId="77777777" w:rsidR="00F303DA" w:rsidRPr="00902FA1" w:rsidRDefault="00F303DA" w:rsidP="001849CF">
      <w:pPr>
        <w:pStyle w:val="BodyText"/>
        <w:jc w:val="both"/>
        <w:rPr>
          <w:b/>
          <w:lang w:val="en-GB"/>
        </w:rPr>
      </w:pPr>
      <w:r w:rsidRPr="00902FA1">
        <w:rPr>
          <w:b/>
          <w:lang w:val="en-GB"/>
        </w:rPr>
        <w:t xml:space="preserve">Industry Canada </w:t>
      </w:r>
      <w:r w:rsidRPr="00902FA1">
        <w:rPr>
          <w:b/>
          <w:lang w:val="en-GB"/>
        </w:rPr>
        <w:tab/>
      </w:r>
      <w:r w:rsidRPr="00902FA1">
        <w:rPr>
          <w:b/>
          <w:lang w:val="en-GB"/>
        </w:rPr>
        <w:tab/>
        <w:t>IC:5123A-BGTBLE113(Single)</w:t>
      </w:r>
    </w:p>
    <w:p w14:paraId="695D50F8" w14:textId="77777777" w:rsidR="00F303DA" w:rsidRPr="00902FA1" w:rsidRDefault="00F303DA" w:rsidP="001849CF">
      <w:pPr>
        <w:pStyle w:val="BodyText"/>
        <w:jc w:val="both"/>
        <w:rPr>
          <w:lang w:val="en-GB"/>
        </w:rPr>
      </w:pPr>
      <w:r w:rsidRPr="00902FA1">
        <w:rPr>
          <w:lang w:val="en-GB"/>
        </w:rPr>
        <w:t xml:space="preserve">Producer: </w:t>
      </w:r>
      <w:r w:rsidRPr="00902FA1">
        <w:rPr>
          <w:lang w:val="en-GB"/>
        </w:rPr>
        <w:tab/>
      </w:r>
      <w:proofErr w:type="spellStart"/>
      <w:r w:rsidRPr="00902FA1">
        <w:rPr>
          <w:lang w:val="en-GB"/>
        </w:rPr>
        <w:t>BlueGiga</w:t>
      </w:r>
      <w:proofErr w:type="spellEnd"/>
      <w:r w:rsidRPr="00902FA1">
        <w:rPr>
          <w:lang w:val="en-GB"/>
        </w:rPr>
        <w:t xml:space="preserve"> Technologies Inc.</w:t>
      </w:r>
    </w:p>
    <w:p w14:paraId="3BF82DDC" w14:textId="77777777" w:rsidR="00F303DA" w:rsidRPr="00902FA1" w:rsidRDefault="00F303DA" w:rsidP="001849CF">
      <w:pPr>
        <w:pStyle w:val="BodyText"/>
        <w:jc w:val="both"/>
        <w:rPr>
          <w:lang w:val="en-GB"/>
        </w:rPr>
      </w:pPr>
      <w:r w:rsidRPr="00902FA1">
        <w:rPr>
          <w:lang w:val="en-GB"/>
        </w:rPr>
        <w:t xml:space="preserve">Model: </w:t>
      </w:r>
      <w:r w:rsidRPr="00902FA1">
        <w:rPr>
          <w:lang w:val="en-GB"/>
        </w:rPr>
        <w:tab/>
      </w:r>
      <w:r w:rsidRPr="00902FA1">
        <w:rPr>
          <w:lang w:val="en-GB"/>
        </w:rPr>
        <w:tab/>
        <w:t>BLE113 Bluetooth smart module</w:t>
      </w:r>
    </w:p>
    <w:p w14:paraId="3B041CC0" w14:textId="77777777" w:rsidR="00F303DA" w:rsidRPr="00902FA1" w:rsidRDefault="00F303DA" w:rsidP="001849CF">
      <w:pPr>
        <w:pStyle w:val="BodyText"/>
        <w:jc w:val="both"/>
        <w:rPr>
          <w:lang w:val="en-GB"/>
        </w:rPr>
      </w:pPr>
      <w:r w:rsidRPr="00902FA1">
        <w:rPr>
          <w:lang w:val="en-GB"/>
        </w:rPr>
        <w:t xml:space="preserve">Modular Type: </w:t>
      </w:r>
      <w:r w:rsidRPr="00902FA1">
        <w:rPr>
          <w:lang w:val="en-GB"/>
        </w:rPr>
        <w:tab/>
        <w:t>Single Modular</w:t>
      </w:r>
    </w:p>
    <w:p w14:paraId="27CFC4B3" w14:textId="77777777" w:rsidR="00F303DA" w:rsidRPr="00902FA1" w:rsidRDefault="00F303DA" w:rsidP="001849CF">
      <w:pPr>
        <w:pStyle w:val="BodyText"/>
        <w:jc w:val="both"/>
        <w:rPr>
          <w:b/>
          <w:lang w:val="en-GB"/>
        </w:rPr>
      </w:pPr>
      <w:r w:rsidRPr="00902FA1">
        <w:rPr>
          <w:b/>
          <w:lang w:val="en-GB"/>
        </w:rPr>
        <w:t>FCC CONFORMITY STATEMENT</w:t>
      </w:r>
    </w:p>
    <w:p w14:paraId="68B9BD6C" w14:textId="77777777" w:rsidR="00F303DA" w:rsidRPr="00902FA1" w:rsidRDefault="00F303DA" w:rsidP="001849CF">
      <w:pPr>
        <w:pStyle w:val="BodyText"/>
        <w:jc w:val="both"/>
        <w:rPr>
          <w:lang w:val="en-GB"/>
        </w:rPr>
      </w:pPr>
      <w:r w:rsidRPr="00902FA1">
        <w:rPr>
          <w:lang w:val="en-GB"/>
        </w:rPr>
        <w:t>This device complies with Part 15 of the FCC Rules. Operation is subject to the following two conditions:</w:t>
      </w:r>
    </w:p>
    <w:p w14:paraId="38A4D37E" w14:textId="42641FE0" w:rsidR="00F303DA" w:rsidRPr="00902FA1" w:rsidRDefault="00F303DA" w:rsidP="001849CF">
      <w:pPr>
        <w:pStyle w:val="BodyText"/>
        <w:ind w:left="964" w:hanging="397"/>
        <w:jc w:val="both"/>
        <w:rPr>
          <w:lang w:val="en-GB"/>
        </w:rPr>
      </w:pPr>
      <w:r w:rsidRPr="00902FA1">
        <w:rPr>
          <w:lang w:val="en-GB"/>
        </w:rPr>
        <w:t>(1)</w:t>
      </w:r>
      <w:r w:rsidRPr="00902FA1">
        <w:rPr>
          <w:lang w:val="en-GB"/>
        </w:rPr>
        <w:tab/>
        <w:t>This device may not cause harmful interference</w:t>
      </w:r>
    </w:p>
    <w:p w14:paraId="26525AE6" w14:textId="77777777" w:rsidR="00F303DA" w:rsidRPr="00902FA1" w:rsidRDefault="00F303DA" w:rsidP="001849CF">
      <w:pPr>
        <w:pStyle w:val="BodyText"/>
        <w:ind w:left="964" w:hanging="397"/>
        <w:jc w:val="both"/>
        <w:rPr>
          <w:lang w:val="en-GB"/>
        </w:rPr>
      </w:pPr>
      <w:r w:rsidRPr="00902FA1">
        <w:rPr>
          <w:lang w:val="en-GB"/>
        </w:rPr>
        <w:t>(2)</w:t>
      </w:r>
      <w:r w:rsidRPr="00902FA1">
        <w:rPr>
          <w:lang w:val="en-GB"/>
        </w:rPr>
        <w:tab/>
        <w:t>This device must accept any interference received, including interference that may cause undesired operation</w:t>
      </w:r>
    </w:p>
    <w:p w14:paraId="4075E007" w14:textId="77777777" w:rsidR="00F303DA" w:rsidRPr="00902FA1" w:rsidRDefault="00F303DA" w:rsidP="00F303DA">
      <w:pPr>
        <w:pStyle w:val="BodyText"/>
        <w:rPr>
          <w:lang w:val="en-GB"/>
        </w:rPr>
      </w:pPr>
    </w:p>
    <w:p w14:paraId="05204869" w14:textId="77777777" w:rsidR="00F303DA" w:rsidRPr="00902FA1" w:rsidRDefault="00F303DA" w:rsidP="00F303DA">
      <w:pPr>
        <w:pStyle w:val="BodyText"/>
        <w:rPr>
          <w:b/>
          <w:lang w:val="en-GB"/>
        </w:rPr>
      </w:pPr>
      <w:r w:rsidRPr="00902FA1">
        <w:rPr>
          <w:b/>
          <w:lang w:val="en-GB"/>
        </w:rPr>
        <w:t>RADIATION EXPOSURE STATEMENT</w:t>
      </w:r>
    </w:p>
    <w:p w14:paraId="42868BC8" w14:textId="77777777" w:rsidR="00F303DA" w:rsidRPr="00902FA1" w:rsidRDefault="00F303DA" w:rsidP="00F303DA">
      <w:pPr>
        <w:pStyle w:val="BodyText"/>
        <w:rPr>
          <w:lang w:val="en-GB"/>
        </w:rPr>
      </w:pPr>
      <w:r w:rsidRPr="00902FA1">
        <w:rPr>
          <w:lang w:val="en-GB"/>
        </w:rPr>
        <w:t xml:space="preserve">The product complies with the FCC portable RF exposure limit set forth for an uncontrolled environment and is safe for intended operation as described in this manual. </w:t>
      </w:r>
    </w:p>
    <w:p w14:paraId="3EAD54DE" w14:textId="77777777" w:rsidR="00F303DA" w:rsidRPr="00902FA1" w:rsidRDefault="00F303DA" w:rsidP="00F303DA">
      <w:pPr>
        <w:pStyle w:val="BodyText"/>
        <w:rPr>
          <w:lang w:val="en-GB"/>
        </w:rPr>
      </w:pPr>
    </w:p>
    <w:p w14:paraId="1A9DA0FE" w14:textId="77777777" w:rsidR="00F303DA" w:rsidRPr="00902FA1" w:rsidRDefault="00F303DA">
      <w:pPr>
        <w:rPr>
          <w:rFonts w:eastAsia="Times New Roman"/>
          <w:sz w:val="24"/>
        </w:rPr>
      </w:pPr>
      <w:r w:rsidRPr="00902FA1">
        <w:br w:type="page"/>
      </w:r>
    </w:p>
    <w:p w14:paraId="2C35E9AC" w14:textId="77777777" w:rsidR="00F303DA" w:rsidRPr="00902FA1" w:rsidRDefault="00F303DA" w:rsidP="00F303DA">
      <w:pPr>
        <w:pStyle w:val="BodyText"/>
        <w:rPr>
          <w:lang w:val="en-GB"/>
        </w:rPr>
      </w:pPr>
      <w:r w:rsidRPr="00902FA1">
        <w:rPr>
          <w:rFonts w:ascii="Garamond" w:hAnsi="Garamond"/>
          <w:noProof/>
          <w:szCs w:val="24"/>
          <w:lang w:val="en-GB" w:eastAsia="en-GB"/>
        </w:rPr>
        <w:lastRenderedPageBreak/>
        <w:drawing>
          <wp:inline distT="0" distB="0" distL="0" distR="0" wp14:anchorId="68524A02" wp14:editId="37EE0B7D">
            <wp:extent cx="402470" cy="283593"/>
            <wp:effectExtent l="0" t="0" r="0" b="254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pn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02721" cy="283770"/>
                    </a:xfrm>
                    <a:prstGeom prst="rect">
                      <a:avLst/>
                    </a:prstGeom>
                  </pic:spPr>
                </pic:pic>
              </a:graphicData>
            </a:graphic>
          </wp:inline>
        </w:drawing>
      </w:r>
    </w:p>
    <w:p w14:paraId="2B522435" w14:textId="77777777" w:rsidR="00F303DA" w:rsidRPr="00902FA1" w:rsidRDefault="00F303DA" w:rsidP="00F303DA">
      <w:pPr>
        <w:pStyle w:val="BodyText"/>
        <w:rPr>
          <w:b/>
          <w:lang w:val="en-GB"/>
        </w:rPr>
      </w:pPr>
      <w:r w:rsidRPr="00902FA1">
        <w:rPr>
          <w:b/>
          <w:lang w:val="en-GB"/>
        </w:rPr>
        <w:t>CE DECLARATION OF CONFORMITY</w:t>
      </w:r>
    </w:p>
    <w:p w14:paraId="0943CBFD" w14:textId="77777777" w:rsidR="00F303DA" w:rsidRPr="00902FA1" w:rsidRDefault="00F303DA" w:rsidP="00F303DA">
      <w:pPr>
        <w:pStyle w:val="BodyText"/>
        <w:rPr>
          <w:lang w:val="en-GB"/>
        </w:rPr>
      </w:pPr>
      <w:r w:rsidRPr="00902FA1">
        <w:rPr>
          <w:lang w:val="en-GB"/>
        </w:rPr>
        <w:t xml:space="preserve">Casella declares that this product </w:t>
      </w:r>
      <w:proofErr w:type="gramStart"/>
      <w:r w:rsidRPr="00902FA1">
        <w:rPr>
          <w:lang w:val="en-GB"/>
        </w:rPr>
        <w:t>is in compliance with</w:t>
      </w:r>
      <w:proofErr w:type="gramEnd"/>
      <w:r w:rsidRPr="00902FA1">
        <w:rPr>
          <w:lang w:val="en-GB"/>
        </w:rPr>
        <w:t xml:space="preserve"> the essential requirements and other relevant provisions of applicable EC directives. A copy of the EU Declaration of Conformity for this product may be obtained by clicking on the product compliance documentation link at </w:t>
      </w:r>
      <w:hyperlink r:id="rId156" w:history="1">
        <w:r w:rsidRPr="00902FA1">
          <w:rPr>
            <w:rStyle w:val="Hyperlink"/>
            <w:lang w:val="en-GB"/>
          </w:rPr>
          <w:t>www.casellasolutions.com</w:t>
        </w:r>
      </w:hyperlink>
      <w:r w:rsidRPr="00902FA1">
        <w:rPr>
          <w:lang w:val="en-GB"/>
        </w:rPr>
        <w:t>.</w:t>
      </w:r>
    </w:p>
    <w:p w14:paraId="08F56E5F" w14:textId="77777777" w:rsidR="00F303DA" w:rsidRPr="00902FA1" w:rsidRDefault="00F303DA" w:rsidP="00F303DA">
      <w:pPr>
        <w:pStyle w:val="BodyText"/>
        <w:rPr>
          <w:lang w:val="en-GB"/>
        </w:rPr>
      </w:pPr>
    </w:p>
    <w:p w14:paraId="4A97F499" w14:textId="77777777" w:rsidR="00F303DA" w:rsidRPr="00902FA1" w:rsidRDefault="00F303DA" w:rsidP="00F303DA">
      <w:pPr>
        <w:pStyle w:val="BodyText"/>
        <w:rPr>
          <w:lang w:val="en-GB"/>
        </w:rPr>
      </w:pPr>
      <w:r w:rsidRPr="00902FA1">
        <w:rPr>
          <w:rFonts w:cs="Arial"/>
          <w:b/>
          <w:noProof/>
          <w:szCs w:val="24"/>
          <w:lang w:val="en-GB" w:eastAsia="en-GB"/>
        </w:rPr>
        <w:drawing>
          <wp:inline distT="0" distB="0" distL="0" distR="0" wp14:anchorId="423B8F4E" wp14:editId="01F57576">
            <wp:extent cx="264920" cy="376570"/>
            <wp:effectExtent l="0" t="0" r="1905" b="4445"/>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E_symbol_vectors_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5002" cy="376686"/>
                    </a:xfrm>
                    <a:prstGeom prst="rect">
                      <a:avLst/>
                    </a:prstGeom>
                  </pic:spPr>
                </pic:pic>
              </a:graphicData>
            </a:graphic>
          </wp:inline>
        </w:drawing>
      </w:r>
    </w:p>
    <w:p w14:paraId="428F735D" w14:textId="77777777" w:rsidR="00F303DA" w:rsidRPr="00902FA1" w:rsidRDefault="00F303DA" w:rsidP="00F303DA">
      <w:pPr>
        <w:pStyle w:val="BodyText"/>
        <w:rPr>
          <w:b/>
          <w:lang w:val="en-GB"/>
        </w:rPr>
      </w:pPr>
      <w:r w:rsidRPr="00902FA1">
        <w:rPr>
          <w:b/>
          <w:lang w:val="en-GB"/>
        </w:rPr>
        <w:t>WEEE - INFORMATION FOR EU MEMBER STATES ONLY</w:t>
      </w:r>
    </w:p>
    <w:p w14:paraId="14499233" w14:textId="77777777" w:rsidR="00F303DA" w:rsidRDefault="00F303DA" w:rsidP="00F303DA">
      <w:pPr>
        <w:pStyle w:val="BodyText"/>
        <w:rPr>
          <w:lang w:val="en-GB"/>
        </w:rPr>
      </w:pPr>
      <w:r w:rsidRPr="00902FA1">
        <w:rPr>
          <w:lang w:val="en-GB"/>
        </w:rPr>
        <w:t>The use of the WEEE symbol indicates that this product may not be treated as household waste. By ensuring this product is disposed of correctly, you will help prevent potential negative consequences for the environment and human health, which could otherwise be caused by inappropriate waste handling of this product. For more detailed information about recycling of this product, please contact your local waste disposal service or contact the agent where you purchased the product.</w:t>
      </w:r>
    </w:p>
    <w:p w14:paraId="657A7914" w14:textId="77777777" w:rsidR="0027710F" w:rsidRDefault="0027710F" w:rsidP="00F303DA">
      <w:pPr>
        <w:pStyle w:val="BodyText"/>
        <w:rPr>
          <w:lang w:val="en-GB"/>
        </w:rPr>
      </w:pPr>
    </w:p>
    <w:p w14:paraId="2683EA34" w14:textId="77777777" w:rsidR="0027710F" w:rsidRDefault="0027710F" w:rsidP="00F303DA">
      <w:pPr>
        <w:pStyle w:val="BodyText"/>
        <w:rPr>
          <w:lang w:val="en-GB"/>
        </w:rPr>
      </w:pPr>
    </w:p>
    <w:p w14:paraId="2DBCA2FC" w14:textId="77777777" w:rsidR="0027710F" w:rsidRDefault="0027710F" w:rsidP="0027710F">
      <w:pPr>
        <w:pStyle w:val="BodyText"/>
        <w:rPr>
          <w:b/>
          <w:lang w:val="en-GB"/>
        </w:rPr>
      </w:pPr>
      <w:r>
        <w:rPr>
          <w:b/>
          <w:lang w:val="en-GB"/>
        </w:rPr>
        <w:t>INTRINSIC SAFETY CERTIFICATION</w:t>
      </w:r>
    </w:p>
    <w:p w14:paraId="38C56C13" w14:textId="03DBEB44" w:rsidR="0027710F" w:rsidRDefault="00F30B47" w:rsidP="00F303DA">
      <w:pPr>
        <w:pStyle w:val="BodyText"/>
        <w:rPr>
          <w:lang w:val="en-GB"/>
        </w:rPr>
      </w:pPr>
      <w:r>
        <w:rPr>
          <w:lang w:val="en-GB"/>
        </w:rPr>
        <w:t>Intrinsically Safe ATEX and</w:t>
      </w:r>
      <w:r w:rsidR="002A7C88">
        <w:rPr>
          <w:lang w:val="en-GB"/>
        </w:rPr>
        <w:t xml:space="preserve"> </w:t>
      </w:r>
      <w:r w:rsidR="0027710F">
        <w:rPr>
          <w:lang w:val="en-GB"/>
        </w:rPr>
        <w:t xml:space="preserve">IECEx variants of the </w:t>
      </w:r>
      <w:r w:rsidR="00AD2C18">
        <w:rPr>
          <w:lang w:val="en-GB"/>
        </w:rPr>
        <w:t>VAPex</w:t>
      </w:r>
      <w:r w:rsidR="0027710F">
        <w:rPr>
          <w:lang w:val="en-GB"/>
        </w:rPr>
        <w:t xml:space="preserve"> pump are marked:</w:t>
      </w:r>
    </w:p>
    <w:p w14:paraId="2857EB1E" w14:textId="77777777" w:rsidR="0027710F" w:rsidRPr="0027710F" w:rsidRDefault="0027710F" w:rsidP="0027710F">
      <w:pPr>
        <w:pStyle w:val="BodyText"/>
      </w:pPr>
      <w:r w:rsidRPr="0027710F">
        <w:t xml:space="preserve">Ex </w:t>
      </w:r>
      <w:proofErr w:type="spellStart"/>
      <w:r w:rsidRPr="0027710F">
        <w:t>ia</w:t>
      </w:r>
      <w:proofErr w:type="spellEnd"/>
      <w:r w:rsidRPr="0027710F">
        <w:t xml:space="preserve"> IIC T4 Ga</w:t>
      </w:r>
    </w:p>
    <w:p w14:paraId="579BC7D4" w14:textId="605FEF16" w:rsidR="002A7C88" w:rsidRPr="00902FA1" w:rsidRDefault="0027710F" w:rsidP="00F30B47">
      <w:pPr>
        <w:pStyle w:val="BodyText"/>
        <w:rPr>
          <w:lang w:val="en-GB"/>
        </w:rPr>
      </w:pPr>
      <w:r w:rsidRPr="0027710F">
        <w:rPr>
          <w:lang w:val="en-GB"/>
        </w:rPr>
        <w:t>(Ta = -20</w:t>
      </w:r>
      <w:r w:rsidRPr="0027710F">
        <w:rPr>
          <w:vertAlign w:val="superscript"/>
          <w:lang w:val="en-GB"/>
        </w:rPr>
        <w:t>O</w:t>
      </w:r>
      <w:r w:rsidRPr="0027710F">
        <w:rPr>
          <w:lang w:val="en-GB"/>
        </w:rPr>
        <w:t>C to +45</w:t>
      </w:r>
      <w:r w:rsidRPr="0027710F">
        <w:rPr>
          <w:vertAlign w:val="superscript"/>
          <w:lang w:val="en-GB"/>
        </w:rPr>
        <w:t>O</w:t>
      </w:r>
      <w:r w:rsidRPr="0027710F">
        <w:rPr>
          <w:lang w:val="en-GB"/>
        </w:rPr>
        <w:t>C)</w:t>
      </w:r>
    </w:p>
    <w:p w14:paraId="0E4DEB5B" w14:textId="77777777" w:rsidR="00F303DA" w:rsidRPr="00902FA1" w:rsidRDefault="00F303DA" w:rsidP="00F303DA">
      <w:pPr>
        <w:pStyle w:val="BodyText"/>
        <w:rPr>
          <w:lang w:val="en-GB"/>
        </w:rPr>
      </w:pPr>
    </w:p>
    <w:p w14:paraId="5E4AC5A4" w14:textId="082E3779" w:rsidR="00F303DA" w:rsidRPr="00902FA1" w:rsidRDefault="00F303DA" w:rsidP="00F303DA">
      <w:pPr>
        <w:pStyle w:val="Heading1"/>
        <w:pageBreakBefore/>
      </w:pPr>
      <w:bookmarkStart w:id="87" w:name="_Toc14859476"/>
      <w:r w:rsidRPr="00902FA1">
        <w:lastRenderedPageBreak/>
        <w:t xml:space="preserve">Frequently </w:t>
      </w:r>
      <w:r w:rsidR="001849CF">
        <w:t>A</w:t>
      </w:r>
      <w:r w:rsidRPr="00902FA1">
        <w:t xml:space="preserve">sked </w:t>
      </w:r>
      <w:r w:rsidR="001849CF">
        <w:t>Q</w:t>
      </w:r>
      <w:r w:rsidRPr="00902FA1">
        <w:t>uestions</w:t>
      </w:r>
      <w:bookmarkEnd w:id="87"/>
    </w:p>
    <w:p w14:paraId="758D1EA2" w14:textId="77777777" w:rsidR="00F6595F" w:rsidRPr="00902FA1" w:rsidRDefault="00F6595F" w:rsidP="00F6595F">
      <w:pPr>
        <w:pStyle w:val="Heading3"/>
      </w:pPr>
      <w:bookmarkStart w:id="88" w:name="_Toc14859477"/>
      <w:r w:rsidRPr="00902FA1">
        <w:t>What is the difference between the Standard</w:t>
      </w:r>
      <w:r w:rsidR="007A5FED">
        <w:t xml:space="preserve"> </w:t>
      </w:r>
      <w:r w:rsidRPr="00902FA1">
        <w:t>and Pro models?</w:t>
      </w:r>
      <w:bookmarkEnd w:id="88"/>
    </w:p>
    <w:p w14:paraId="41DD28EF" w14:textId="7012CA83" w:rsidR="00F6595F" w:rsidRDefault="00F6595F" w:rsidP="00F6595F">
      <w:pPr>
        <w:pStyle w:val="BodyText"/>
        <w:rPr>
          <w:lang w:val="en-GB"/>
        </w:rPr>
      </w:pPr>
      <w:r w:rsidRPr="00902FA1">
        <w:rPr>
          <w:lang w:val="en-GB"/>
        </w:rPr>
        <w:t xml:space="preserve">We recognise that different users have different requirements and that is why we have created </w:t>
      </w:r>
      <w:r w:rsidR="00051796" w:rsidRPr="00902FA1">
        <w:rPr>
          <w:lang w:val="en-GB"/>
        </w:rPr>
        <w:t xml:space="preserve">the </w:t>
      </w:r>
      <w:r w:rsidR="007A5FED">
        <w:rPr>
          <w:lang w:val="en-GB"/>
        </w:rPr>
        <w:t>two</w:t>
      </w:r>
      <w:r w:rsidRPr="00902FA1">
        <w:rPr>
          <w:lang w:val="en-GB"/>
        </w:rPr>
        <w:t xml:space="preserve"> models</w:t>
      </w:r>
      <w:r w:rsidR="00051796" w:rsidRPr="00902FA1">
        <w:rPr>
          <w:lang w:val="en-GB"/>
        </w:rPr>
        <w:t xml:space="preserve"> listed in the table below</w:t>
      </w:r>
      <w:r w:rsidR="00DB099C" w:rsidRPr="00902FA1">
        <w:rPr>
          <w:lang w:val="en-GB"/>
        </w:rPr>
        <w:t xml:space="preserve">. </w:t>
      </w:r>
      <w:r w:rsidRPr="00902FA1">
        <w:rPr>
          <w:lang w:val="en-GB"/>
        </w:rPr>
        <w:t xml:space="preserve">If you just want a basic version of the pump, i.e. without Bluetooth® and programming </w:t>
      </w:r>
      <w:r w:rsidRPr="0051752B">
        <w:rPr>
          <w:lang w:val="en-GB"/>
        </w:rPr>
        <w:t xml:space="preserve">BUT with the same GREAT PERFORMANCE the </w:t>
      </w:r>
      <w:r w:rsidR="00AD2C18">
        <w:rPr>
          <w:lang w:val="en-GB"/>
        </w:rPr>
        <w:t>VAPex</w:t>
      </w:r>
      <w:r w:rsidRPr="0051752B">
        <w:rPr>
          <w:lang w:val="en-GB"/>
        </w:rPr>
        <w:t xml:space="preserve"> standard is the pump you need but if you</w:t>
      </w:r>
      <w:r w:rsidRPr="00902FA1">
        <w:rPr>
          <w:lang w:val="en-GB"/>
        </w:rPr>
        <w:t xml:space="preserve"> would like greater functionality including the ability to remotely view the worker, please review the options. </w:t>
      </w:r>
    </w:p>
    <w:p w14:paraId="1BEFEE37" w14:textId="77777777" w:rsidR="001849CF" w:rsidRPr="00902FA1" w:rsidRDefault="001849CF" w:rsidP="00F6595F">
      <w:pPr>
        <w:pStyle w:val="BodyText"/>
        <w:rPr>
          <w:lang w:val="en-GB"/>
        </w:rPr>
      </w:pPr>
    </w:p>
    <w:tbl>
      <w:tblPr>
        <w:tblStyle w:val="Casella"/>
        <w:tblW w:w="7760" w:type="dxa"/>
        <w:tblLook w:val="04A0" w:firstRow="1" w:lastRow="0" w:firstColumn="1" w:lastColumn="0" w:noHBand="0" w:noVBand="1"/>
      </w:tblPr>
      <w:tblGrid>
        <w:gridCol w:w="4055"/>
        <w:gridCol w:w="1852"/>
        <w:gridCol w:w="1853"/>
      </w:tblGrid>
      <w:tr w:rsidR="000C3215" w:rsidRPr="001849CF" w14:paraId="6F3873D5" w14:textId="77777777" w:rsidTr="003278CF">
        <w:trPr>
          <w:cnfStyle w:val="100000000000" w:firstRow="1" w:lastRow="0" w:firstColumn="0" w:lastColumn="0" w:oddVBand="0" w:evenVBand="0" w:oddHBand="0" w:evenHBand="0" w:firstRowFirstColumn="0" w:firstRowLastColumn="0" w:lastRowFirstColumn="0" w:lastRowLastColumn="0"/>
        </w:trPr>
        <w:tc>
          <w:tcPr>
            <w:tcW w:w="4055" w:type="dxa"/>
          </w:tcPr>
          <w:p w14:paraId="5C782ADF" w14:textId="77777777" w:rsidR="000C3215" w:rsidRPr="001849CF" w:rsidRDefault="000C3215" w:rsidP="00726888">
            <w:pPr>
              <w:pStyle w:val="Tabletext"/>
              <w:rPr>
                <w:sz w:val="28"/>
              </w:rPr>
            </w:pPr>
          </w:p>
        </w:tc>
        <w:tc>
          <w:tcPr>
            <w:tcW w:w="1852" w:type="dxa"/>
          </w:tcPr>
          <w:p w14:paraId="091182E2" w14:textId="3AC43874" w:rsidR="000C3215" w:rsidRPr="001849CF" w:rsidRDefault="00AD2C18" w:rsidP="00726888">
            <w:pPr>
              <w:pStyle w:val="Tabletext"/>
              <w:jc w:val="center"/>
              <w:rPr>
                <w:sz w:val="28"/>
              </w:rPr>
            </w:pPr>
            <w:r w:rsidRPr="001849CF">
              <w:rPr>
                <w:sz w:val="28"/>
              </w:rPr>
              <w:t>VAPex</w:t>
            </w:r>
            <w:r w:rsidR="000C3215" w:rsidRPr="001849CF">
              <w:rPr>
                <w:sz w:val="28"/>
              </w:rPr>
              <w:softHyphen/>
            </w:r>
            <w:r w:rsidR="000C3215" w:rsidRPr="001849CF">
              <w:rPr>
                <w:sz w:val="28"/>
              </w:rPr>
              <w:softHyphen/>
            </w:r>
          </w:p>
        </w:tc>
        <w:tc>
          <w:tcPr>
            <w:tcW w:w="1853" w:type="dxa"/>
          </w:tcPr>
          <w:p w14:paraId="7FD6D1B8" w14:textId="39274F13" w:rsidR="000C3215" w:rsidRPr="001849CF" w:rsidRDefault="00AD2C18" w:rsidP="00726888">
            <w:pPr>
              <w:pStyle w:val="Tabletext"/>
              <w:jc w:val="center"/>
              <w:rPr>
                <w:sz w:val="28"/>
              </w:rPr>
            </w:pPr>
            <w:r w:rsidRPr="001849CF">
              <w:rPr>
                <w:sz w:val="28"/>
              </w:rPr>
              <w:t>VAPex</w:t>
            </w:r>
            <w:r w:rsidR="000C3215" w:rsidRPr="001849CF">
              <w:rPr>
                <w:sz w:val="28"/>
              </w:rPr>
              <w:t xml:space="preserve"> Pro</w:t>
            </w:r>
          </w:p>
        </w:tc>
      </w:tr>
      <w:tr w:rsidR="000C3215" w:rsidRPr="00902FA1" w14:paraId="0656F565" w14:textId="77777777" w:rsidTr="003278CF">
        <w:tc>
          <w:tcPr>
            <w:tcW w:w="4055" w:type="dxa"/>
          </w:tcPr>
          <w:p w14:paraId="63C0931C" w14:textId="77777777" w:rsidR="000C3215" w:rsidRPr="00902FA1" w:rsidRDefault="000C3215" w:rsidP="00726888">
            <w:pPr>
              <w:pStyle w:val="Tabletext"/>
            </w:pPr>
            <w:r w:rsidRPr="00902FA1">
              <w:t>Intrinsically safe</w:t>
            </w:r>
          </w:p>
        </w:tc>
        <w:tc>
          <w:tcPr>
            <w:tcW w:w="1852" w:type="dxa"/>
          </w:tcPr>
          <w:p w14:paraId="6DD88631"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c>
          <w:tcPr>
            <w:tcW w:w="1853" w:type="dxa"/>
          </w:tcPr>
          <w:p w14:paraId="26A0EAA8"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09F989D2" w14:textId="77777777" w:rsidTr="003278CF">
        <w:tc>
          <w:tcPr>
            <w:tcW w:w="4055" w:type="dxa"/>
          </w:tcPr>
          <w:p w14:paraId="5110C64F" w14:textId="77777777" w:rsidR="000C3215" w:rsidRPr="00902FA1" w:rsidRDefault="000C3215" w:rsidP="00726888">
            <w:pPr>
              <w:pStyle w:val="Tabletext"/>
            </w:pPr>
            <w:r w:rsidRPr="00902FA1">
              <w:t>Flow range ml/min</w:t>
            </w:r>
          </w:p>
        </w:tc>
        <w:tc>
          <w:tcPr>
            <w:tcW w:w="1852" w:type="dxa"/>
          </w:tcPr>
          <w:p w14:paraId="0B949B65" w14:textId="77777777" w:rsidR="000C3215" w:rsidRPr="00902FA1" w:rsidRDefault="001C5D50" w:rsidP="00F6595F">
            <w:pPr>
              <w:pStyle w:val="Tabletext"/>
              <w:jc w:val="center"/>
              <w:rPr>
                <w:rFonts w:eastAsia="MS Gothic"/>
              </w:rPr>
            </w:pPr>
            <w:r>
              <w:rPr>
                <w:rFonts w:eastAsia="MS Gothic"/>
              </w:rPr>
              <w:t>20-500</w:t>
            </w:r>
          </w:p>
        </w:tc>
        <w:tc>
          <w:tcPr>
            <w:tcW w:w="1853" w:type="dxa"/>
          </w:tcPr>
          <w:p w14:paraId="5F1A2B3C" w14:textId="77777777" w:rsidR="000C3215" w:rsidRPr="00902FA1" w:rsidRDefault="001C5D50" w:rsidP="00726888">
            <w:pPr>
              <w:pStyle w:val="Tabletext"/>
              <w:jc w:val="center"/>
              <w:rPr>
                <w:rFonts w:eastAsia="MS Gothic"/>
              </w:rPr>
            </w:pPr>
            <w:r>
              <w:rPr>
                <w:rFonts w:eastAsia="MS Gothic"/>
              </w:rPr>
              <w:t>20-500</w:t>
            </w:r>
          </w:p>
        </w:tc>
      </w:tr>
      <w:tr w:rsidR="00631E1E" w:rsidRPr="00902FA1" w14:paraId="256518B2" w14:textId="77777777" w:rsidTr="003278CF">
        <w:tc>
          <w:tcPr>
            <w:tcW w:w="4055" w:type="dxa"/>
          </w:tcPr>
          <w:p w14:paraId="4528FBC7" w14:textId="77777777" w:rsidR="00631E1E" w:rsidRPr="00902FA1" w:rsidRDefault="00631E1E" w:rsidP="00726888">
            <w:pPr>
              <w:pStyle w:val="Tabletext"/>
            </w:pPr>
            <w:r w:rsidRPr="00902FA1">
              <w:t>Back pressure capability</w:t>
            </w:r>
          </w:p>
        </w:tc>
        <w:tc>
          <w:tcPr>
            <w:tcW w:w="3705" w:type="dxa"/>
            <w:gridSpan w:val="2"/>
          </w:tcPr>
          <w:p w14:paraId="504FEDDD" w14:textId="21AC4D9E" w:rsidR="00631E1E" w:rsidRPr="00902FA1" w:rsidRDefault="00631E1E" w:rsidP="00726888">
            <w:pPr>
              <w:pStyle w:val="Tabletext"/>
              <w:jc w:val="center"/>
              <w:rPr>
                <w:rFonts w:eastAsia="MS Gothic"/>
              </w:rPr>
            </w:pPr>
            <w:r w:rsidRPr="00902FA1">
              <w:rPr>
                <w:rFonts w:eastAsia="MS Gothic"/>
              </w:rPr>
              <w:t xml:space="preserve">See table on page </w:t>
            </w:r>
            <w:r w:rsidRPr="00902FA1">
              <w:rPr>
                <w:rFonts w:eastAsia="MS Gothic"/>
              </w:rPr>
              <w:fldChar w:fldCharType="begin"/>
            </w:r>
            <w:r w:rsidRPr="00902FA1">
              <w:rPr>
                <w:rFonts w:eastAsia="MS Gothic"/>
              </w:rPr>
              <w:instrText xml:space="preserve"> PAGEREF _Ref468454632 \h </w:instrText>
            </w:r>
            <w:r w:rsidRPr="00902FA1">
              <w:rPr>
                <w:rFonts w:eastAsia="MS Gothic"/>
              </w:rPr>
            </w:r>
            <w:r w:rsidRPr="00902FA1">
              <w:rPr>
                <w:rFonts w:eastAsia="MS Gothic"/>
              </w:rPr>
              <w:fldChar w:fldCharType="separate"/>
            </w:r>
            <w:r w:rsidR="00AC55B4">
              <w:rPr>
                <w:rFonts w:eastAsia="MS Gothic"/>
                <w:noProof/>
              </w:rPr>
              <w:t>31</w:t>
            </w:r>
            <w:r w:rsidRPr="00902FA1">
              <w:rPr>
                <w:rFonts w:eastAsia="MS Gothic"/>
              </w:rPr>
              <w:fldChar w:fldCharType="end"/>
            </w:r>
          </w:p>
        </w:tc>
      </w:tr>
      <w:tr w:rsidR="000C3215" w:rsidRPr="00902FA1" w14:paraId="23302218" w14:textId="77777777" w:rsidTr="003278CF">
        <w:tc>
          <w:tcPr>
            <w:tcW w:w="4055" w:type="dxa"/>
          </w:tcPr>
          <w:p w14:paraId="32711D3C" w14:textId="77777777" w:rsidR="000C3215" w:rsidRPr="00902FA1" w:rsidRDefault="000C3215" w:rsidP="00726888">
            <w:pPr>
              <w:pStyle w:val="Tabletext"/>
            </w:pPr>
            <w:r w:rsidRPr="00902FA1">
              <w:t>Battery type</w:t>
            </w:r>
          </w:p>
        </w:tc>
        <w:tc>
          <w:tcPr>
            <w:tcW w:w="1852" w:type="dxa"/>
          </w:tcPr>
          <w:p w14:paraId="387B65F5" w14:textId="77777777" w:rsidR="000C3215" w:rsidRPr="00902FA1" w:rsidRDefault="000C3215" w:rsidP="00F6595F">
            <w:pPr>
              <w:pStyle w:val="Tabletext"/>
              <w:jc w:val="center"/>
              <w:rPr>
                <w:rFonts w:eastAsia="MS Gothic"/>
              </w:rPr>
            </w:pPr>
            <w:r w:rsidRPr="00902FA1">
              <w:rPr>
                <w:rFonts w:eastAsia="MS Gothic"/>
              </w:rPr>
              <w:t>Li Ion</w:t>
            </w:r>
          </w:p>
        </w:tc>
        <w:tc>
          <w:tcPr>
            <w:tcW w:w="1853" w:type="dxa"/>
          </w:tcPr>
          <w:p w14:paraId="710335B4" w14:textId="77777777" w:rsidR="000C3215" w:rsidRPr="00902FA1" w:rsidRDefault="000C3215" w:rsidP="00726888">
            <w:pPr>
              <w:pStyle w:val="Tabletext"/>
              <w:jc w:val="center"/>
              <w:rPr>
                <w:rFonts w:eastAsia="MS Gothic"/>
              </w:rPr>
            </w:pPr>
            <w:r w:rsidRPr="00902FA1">
              <w:rPr>
                <w:rFonts w:eastAsia="MS Gothic"/>
              </w:rPr>
              <w:t>Li Ion</w:t>
            </w:r>
          </w:p>
        </w:tc>
      </w:tr>
      <w:tr w:rsidR="000C3215" w:rsidRPr="00902FA1" w14:paraId="29D43322" w14:textId="77777777" w:rsidTr="003278CF">
        <w:tc>
          <w:tcPr>
            <w:tcW w:w="4055" w:type="dxa"/>
          </w:tcPr>
          <w:p w14:paraId="0898B52F" w14:textId="77777777" w:rsidR="000C3215" w:rsidRPr="00902FA1" w:rsidRDefault="000C3215" w:rsidP="00726888">
            <w:pPr>
              <w:pStyle w:val="Tabletext"/>
            </w:pPr>
            <w:r w:rsidRPr="00902FA1">
              <w:t>Battery life</w:t>
            </w:r>
          </w:p>
        </w:tc>
        <w:tc>
          <w:tcPr>
            <w:tcW w:w="1852" w:type="dxa"/>
          </w:tcPr>
          <w:p w14:paraId="656B83F8" w14:textId="77777777" w:rsidR="000C3215" w:rsidRPr="00B839F6" w:rsidRDefault="000C3215" w:rsidP="00B839F6">
            <w:pPr>
              <w:pStyle w:val="Tabletext"/>
              <w:jc w:val="center"/>
              <w:rPr>
                <w:rFonts w:eastAsia="MS Gothic"/>
              </w:rPr>
            </w:pPr>
            <w:r w:rsidRPr="00B839F6">
              <w:rPr>
                <w:rFonts w:eastAsia="MS Gothic"/>
              </w:rPr>
              <w:t>&gt;</w:t>
            </w:r>
            <w:r w:rsidR="00B839F6">
              <w:rPr>
                <w:rFonts w:eastAsia="MS Gothic"/>
              </w:rPr>
              <w:t>34</w:t>
            </w:r>
            <w:r w:rsidRPr="00B839F6">
              <w:rPr>
                <w:rFonts w:eastAsia="MS Gothic"/>
              </w:rPr>
              <w:t xml:space="preserve"> hrs</w:t>
            </w:r>
            <w:bookmarkStart w:id="89" w:name="_Ref468525821"/>
            <w:r w:rsidRPr="00B839F6">
              <w:rPr>
                <w:rStyle w:val="FootnoteReference"/>
                <w:rFonts w:eastAsia="MS Gothic"/>
              </w:rPr>
              <w:footnoteReference w:id="1"/>
            </w:r>
            <w:bookmarkEnd w:id="89"/>
          </w:p>
        </w:tc>
        <w:tc>
          <w:tcPr>
            <w:tcW w:w="1853" w:type="dxa"/>
          </w:tcPr>
          <w:p w14:paraId="68B2AE43" w14:textId="35E2C153" w:rsidR="000C3215" w:rsidRPr="00B839F6" w:rsidRDefault="000C3215" w:rsidP="00B839F6">
            <w:pPr>
              <w:pStyle w:val="Tabletext"/>
              <w:jc w:val="center"/>
              <w:rPr>
                <w:rFonts w:eastAsia="MS Gothic"/>
              </w:rPr>
            </w:pPr>
            <w:r w:rsidRPr="00B839F6">
              <w:rPr>
                <w:rFonts w:eastAsia="MS Gothic"/>
              </w:rPr>
              <w:t>&gt;</w:t>
            </w:r>
            <w:r w:rsidR="00B839F6">
              <w:rPr>
                <w:rFonts w:eastAsia="MS Gothic"/>
              </w:rPr>
              <w:t>34</w:t>
            </w:r>
            <w:r w:rsidRPr="00B839F6">
              <w:rPr>
                <w:rFonts w:eastAsia="MS Gothic"/>
              </w:rPr>
              <w:t xml:space="preserve"> hrs</w:t>
            </w:r>
            <w:r w:rsidRPr="00B839F6">
              <w:rPr>
                <w:rFonts w:eastAsia="MS Gothic"/>
              </w:rPr>
              <w:fldChar w:fldCharType="begin"/>
            </w:r>
            <w:r w:rsidRPr="00B839F6">
              <w:rPr>
                <w:rFonts w:eastAsia="MS Gothic"/>
              </w:rPr>
              <w:instrText xml:space="preserve"> NOTEREF _Ref468525821 \f \h </w:instrText>
            </w:r>
            <w:r w:rsidR="008A589B" w:rsidRPr="00B839F6">
              <w:rPr>
                <w:rFonts w:eastAsia="MS Gothic"/>
              </w:rPr>
              <w:instrText xml:space="preserve"> \* MERGEFORMAT </w:instrText>
            </w:r>
            <w:r w:rsidRPr="00B839F6">
              <w:rPr>
                <w:rFonts w:eastAsia="MS Gothic"/>
              </w:rPr>
            </w:r>
            <w:r w:rsidRPr="00B839F6">
              <w:rPr>
                <w:rFonts w:eastAsia="MS Gothic"/>
              </w:rPr>
              <w:fldChar w:fldCharType="separate"/>
            </w:r>
            <w:r w:rsidR="00AC55B4" w:rsidRPr="00AC55B4">
              <w:rPr>
                <w:rStyle w:val="FootnoteReference"/>
                <w:rFonts w:eastAsia="MS Gothic"/>
              </w:rPr>
              <w:t>1</w:t>
            </w:r>
            <w:r w:rsidRPr="00B839F6">
              <w:rPr>
                <w:rFonts w:eastAsia="MS Gothic"/>
              </w:rPr>
              <w:fldChar w:fldCharType="end"/>
            </w:r>
          </w:p>
        </w:tc>
      </w:tr>
      <w:tr w:rsidR="000C3215" w:rsidRPr="00902FA1" w14:paraId="68FE5620" w14:textId="77777777" w:rsidTr="003278CF">
        <w:tc>
          <w:tcPr>
            <w:tcW w:w="4055" w:type="dxa"/>
          </w:tcPr>
          <w:p w14:paraId="4CBA5D51" w14:textId="77777777" w:rsidR="000C3215" w:rsidRPr="00902FA1" w:rsidRDefault="000C3215" w:rsidP="00726888">
            <w:pPr>
              <w:pStyle w:val="Tabletext"/>
            </w:pPr>
            <w:r w:rsidRPr="00902FA1">
              <w:t>Display type</w:t>
            </w:r>
          </w:p>
        </w:tc>
        <w:tc>
          <w:tcPr>
            <w:tcW w:w="1852" w:type="dxa"/>
          </w:tcPr>
          <w:p w14:paraId="249ACE95" w14:textId="77777777" w:rsidR="000C3215" w:rsidRPr="00902FA1" w:rsidRDefault="000C3215" w:rsidP="00F6595F">
            <w:pPr>
              <w:pStyle w:val="Tabletext"/>
              <w:jc w:val="center"/>
              <w:rPr>
                <w:rFonts w:eastAsia="MS Gothic"/>
              </w:rPr>
            </w:pPr>
            <w:r w:rsidRPr="00902FA1">
              <w:rPr>
                <w:rFonts w:eastAsia="MS Gothic"/>
              </w:rPr>
              <w:t>Colour</w:t>
            </w:r>
          </w:p>
        </w:tc>
        <w:tc>
          <w:tcPr>
            <w:tcW w:w="1853" w:type="dxa"/>
          </w:tcPr>
          <w:p w14:paraId="61F40205" w14:textId="77777777" w:rsidR="000C3215" w:rsidRPr="00902FA1" w:rsidRDefault="000C3215" w:rsidP="00726888">
            <w:pPr>
              <w:pStyle w:val="Tabletext"/>
              <w:jc w:val="center"/>
              <w:rPr>
                <w:rFonts w:eastAsia="MS Gothic"/>
              </w:rPr>
            </w:pPr>
            <w:r w:rsidRPr="00902FA1">
              <w:rPr>
                <w:rFonts w:eastAsia="MS Gothic"/>
              </w:rPr>
              <w:t>Colour</w:t>
            </w:r>
          </w:p>
        </w:tc>
      </w:tr>
      <w:tr w:rsidR="000C3215" w:rsidRPr="00902FA1" w14:paraId="0F5B047F" w14:textId="77777777" w:rsidTr="003278CF">
        <w:tc>
          <w:tcPr>
            <w:tcW w:w="4055" w:type="dxa"/>
          </w:tcPr>
          <w:p w14:paraId="003B0171" w14:textId="77777777" w:rsidR="000C3215" w:rsidRPr="00902FA1" w:rsidRDefault="000C3215" w:rsidP="00726888">
            <w:pPr>
              <w:pStyle w:val="Tabletext"/>
            </w:pPr>
            <w:r w:rsidRPr="00902FA1">
              <w:t>Motion sensor</w:t>
            </w:r>
          </w:p>
        </w:tc>
        <w:tc>
          <w:tcPr>
            <w:tcW w:w="1852" w:type="dxa"/>
          </w:tcPr>
          <w:p w14:paraId="72B2EA2B"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c>
          <w:tcPr>
            <w:tcW w:w="1853" w:type="dxa"/>
          </w:tcPr>
          <w:p w14:paraId="54CE7493"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1D371EA1" w14:textId="77777777" w:rsidTr="00B839F6">
        <w:tc>
          <w:tcPr>
            <w:tcW w:w="4055" w:type="dxa"/>
            <w:shd w:val="clear" w:color="auto" w:fill="auto"/>
          </w:tcPr>
          <w:p w14:paraId="31C82E7D" w14:textId="77777777" w:rsidR="000C3215" w:rsidRPr="00902FA1" w:rsidRDefault="000C3215" w:rsidP="00726888">
            <w:pPr>
              <w:pStyle w:val="Tabletext"/>
            </w:pPr>
            <w:r w:rsidRPr="00902FA1">
              <w:t>Bag outlet</w:t>
            </w:r>
          </w:p>
        </w:tc>
        <w:tc>
          <w:tcPr>
            <w:tcW w:w="1852" w:type="dxa"/>
            <w:shd w:val="clear" w:color="auto" w:fill="auto"/>
          </w:tcPr>
          <w:p w14:paraId="67AC4DA5"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c>
          <w:tcPr>
            <w:tcW w:w="1853" w:type="dxa"/>
            <w:shd w:val="clear" w:color="auto" w:fill="auto"/>
          </w:tcPr>
          <w:p w14:paraId="582BA3C8"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43A26697" w14:textId="77777777" w:rsidTr="003278CF">
        <w:tc>
          <w:tcPr>
            <w:tcW w:w="4055" w:type="dxa"/>
          </w:tcPr>
          <w:p w14:paraId="669EBA56" w14:textId="77777777" w:rsidR="000C3215" w:rsidRPr="00902FA1" w:rsidRDefault="000C3215" w:rsidP="00726888">
            <w:pPr>
              <w:pStyle w:val="Tabletext"/>
            </w:pPr>
            <w:r w:rsidRPr="00902FA1">
              <w:t>User lock</w:t>
            </w:r>
          </w:p>
        </w:tc>
        <w:tc>
          <w:tcPr>
            <w:tcW w:w="1852" w:type="dxa"/>
          </w:tcPr>
          <w:p w14:paraId="725F69C1"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c>
          <w:tcPr>
            <w:tcW w:w="1853" w:type="dxa"/>
          </w:tcPr>
          <w:p w14:paraId="5168FC43"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4F68B705" w14:textId="77777777" w:rsidTr="003278CF">
        <w:tc>
          <w:tcPr>
            <w:tcW w:w="4055" w:type="dxa"/>
          </w:tcPr>
          <w:p w14:paraId="484676F0" w14:textId="77777777" w:rsidR="000C3215" w:rsidRPr="00902FA1" w:rsidRDefault="000C3215" w:rsidP="00726888">
            <w:pPr>
              <w:pStyle w:val="Tabletext"/>
            </w:pPr>
            <w:r w:rsidRPr="00902FA1">
              <w:t>Pump status indicator</w:t>
            </w:r>
          </w:p>
        </w:tc>
        <w:tc>
          <w:tcPr>
            <w:tcW w:w="1852" w:type="dxa"/>
          </w:tcPr>
          <w:p w14:paraId="524DA4FC"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c>
          <w:tcPr>
            <w:tcW w:w="1853" w:type="dxa"/>
          </w:tcPr>
          <w:p w14:paraId="07BF428C"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69681B1A" w14:textId="77777777" w:rsidTr="003278CF">
        <w:tc>
          <w:tcPr>
            <w:tcW w:w="4055" w:type="dxa"/>
          </w:tcPr>
          <w:p w14:paraId="7F422390" w14:textId="77777777" w:rsidR="000C3215" w:rsidRPr="00902FA1" w:rsidRDefault="000C3215" w:rsidP="00726888">
            <w:pPr>
              <w:pStyle w:val="Tabletext"/>
            </w:pPr>
            <w:r w:rsidRPr="00902FA1">
              <w:t>Fuel gauge</w:t>
            </w:r>
          </w:p>
        </w:tc>
        <w:tc>
          <w:tcPr>
            <w:tcW w:w="1852" w:type="dxa"/>
          </w:tcPr>
          <w:p w14:paraId="275B48F8" w14:textId="77777777" w:rsidR="000C3215" w:rsidRPr="00902FA1" w:rsidRDefault="000C3215" w:rsidP="00051796">
            <w:pPr>
              <w:pStyle w:val="Tabletext"/>
              <w:jc w:val="center"/>
              <w:rPr>
                <w:rFonts w:eastAsia="MS Gothic"/>
              </w:rPr>
            </w:pPr>
            <w:r w:rsidRPr="00902FA1">
              <w:rPr>
                <w:rFonts w:eastAsia="MS Gothic"/>
              </w:rPr>
              <w:t>Batt. level icon</w:t>
            </w:r>
          </w:p>
        </w:tc>
        <w:tc>
          <w:tcPr>
            <w:tcW w:w="1853" w:type="dxa"/>
          </w:tcPr>
          <w:p w14:paraId="740B1D18" w14:textId="77777777" w:rsidR="000C3215" w:rsidRPr="00902FA1" w:rsidRDefault="000C3215" w:rsidP="00F61092">
            <w:pPr>
              <w:pStyle w:val="Tabletext"/>
              <w:jc w:val="center"/>
              <w:rPr>
                <w:rFonts w:eastAsia="MS Gothic"/>
              </w:rPr>
            </w:pPr>
            <w:r w:rsidRPr="00902FA1">
              <w:rPr>
                <w:rFonts w:eastAsia="MS Gothic"/>
              </w:rPr>
              <w:t>Fuel gauge</w:t>
            </w:r>
            <w:r w:rsidR="007A5FED">
              <w:rPr>
                <w:rStyle w:val="FootnoteReference"/>
                <w:rFonts w:eastAsia="MS Gothic"/>
              </w:rPr>
              <w:footnoteReference w:id="2"/>
            </w:r>
          </w:p>
        </w:tc>
      </w:tr>
      <w:tr w:rsidR="000C3215" w:rsidRPr="00902FA1" w14:paraId="0C5165CB" w14:textId="77777777" w:rsidTr="003278CF">
        <w:tc>
          <w:tcPr>
            <w:tcW w:w="4055" w:type="dxa"/>
          </w:tcPr>
          <w:p w14:paraId="59E4982C" w14:textId="77777777" w:rsidR="000C3215" w:rsidRPr="00902FA1" w:rsidRDefault="000C3215" w:rsidP="00726888">
            <w:pPr>
              <w:pStyle w:val="Tabletext"/>
            </w:pPr>
            <w:r w:rsidRPr="00902FA1">
              <w:t>Bluetooth®</w:t>
            </w:r>
          </w:p>
        </w:tc>
        <w:tc>
          <w:tcPr>
            <w:tcW w:w="1852" w:type="dxa"/>
          </w:tcPr>
          <w:p w14:paraId="31AEC71F" w14:textId="77777777" w:rsidR="000C3215" w:rsidRPr="00902FA1" w:rsidRDefault="000C3215" w:rsidP="00726888">
            <w:pPr>
              <w:pStyle w:val="Tabletext"/>
              <w:jc w:val="center"/>
            </w:pPr>
          </w:p>
        </w:tc>
        <w:tc>
          <w:tcPr>
            <w:tcW w:w="1853" w:type="dxa"/>
          </w:tcPr>
          <w:p w14:paraId="1919C2C3"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4B2D8A3F" w14:textId="77777777" w:rsidTr="003278CF">
        <w:tc>
          <w:tcPr>
            <w:tcW w:w="4055" w:type="dxa"/>
          </w:tcPr>
          <w:p w14:paraId="29BAE401" w14:textId="58FE40C0" w:rsidR="000C3215" w:rsidRPr="00902FA1" w:rsidRDefault="009379F0" w:rsidP="00726888">
            <w:pPr>
              <w:pStyle w:val="Tabletext"/>
            </w:pPr>
            <w:r>
              <w:t>Airwave</w:t>
            </w:r>
            <w:r w:rsidR="000C3215" w:rsidRPr="00902FA1">
              <w:t xml:space="preserve"> mobile app</w:t>
            </w:r>
          </w:p>
        </w:tc>
        <w:tc>
          <w:tcPr>
            <w:tcW w:w="1852" w:type="dxa"/>
          </w:tcPr>
          <w:p w14:paraId="01C9CA3E" w14:textId="77777777" w:rsidR="000C3215" w:rsidRPr="00902FA1" w:rsidRDefault="000C3215" w:rsidP="00726888">
            <w:pPr>
              <w:pStyle w:val="Tabletext"/>
              <w:jc w:val="center"/>
            </w:pPr>
          </w:p>
        </w:tc>
        <w:tc>
          <w:tcPr>
            <w:tcW w:w="1853" w:type="dxa"/>
          </w:tcPr>
          <w:p w14:paraId="356051C4"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06B35B09" w14:textId="77777777" w:rsidTr="003278CF">
        <w:tc>
          <w:tcPr>
            <w:tcW w:w="4055" w:type="dxa"/>
          </w:tcPr>
          <w:p w14:paraId="2D1D6CA7" w14:textId="77777777" w:rsidR="000C3215" w:rsidRPr="00902FA1" w:rsidRDefault="000C3215" w:rsidP="00726888">
            <w:pPr>
              <w:pStyle w:val="Tabletext"/>
            </w:pPr>
            <w:r w:rsidRPr="00902FA1">
              <w:t>Computer download</w:t>
            </w:r>
          </w:p>
        </w:tc>
        <w:tc>
          <w:tcPr>
            <w:tcW w:w="1852" w:type="dxa"/>
          </w:tcPr>
          <w:p w14:paraId="5CDE0D5F" w14:textId="77777777" w:rsidR="000C3215" w:rsidRPr="00902FA1" w:rsidRDefault="000C3215" w:rsidP="00726888">
            <w:pPr>
              <w:pStyle w:val="Tabletext"/>
              <w:jc w:val="center"/>
            </w:pPr>
          </w:p>
        </w:tc>
        <w:tc>
          <w:tcPr>
            <w:tcW w:w="1853" w:type="dxa"/>
          </w:tcPr>
          <w:p w14:paraId="4DB3D306"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7DD7D1BD" w14:textId="77777777" w:rsidTr="003278CF">
        <w:tc>
          <w:tcPr>
            <w:tcW w:w="4055" w:type="dxa"/>
          </w:tcPr>
          <w:p w14:paraId="29B8112F" w14:textId="77777777" w:rsidR="000C3215" w:rsidRPr="00902FA1" w:rsidRDefault="00C806BB" w:rsidP="00726888">
            <w:pPr>
              <w:pStyle w:val="Tabletext"/>
            </w:pPr>
            <w:r>
              <w:t>Constant pressure mode</w:t>
            </w:r>
          </w:p>
        </w:tc>
        <w:tc>
          <w:tcPr>
            <w:tcW w:w="1852" w:type="dxa"/>
          </w:tcPr>
          <w:p w14:paraId="1577F24C" w14:textId="77777777" w:rsidR="000C3215" w:rsidRPr="00902FA1" w:rsidRDefault="00C806BB" w:rsidP="00726888">
            <w:pPr>
              <w:pStyle w:val="Tabletext"/>
              <w:jc w:val="center"/>
            </w:pPr>
            <w:r w:rsidRPr="00C71C26">
              <w:rPr>
                <w:rFonts w:ascii="MS Gothic" w:eastAsia="MS Gothic" w:hAnsi="MS Gothic" w:cs="MS Gothic"/>
                <w:color w:val="00461C"/>
              </w:rPr>
              <w:t>✔</w:t>
            </w:r>
          </w:p>
        </w:tc>
        <w:tc>
          <w:tcPr>
            <w:tcW w:w="1853" w:type="dxa"/>
          </w:tcPr>
          <w:p w14:paraId="35970642"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1204FAB3" w14:textId="77777777" w:rsidTr="003278CF">
        <w:tc>
          <w:tcPr>
            <w:tcW w:w="4055" w:type="dxa"/>
          </w:tcPr>
          <w:p w14:paraId="5B962F9A" w14:textId="77777777" w:rsidR="000C3215" w:rsidRPr="00902FA1" w:rsidRDefault="000C3215" w:rsidP="00726888">
            <w:pPr>
              <w:pStyle w:val="Tabletext"/>
            </w:pPr>
            <w:r w:rsidRPr="00902FA1">
              <w:t>Run duration timer</w:t>
            </w:r>
          </w:p>
        </w:tc>
        <w:tc>
          <w:tcPr>
            <w:tcW w:w="1852" w:type="dxa"/>
          </w:tcPr>
          <w:p w14:paraId="2BAD0F2C" w14:textId="77777777" w:rsidR="000C3215" w:rsidRPr="00902FA1" w:rsidRDefault="000C3215" w:rsidP="00726888">
            <w:pPr>
              <w:pStyle w:val="Tabletext"/>
              <w:jc w:val="center"/>
            </w:pPr>
          </w:p>
        </w:tc>
        <w:tc>
          <w:tcPr>
            <w:tcW w:w="1853" w:type="dxa"/>
          </w:tcPr>
          <w:p w14:paraId="292BD7DD"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64588987" w14:textId="77777777" w:rsidTr="003278CF">
        <w:tc>
          <w:tcPr>
            <w:tcW w:w="4055" w:type="dxa"/>
          </w:tcPr>
          <w:p w14:paraId="64126E75" w14:textId="77777777" w:rsidR="000C3215" w:rsidRPr="00902FA1" w:rsidRDefault="000C3215" w:rsidP="00726888">
            <w:pPr>
              <w:pStyle w:val="Tabletext"/>
            </w:pPr>
            <w:r w:rsidRPr="00902FA1">
              <w:t>Fully programmable timers</w:t>
            </w:r>
          </w:p>
        </w:tc>
        <w:tc>
          <w:tcPr>
            <w:tcW w:w="1852" w:type="dxa"/>
          </w:tcPr>
          <w:p w14:paraId="322458A5" w14:textId="77777777" w:rsidR="000C3215" w:rsidRPr="00902FA1" w:rsidRDefault="000C3215" w:rsidP="00726888">
            <w:pPr>
              <w:pStyle w:val="Tabletext"/>
              <w:jc w:val="center"/>
            </w:pPr>
          </w:p>
        </w:tc>
        <w:tc>
          <w:tcPr>
            <w:tcW w:w="1853" w:type="dxa"/>
          </w:tcPr>
          <w:p w14:paraId="37697920"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0B322976" w14:textId="77777777" w:rsidTr="003278CF">
        <w:tc>
          <w:tcPr>
            <w:tcW w:w="4055" w:type="dxa"/>
          </w:tcPr>
          <w:p w14:paraId="33A0F622" w14:textId="77777777" w:rsidR="000C3215" w:rsidRPr="00902FA1" w:rsidRDefault="000C3215" w:rsidP="00726888">
            <w:pPr>
              <w:pStyle w:val="Tabletext"/>
            </w:pPr>
            <w:r w:rsidRPr="00902FA1">
              <w:t>Time weighted average mode</w:t>
            </w:r>
          </w:p>
        </w:tc>
        <w:tc>
          <w:tcPr>
            <w:tcW w:w="1852" w:type="dxa"/>
          </w:tcPr>
          <w:p w14:paraId="410F3405" w14:textId="77777777" w:rsidR="000C3215" w:rsidRPr="00902FA1" w:rsidRDefault="000C3215" w:rsidP="00726888">
            <w:pPr>
              <w:pStyle w:val="Tabletext"/>
              <w:jc w:val="center"/>
            </w:pPr>
          </w:p>
        </w:tc>
        <w:tc>
          <w:tcPr>
            <w:tcW w:w="1853" w:type="dxa"/>
          </w:tcPr>
          <w:p w14:paraId="7F4B6A18"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r w:rsidR="000C3215" w:rsidRPr="00902FA1" w14:paraId="69C0C328" w14:textId="77777777" w:rsidTr="003278CF">
        <w:tc>
          <w:tcPr>
            <w:tcW w:w="4055" w:type="dxa"/>
          </w:tcPr>
          <w:p w14:paraId="1E6D4865" w14:textId="77777777" w:rsidR="000C3215" w:rsidRPr="00902FA1" w:rsidRDefault="000C3215" w:rsidP="00726888">
            <w:pPr>
              <w:pStyle w:val="Tabletext"/>
            </w:pPr>
            <w:r w:rsidRPr="00902FA1">
              <w:t>Graph time history data</w:t>
            </w:r>
            <w:r>
              <w:t xml:space="preserve"> (via software)</w:t>
            </w:r>
          </w:p>
        </w:tc>
        <w:tc>
          <w:tcPr>
            <w:tcW w:w="1852" w:type="dxa"/>
          </w:tcPr>
          <w:p w14:paraId="617F0AD4" w14:textId="77777777" w:rsidR="000C3215" w:rsidRPr="00902FA1" w:rsidRDefault="000C3215" w:rsidP="00726888">
            <w:pPr>
              <w:pStyle w:val="Tabletext"/>
              <w:jc w:val="center"/>
            </w:pPr>
          </w:p>
        </w:tc>
        <w:tc>
          <w:tcPr>
            <w:tcW w:w="1853" w:type="dxa"/>
          </w:tcPr>
          <w:p w14:paraId="61CF536F" w14:textId="77777777" w:rsidR="000C3215" w:rsidRPr="00C71C26" w:rsidRDefault="000C3215" w:rsidP="00726888">
            <w:pPr>
              <w:pStyle w:val="Tabletext"/>
              <w:jc w:val="center"/>
              <w:rPr>
                <w:color w:val="00461C"/>
              </w:rPr>
            </w:pPr>
            <w:r w:rsidRPr="00C71C26">
              <w:rPr>
                <w:rFonts w:ascii="MS Gothic" w:eastAsia="MS Gothic" w:hAnsi="MS Gothic" w:cs="MS Gothic"/>
                <w:color w:val="00461C"/>
              </w:rPr>
              <w:t>✔</w:t>
            </w:r>
          </w:p>
        </w:tc>
      </w:tr>
    </w:tbl>
    <w:p w14:paraId="230BBCB6" w14:textId="77777777" w:rsidR="002F0C9F" w:rsidRPr="00902FA1" w:rsidRDefault="002F0C9F" w:rsidP="0026110C">
      <w:pPr>
        <w:pStyle w:val="Heading3"/>
        <w:pageBreakBefore/>
      </w:pPr>
      <w:bookmarkStart w:id="90" w:name="_Toc14859478"/>
      <w:r w:rsidRPr="00902FA1">
        <w:lastRenderedPageBreak/>
        <w:t xml:space="preserve">I would like to upgrade models </w:t>
      </w:r>
      <w:r w:rsidR="00D00496">
        <w:t xml:space="preserve">– </w:t>
      </w:r>
      <w:r w:rsidRPr="00902FA1">
        <w:t>is this possible?</w:t>
      </w:r>
      <w:bookmarkEnd w:id="90"/>
    </w:p>
    <w:p w14:paraId="14534A2B" w14:textId="2AFE0C93" w:rsidR="002F0C9F" w:rsidRPr="002D533E" w:rsidRDefault="002F0C9F" w:rsidP="002D533E">
      <w:pPr>
        <w:pStyle w:val="BodyText"/>
      </w:pPr>
      <w:r w:rsidRPr="002D533E">
        <w:t xml:space="preserve">If you own the Standard </w:t>
      </w:r>
      <w:r w:rsidR="00AD2C18" w:rsidRPr="002D533E">
        <w:t>VAPex</w:t>
      </w:r>
      <w:r w:rsidRPr="002D533E">
        <w:t>, this is possible.</w:t>
      </w:r>
      <w:r w:rsidR="0051752B" w:rsidRPr="002D533E">
        <w:t xml:space="preserve"> </w:t>
      </w:r>
    </w:p>
    <w:p w14:paraId="5A510200" w14:textId="2DA5C749" w:rsidR="002F0C9F" w:rsidRPr="00902FA1" w:rsidRDefault="002F0C9F" w:rsidP="002F0C9F">
      <w:pPr>
        <w:pStyle w:val="Heading3"/>
      </w:pPr>
      <w:bookmarkStart w:id="91" w:name="_Toc14859479"/>
      <w:r w:rsidRPr="00902FA1">
        <w:t xml:space="preserve">What program options are there for the </w:t>
      </w:r>
      <w:r w:rsidR="00AD2C18">
        <w:t>VAPex</w:t>
      </w:r>
      <w:r w:rsidRPr="00902FA1">
        <w:t>?</w:t>
      </w:r>
      <w:bookmarkEnd w:id="91"/>
    </w:p>
    <w:p w14:paraId="70C6A48C" w14:textId="1A40FA0F" w:rsidR="002F0C9F" w:rsidRDefault="002F0C9F" w:rsidP="001849CF">
      <w:pPr>
        <w:pStyle w:val="BodyText"/>
        <w:jc w:val="both"/>
        <w:rPr>
          <w:lang w:val="en-GB"/>
        </w:rPr>
      </w:pPr>
      <w:r w:rsidRPr="00902FA1">
        <w:rPr>
          <w:lang w:val="en-GB"/>
        </w:rPr>
        <w:t xml:space="preserve">The </w:t>
      </w:r>
      <w:r w:rsidR="00AD2C18">
        <w:rPr>
          <w:lang w:val="en-GB"/>
        </w:rPr>
        <w:t>VAPex</w:t>
      </w:r>
      <w:r w:rsidRPr="00902FA1">
        <w:rPr>
          <w:lang w:val="en-GB"/>
        </w:rPr>
        <w:t xml:space="preserve"> Pro has these additional </w:t>
      </w:r>
      <w:r w:rsidR="00D505EA">
        <w:rPr>
          <w:lang w:val="en-GB"/>
        </w:rPr>
        <w:t xml:space="preserve">program </w:t>
      </w:r>
      <w:r w:rsidRPr="00902FA1">
        <w:rPr>
          <w:lang w:val="en-GB"/>
        </w:rPr>
        <w:t>options:</w:t>
      </w:r>
    </w:p>
    <w:p w14:paraId="0FA373F1" w14:textId="77777777" w:rsidR="00471C64" w:rsidRPr="00902FA1" w:rsidRDefault="00471C64" w:rsidP="001849CF">
      <w:pPr>
        <w:pStyle w:val="ListBullet"/>
        <w:jc w:val="both"/>
      </w:pPr>
      <w:r>
        <w:t>Run duration timer</w:t>
      </w:r>
      <w:r w:rsidR="00595AB1">
        <w:t xml:space="preserve"> </w:t>
      </w:r>
      <w:r w:rsidR="00D505EA">
        <w:t>–</w:t>
      </w:r>
      <w:r w:rsidR="00595AB1">
        <w:t xml:space="preserve"> </w:t>
      </w:r>
      <w:r w:rsidR="00D505EA">
        <w:t xml:space="preserve">you can set the unit to </w:t>
      </w:r>
      <w:r w:rsidR="00D505EA" w:rsidRPr="00902FA1">
        <w:rPr>
          <w:lang w:val="en-GB"/>
        </w:rPr>
        <w:t>run for a programmed duration, for example 8 hours only</w:t>
      </w:r>
      <w:r w:rsidR="00D505EA">
        <w:rPr>
          <w:lang w:val="en-GB"/>
        </w:rPr>
        <w:t>.</w:t>
      </w:r>
    </w:p>
    <w:p w14:paraId="0CA39961" w14:textId="77777777" w:rsidR="002F0C9F" w:rsidRPr="00902FA1" w:rsidRDefault="002F0C9F" w:rsidP="001849CF">
      <w:pPr>
        <w:pStyle w:val="ListBullet"/>
        <w:jc w:val="both"/>
        <w:rPr>
          <w:lang w:val="en-GB"/>
        </w:rPr>
      </w:pPr>
      <w:r w:rsidRPr="00902FA1">
        <w:rPr>
          <w:lang w:val="en-GB"/>
        </w:rPr>
        <w:t>Timer facility – you can set a start and a finish time for a particular day</w:t>
      </w:r>
      <w:r w:rsidR="00DB099C" w:rsidRPr="00902FA1">
        <w:rPr>
          <w:lang w:val="en-GB"/>
        </w:rPr>
        <w:t xml:space="preserve">. </w:t>
      </w:r>
    </w:p>
    <w:p w14:paraId="7B3FD3E2" w14:textId="77777777" w:rsidR="003A693F" w:rsidRPr="00902FA1" w:rsidRDefault="002F0C9F" w:rsidP="001849CF">
      <w:pPr>
        <w:pStyle w:val="ListBullet"/>
        <w:jc w:val="both"/>
        <w:rPr>
          <w:lang w:val="en-GB"/>
        </w:rPr>
      </w:pPr>
      <w:r w:rsidRPr="00902FA1">
        <w:rPr>
          <w:lang w:val="en-GB"/>
        </w:rPr>
        <w:t>TWA (time weighted average) mode – you can set the pump to operate for a fixed percentage of a specified sample time. The pump calculates the required on/off cycle automatically to spread the total exposure time over the entire sample time.</w:t>
      </w:r>
    </w:p>
    <w:p w14:paraId="617AAB6B" w14:textId="2ECF3C18" w:rsidR="002F0C9F" w:rsidRPr="00902FA1" w:rsidRDefault="002F0C9F" w:rsidP="001849CF">
      <w:pPr>
        <w:pStyle w:val="Heading3"/>
        <w:jc w:val="both"/>
      </w:pPr>
      <w:bookmarkStart w:id="92" w:name="_Toc14859480"/>
      <w:r w:rsidRPr="00902FA1">
        <w:t>Is there an intrinsically safe version?</w:t>
      </w:r>
      <w:bookmarkEnd w:id="92"/>
    </w:p>
    <w:p w14:paraId="3A0F22D4" w14:textId="6B7983F1" w:rsidR="002F0C9F" w:rsidRDefault="002F0C9F" w:rsidP="001849CF">
      <w:pPr>
        <w:pStyle w:val="BodyText"/>
        <w:jc w:val="both"/>
        <w:rPr>
          <w:lang w:val="en-GB"/>
        </w:rPr>
      </w:pPr>
      <w:r w:rsidRPr="00902FA1">
        <w:rPr>
          <w:lang w:val="en-GB"/>
        </w:rPr>
        <w:t xml:space="preserve">All </w:t>
      </w:r>
      <w:r w:rsidR="00AD2C18">
        <w:rPr>
          <w:lang w:val="en-GB"/>
        </w:rPr>
        <w:t>VAPex</w:t>
      </w:r>
      <w:r w:rsidRPr="00902FA1">
        <w:rPr>
          <w:lang w:val="en-GB"/>
        </w:rPr>
        <w:t xml:space="preserve"> pumps </w:t>
      </w:r>
      <w:r w:rsidRPr="00AB3FBD">
        <w:t xml:space="preserve">are </w:t>
      </w:r>
      <w:r w:rsidR="00034B87" w:rsidRPr="00902FA1">
        <w:rPr>
          <w:lang w:val="en-GB"/>
        </w:rPr>
        <w:t>intrinsically</w:t>
      </w:r>
      <w:r w:rsidRPr="00902FA1">
        <w:rPr>
          <w:lang w:val="en-GB"/>
        </w:rPr>
        <w:t xml:space="preserve"> safe. </w:t>
      </w:r>
      <w:r w:rsidR="00034B87">
        <w:rPr>
          <w:lang w:val="en-GB"/>
        </w:rPr>
        <w:t>Intrinsic safety details are printed on the label affixed to the back of the unit.</w:t>
      </w:r>
    </w:p>
    <w:p w14:paraId="71B7FBA0" w14:textId="526EDCC6" w:rsidR="002F0C9F" w:rsidRPr="00902FA1" w:rsidRDefault="002F0C9F" w:rsidP="001849CF">
      <w:pPr>
        <w:pStyle w:val="Heading3"/>
        <w:jc w:val="both"/>
      </w:pPr>
      <w:bookmarkStart w:id="93" w:name="_Toc14859481"/>
      <w:r w:rsidRPr="00902FA1">
        <w:t xml:space="preserve">What is the recommended service interval for the </w:t>
      </w:r>
      <w:r w:rsidR="00AD2C18">
        <w:t>VAPex</w:t>
      </w:r>
      <w:r w:rsidRPr="00902FA1">
        <w:t>?</w:t>
      </w:r>
      <w:bookmarkEnd w:id="93"/>
    </w:p>
    <w:p w14:paraId="3A3D1672" w14:textId="4DB623D2" w:rsidR="002F0C9F" w:rsidRDefault="002F0C9F" w:rsidP="001849CF">
      <w:pPr>
        <w:pStyle w:val="BodyText"/>
        <w:jc w:val="both"/>
        <w:rPr>
          <w:lang w:val="en-GB"/>
        </w:rPr>
      </w:pPr>
      <w:r w:rsidRPr="00902FA1">
        <w:rPr>
          <w:lang w:val="en-GB"/>
        </w:rPr>
        <w:t>Casella recommends annual factory maintenance and recalibration for accurate and reliable operation</w:t>
      </w:r>
      <w:r w:rsidR="00DB099C" w:rsidRPr="00902FA1">
        <w:rPr>
          <w:lang w:val="en-GB"/>
        </w:rPr>
        <w:t xml:space="preserve">. </w:t>
      </w:r>
      <w:r w:rsidRPr="00902FA1">
        <w:rPr>
          <w:lang w:val="en-GB"/>
        </w:rPr>
        <w:t xml:space="preserve">The </w:t>
      </w:r>
      <w:r w:rsidR="00AD2C18">
        <w:rPr>
          <w:lang w:val="en-GB"/>
        </w:rPr>
        <w:t>VAPex</w:t>
      </w:r>
      <w:r w:rsidRPr="00902FA1">
        <w:rPr>
          <w:lang w:val="en-GB"/>
        </w:rPr>
        <w:t xml:space="preserve"> pump logs usage and a reminder will appear after </w:t>
      </w:r>
      <w:r w:rsidR="00415348" w:rsidRPr="00726CB6">
        <w:rPr>
          <w:lang w:val="en-GB"/>
        </w:rPr>
        <w:t>3000</w:t>
      </w:r>
      <w:r w:rsidRPr="008301C0">
        <w:rPr>
          <w:lang w:val="en-GB"/>
        </w:rPr>
        <w:t xml:space="preserve"> h</w:t>
      </w:r>
      <w:r w:rsidRPr="00902FA1">
        <w:rPr>
          <w:lang w:val="en-GB"/>
        </w:rPr>
        <w:t>ours if this comes sooner than 1 year</w:t>
      </w:r>
      <w:r w:rsidR="00DB099C" w:rsidRPr="00902FA1">
        <w:rPr>
          <w:lang w:val="en-GB"/>
        </w:rPr>
        <w:t xml:space="preserve">. </w:t>
      </w:r>
      <w:r w:rsidR="00F415C8">
        <w:rPr>
          <w:lang w:val="en-GB"/>
        </w:rPr>
        <w:t xml:space="preserve">This is based on use at </w:t>
      </w:r>
      <w:r w:rsidR="00F415C8" w:rsidRPr="008301C0">
        <w:rPr>
          <w:lang w:val="en-GB"/>
        </w:rPr>
        <w:t>2</w:t>
      </w:r>
      <w:r w:rsidR="008301C0" w:rsidRPr="008301C0">
        <w:rPr>
          <w:lang w:val="en-GB"/>
        </w:rPr>
        <w:t>00m</w:t>
      </w:r>
      <w:r w:rsidR="00F415C8" w:rsidRPr="008301C0">
        <w:rPr>
          <w:lang w:val="en-GB"/>
        </w:rPr>
        <w:t xml:space="preserve">l/min at </w:t>
      </w:r>
      <w:r w:rsidR="008301C0" w:rsidRPr="008301C0">
        <w:rPr>
          <w:lang w:val="en-GB"/>
        </w:rPr>
        <w:t>2</w:t>
      </w:r>
      <w:r w:rsidR="00F415C8" w:rsidRPr="008301C0">
        <w:rPr>
          <w:lang w:val="en-GB"/>
        </w:rPr>
        <w:t>0</w:t>
      </w:r>
      <w:r w:rsidR="00696172" w:rsidRPr="008301C0">
        <w:rPr>
          <w:lang w:val="en-GB"/>
        </w:rPr>
        <w:t xml:space="preserve"> </w:t>
      </w:r>
      <w:r w:rsidR="00F415C8" w:rsidRPr="008301C0">
        <w:rPr>
          <w:lang w:val="en-GB"/>
        </w:rPr>
        <w:t>cm</w:t>
      </w:r>
      <w:r w:rsidR="00AE375D" w:rsidRPr="008301C0">
        <w:rPr>
          <w:lang w:val="en-GB"/>
        </w:rPr>
        <w:t xml:space="preserve"> </w:t>
      </w:r>
      <w:r w:rsidR="00F415C8" w:rsidRPr="008301C0">
        <w:rPr>
          <w:lang w:val="en-GB"/>
        </w:rPr>
        <w:t>H</w:t>
      </w:r>
      <w:r w:rsidR="00F415C8" w:rsidRPr="008301C0">
        <w:rPr>
          <w:vertAlign w:val="subscript"/>
          <w:lang w:val="en-GB"/>
        </w:rPr>
        <w:t>2</w:t>
      </w:r>
      <w:r w:rsidR="00F415C8" w:rsidRPr="008301C0">
        <w:rPr>
          <w:lang w:val="en-GB"/>
        </w:rPr>
        <w:t>O backpressure.</w:t>
      </w:r>
      <w:r w:rsidR="00F415C8">
        <w:rPr>
          <w:lang w:val="en-GB"/>
        </w:rPr>
        <w:t xml:space="preserve"> </w:t>
      </w:r>
      <w:r w:rsidRPr="00902FA1">
        <w:rPr>
          <w:lang w:val="en-GB"/>
        </w:rPr>
        <w:t xml:space="preserve">For further information about servicing, please contact </w:t>
      </w:r>
      <w:hyperlink r:id="rId157" w:history="1">
        <w:r w:rsidRPr="00902FA1">
          <w:rPr>
            <w:rStyle w:val="Hyperlink"/>
            <w:lang w:val="en-GB"/>
          </w:rPr>
          <w:t>salessupport@casellasolutions.com</w:t>
        </w:r>
      </w:hyperlink>
      <w:r w:rsidR="00DB099C" w:rsidRPr="00902FA1">
        <w:rPr>
          <w:lang w:val="en-GB"/>
        </w:rPr>
        <w:t xml:space="preserve">. </w:t>
      </w:r>
    </w:p>
    <w:p w14:paraId="5492EDDA" w14:textId="77777777" w:rsidR="002F0C9F" w:rsidRPr="00902FA1" w:rsidRDefault="002F0C9F" w:rsidP="001849CF">
      <w:pPr>
        <w:pStyle w:val="Heading3"/>
        <w:jc w:val="both"/>
      </w:pPr>
      <w:bookmarkStart w:id="94" w:name="_Toc14859482"/>
      <w:r w:rsidRPr="00902FA1">
        <w:t xml:space="preserve">How do I know what </w:t>
      </w:r>
      <w:r w:rsidR="00422C0B">
        <w:t>sorbent tube</w:t>
      </w:r>
      <w:r w:rsidRPr="00902FA1">
        <w:t>s and accessories I need for my application?</w:t>
      </w:r>
      <w:bookmarkEnd w:id="94"/>
    </w:p>
    <w:p w14:paraId="23BBA741" w14:textId="77777777" w:rsidR="002F0C9F" w:rsidRPr="00902FA1" w:rsidRDefault="005E2506" w:rsidP="001849CF">
      <w:pPr>
        <w:pStyle w:val="BodyText"/>
        <w:jc w:val="both"/>
        <w:rPr>
          <w:lang w:val="en-GB"/>
        </w:rPr>
      </w:pPr>
      <w:r>
        <w:rPr>
          <w:lang w:val="en-GB"/>
        </w:rPr>
        <w:t>Sorbent tube</w:t>
      </w:r>
      <w:r w:rsidR="002F0C9F" w:rsidRPr="00902FA1">
        <w:rPr>
          <w:lang w:val="en-GB"/>
        </w:rPr>
        <w:t>s and accessories do depend very much on your application</w:t>
      </w:r>
      <w:r w:rsidR="00DB099C" w:rsidRPr="00902FA1">
        <w:rPr>
          <w:lang w:val="en-GB"/>
        </w:rPr>
        <w:t xml:space="preserve">. </w:t>
      </w:r>
      <w:r w:rsidR="002F0C9F" w:rsidRPr="00902FA1">
        <w:rPr>
          <w:lang w:val="en-GB"/>
        </w:rPr>
        <w:t xml:space="preserve">Please visit </w:t>
      </w:r>
      <w:hyperlink r:id="rId158" w:history="1">
        <w:r w:rsidR="002F0C9F" w:rsidRPr="00902FA1">
          <w:rPr>
            <w:rStyle w:val="Hyperlink"/>
            <w:lang w:val="en-GB"/>
          </w:rPr>
          <w:t>airsamplingsolutions.com</w:t>
        </w:r>
      </w:hyperlink>
      <w:r w:rsidR="002F0C9F" w:rsidRPr="00902FA1">
        <w:rPr>
          <w:lang w:val="en-GB"/>
        </w:rPr>
        <w:t xml:space="preserve">  or contact </w:t>
      </w:r>
      <w:hyperlink r:id="rId159" w:history="1">
        <w:r w:rsidR="002F0C9F" w:rsidRPr="00902FA1">
          <w:rPr>
            <w:rStyle w:val="Hyperlink"/>
            <w:lang w:val="en-GB"/>
          </w:rPr>
          <w:t>info@casellasolutions.com</w:t>
        </w:r>
      </w:hyperlink>
      <w:r w:rsidR="002F0C9F" w:rsidRPr="00902FA1">
        <w:rPr>
          <w:lang w:val="en-GB"/>
        </w:rPr>
        <w:t xml:space="preserve"> for further information. The website has a hazard search, which returns recommended methods and the equipment required.</w:t>
      </w:r>
    </w:p>
    <w:p w14:paraId="710C2108" w14:textId="77777777" w:rsidR="002F0C9F" w:rsidRPr="00902FA1" w:rsidRDefault="002F0C9F" w:rsidP="00EA1193">
      <w:pPr>
        <w:pStyle w:val="Heading3"/>
        <w:pageBreakBefore/>
      </w:pPr>
      <w:bookmarkStart w:id="95" w:name="_Toc14859483"/>
      <w:r w:rsidRPr="00902FA1">
        <w:lastRenderedPageBreak/>
        <w:t>Why include a motion sensor?</w:t>
      </w:r>
      <w:bookmarkEnd w:id="95"/>
    </w:p>
    <w:p w14:paraId="795C277D" w14:textId="77777777" w:rsidR="002F0C9F" w:rsidRPr="00902FA1" w:rsidRDefault="002F0C9F" w:rsidP="001849CF">
      <w:pPr>
        <w:pStyle w:val="BodyText"/>
        <w:jc w:val="both"/>
        <w:rPr>
          <w:lang w:val="en-GB"/>
        </w:rPr>
      </w:pPr>
      <w:r w:rsidRPr="00902FA1">
        <w:rPr>
          <w:lang w:val="en-GB"/>
        </w:rPr>
        <w:t>Workers are occasionally resistant to being monitored and feel that wearing the pump hampers their work</w:t>
      </w:r>
      <w:r w:rsidR="00DB099C" w:rsidRPr="00902FA1">
        <w:rPr>
          <w:lang w:val="en-GB"/>
        </w:rPr>
        <w:t xml:space="preserve">. </w:t>
      </w:r>
      <w:r w:rsidRPr="00902FA1">
        <w:rPr>
          <w:lang w:val="en-GB"/>
        </w:rPr>
        <w:t>There have been examples of workers taking the equipment off and leaving it running in a cupboard and picking it up again at the end of a shift to hand it in to the Occupational Hygienist. The motion sensor tracks the amount of movement and gives an index to the Occupational Hygienist who can then tell if the sample is a valid one</w:t>
      </w:r>
      <w:r w:rsidR="00DB099C" w:rsidRPr="00902FA1">
        <w:rPr>
          <w:lang w:val="en-GB"/>
        </w:rPr>
        <w:t xml:space="preserve">. </w:t>
      </w:r>
      <w:r w:rsidRPr="00902FA1">
        <w:rPr>
          <w:lang w:val="en-GB"/>
        </w:rPr>
        <w:t>If the pump has not been moving all day, it’s quite likely it’s been taken off.</w:t>
      </w:r>
    </w:p>
    <w:p w14:paraId="5F63E2B7" w14:textId="77777777" w:rsidR="002F0C9F" w:rsidRPr="00902FA1" w:rsidRDefault="002F0C9F" w:rsidP="001849CF">
      <w:pPr>
        <w:pStyle w:val="Heading3"/>
        <w:jc w:val="both"/>
      </w:pPr>
      <w:bookmarkStart w:id="96" w:name="_Toc14859484"/>
      <w:r w:rsidRPr="00902FA1">
        <w:t>Is wearer acceptance a problem then?</w:t>
      </w:r>
      <w:bookmarkEnd w:id="96"/>
    </w:p>
    <w:p w14:paraId="15FD6D82" w14:textId="7D8905D5" w:rsidR="002F0C9F" w:rsidRPr="00902FA1" w:rsidRDefault="002F0C9F" w:rsidP="001849CF">
      <w:pPr>
        <w:pStyle w:val="BodyText"/>
        <w:jc w:val="both"/>
        <w:rPr>
          <w:lang w:val="en-GB"/>
        </w:rPr>
      </w:pPr>
      <w:r w:rsidRPr="00902FA1">
        <w:rPr>
          <w:lang w:val="en-GB"/>
        </w:rPr>
        <w:t xml:space="preserve">It can be – workers’ may not always see the benefit of being monitored and only see that wearing a pump will be an unnecessary encumbrance rather than the </w:t>
      </w:r>
      <w:r w:rsidR="004F1371" w:rsidRPr="00902FA1">
        <w:rPr>
          <w:lang w:val="en-GB"/>
        </w:rPr>
        <w:t>long-term</w:t>
      </w:r>
      <w:r w:rsidRPr="00902FA1">
        <w:rPr>
          <w:lang w:val="en-GB"/>
        </w:rPr>
        <w:t xml:space="preserve"> goal of protecting their health. To try and combat this, the </w:t>
      </w:r>
      <w:r w:rsidR="00AD2C18">
        <w:rPr>
          <w:lang w:val="en-GB"/>
        </w:rPr>
        <w:t>VAPex</w:t>
      </w:r>
      <w:r w:rsidRPr="00902FA1">
        <w:rPr>
          <w:lang w:val="en-GB"/>
        </w:rPr>
        <w:t xml:space="preserve"> has been designed to be less obtrusive to the wearer. It’s a smaller, slimmer, lighter design, which makes moving around easier: sitting, standing and climbing. The sturdy clip can be fitted to a variety of belts and harnesses</w:t>
      </w:r>
      <w:r w:rsidR="004F1371">
        <w:rPr>
          <w:lang w:val="en-GB"/>
        </w:rPr>
        <w:t xml:space="preserve">. The innovative design of VAPex safeguards the screen and nozzle </w:t>
      </w:r>
      <w:r w:rsidR="004B4051">
        <w:rPr>
          <w:lang w:val="en-GB"/>
        </w:rPr>
        <w:t>against</w:t>
      </w:r>
      <w:r w:rsidR="004F1371">
        <w:rPr>
          <w:lang w:val="en-GB"/>
        </w:rPr>
        <w:t xml:space="preserve"> knocks and drops.</w:t>
      </w:r>
    </w:p>
    <w:p w14:paraId="365EE4B3" w14:textId="77777777" w:rsidR="002F0C9F" w:rsidRPr="00902FA1" w:rsidRDefault="002F0C9F" w:rsidP="001849CF">
      <w:pPr>
        <w:pStyle w:val="Heading3"/>
        <w:jc w:val="both"/>
      </w:pPr>
      <w:bookmarkStart w:id="97" w:name="_Toc14859485"/>
      <w:r w:rsidRPr="00902FA1">
        <w:t>What is the battery life and charge time and what’s the benefit?</w:t>
      </w:r>
      <w:bookmarkEnd w:id="97"/>
    </w:p>
    <w:p w14:paraId="71788403" w14:textId="43764330" w:rsidR="002F0C9F" w:rsidRPr="00902FA1" w:rsidRDefault="002F0C9F" w:rsidP="001849CF">
      <w:pPr>
        <w:pStyle w:val="BodyText"/>
        <w:jc w:val="both"/>
        <w:rPr>
          <w:lang w:val="en-GB"/>
        </w:rPr>
      </w:pPr>
      <w:r w:rsidRPr="00902FA1">
        <w:rPr>
          <w:lang w:val="en-GB"/>
        </w:rPr>
        <w:t xml:space="preserve">The </w:t>
      </w:r>
      <w:r w:rsidR="00AD2C18">
        <w:rPr>
          <w:lang w:val="en-GB"/>
        </w:rPr>
        <w:t>VAPex</w:t>
      </w:r>
      <w:r w:rsidRPr="00902FA1">
        <w:rPr>
          <w:lang w:val="en-GB"/>
        </w:rPr>
        <w:t xml:space="preserve"> incorporates Li Ion batter</w:t>
      </w:r>
      <w:r w:rsidR="004F1371">
        <w:rPr>
          <w:lang w:val="en-GB"/>
        </w:rPr>
        <w:t>y</w:t>
      </w:r>
      <w:r w:rsidRPr="00902FA1">
        <w:rPr>
          <w:lang w:val="en-GB"/>
        </w:rPr>
        <w:t xml:space="preserve"> for </w:t>
      </w:r>
      <w:r w:rsidR="004F1371">
        <w:rPr>
          <w:lang w:val="en-GB"/>
        </w:rPr>
        <w:t xml:space="preserve">a </w:t>
      </w:r>
      <w:r w:rsidRPr="00902FA1">
        <w:rPr>
          <w:lang w:val="en-GB"/>
        </w:rPr>
        <w:t>greater battery life</w:t>
      </w:r>
      <w:r w:rsidR="00DB099C" w:rsidRPr="00902FA1">
        <w:rPr>
          <w:lang w:val="en-GB"/>
        </w:rPr>
        <w:t xml:space="preserve">. </w:t>
      </w:r>
      <w:r w:rsidRPr="00902FA1">
        <w:rPr>
          <w:lang w:val="en-GB"/>
        </w:rPr>
        <w:t xml:space="preserve">You can be confident that you can get to the end of the shift without running out of charge. Battery life does depend on the application, and factors such as the flow rate and the back pressure must be </w:t>
      </w:r>
      <w:proofErr w:type="gramStart"/>
      <w:r w:rsidRPr="00902FA1">
        <w:rPr>
          <w:lang w:val="en-GB"/>
        </w:rPr>
        <w:t>taken into account</w:t>
      </w:r>
      <w:proofErr w:type="gramEnd"/>
      <w:r w:rsidR="00DB099C" w:rsidRPr="00902FA1">
        <w:rPr>
          <w:lang w:val="en-GB"/>
        </w:rPr>
        <w:t xml:space="preserve">. </w:t>
      </w:r>
      <w:r w:rsidRPr="00902FA1">
        <w:rPr>
          <w:lang w:val="en-GB"/>
        </w:rPr>
        <w:t>It is difficult to give a definitive answer as to ‘how long will the charge last’ because it does depend on the individual sample</w:t>
      </w:r>
      <w:r w:rsidR="00DB099C" w:rsidRPr="00902FA1">
        <w:rPr>
          <w:lang w:val="en-GB"/>
        </w:rPr>
        <w:t xml:space="preserve">. </w:t>
      </w:r>
      <w:r w:rsidRPr="00902FA1">
        <w:rPr>
          <w:lang w:val="en-GB"/>
        </w:rPr>
        <w:t xml:space="preserve">We can only give guidance. </w:t>
      </w:r>
    </w:p>
    <w:p w14:paraId="376D50E4" w14:textId="77777777" w:rsidR="002F0C9F" w:rsidRPr="00902FA1" w:rsidRDefault="002F0C9F" w:rsidP="001849CF">
      <w:pPr>
        <w:pStyle w:val="Heading3"/>
        <w:jc w:val="both"/>
      </w:pPr>
      <w:bookmarkStart w:id="98" w:name="_Toc14859486"/>
      <w:r w:rsidRPr="00902FA1">
        <w:t>What is the flow control and why is that so important?</w:t>
      </w:r>
      <w:bookmarkEnd w:id="98"/>
    </w:p>
    <w:p w14:paraId="77C50095" w14:textId="662E166D" w:rsidR="002F0C9F" w:rsidRPr="00902FA1" w:rsidRDefault="002F0C9F" w:rsidP="001849CF">
      <w:pPr>
        <w:pStyle w:val="BodyText"/>
        <w:jc w:val="both"/>
        <w:rPr>
          <w:lang w:val="en-GB"/>
        </w:rPr>
      </w:pPr>
      <w:r w:rsidRPr="00902FA1">
        <w:rPr>
          <w:lang w:val="en-GB"/>
        </w:rPr>
        <w:t xml:space="preserve">During the sample run a number of factors can slow the pump, for example a </w:t>
      </w:r>
      <w:r w:rsidR="009A76C6">
        <w:rPr>
          <w:lang w:val="en-GB"/>
        </w:rPr>
        <w:t xml:space="preserve">blockage in the </w:t>
      </w:r>
      <w:r w:rsidR="005E2506">
        <w:rPr>
          <w:lang w:val="en-GB"/>
        </w:rPr>
        <w:t>tube</w:t>
      </w:r>
      <w:r w:rsidRPr="00902FA1">
        <w:rPr>
          <w:lang w:val="en-GB"/>
        </w:rPr>
        <w:t xml:space="preserve"> or reduced battery voltage, resulting in a reduced flow rate</w:t>
      </w:r>
      <w:r w:rsidR="00DB099C" w:rsidRPr="00902FA1">
        <w:rPr>
          <w:lang w:val="en-GB"/>
        </w:rPr>
        <w:t xml:space="preserve">. </w:t>
      </w:r>
      <w:r w:rsidRPr="00902FA1">
        <w:rPr>
          <w:lang w:val="en-GB"/>
        </w:rPr>
        <w:t>If this happens the air volume measurement becomes inaccurate, affecting the accuracy of your results. To counter t</w:t>
      </w:r>
      <w:r w:rsidR="00AD35B3">
        <w:rPr>
          <w:lang w:val="en-GB"/>
        </w:rPr>
        <w:t xml:space="preserve">his potential issue, the </w:t>
      </w:r>
      <w:r w:rsidR="00AD2C18">
        <w:rPr>
          <w:lang w:val="en-GB"/>
        </w:rPr>
        <w:t>VAPex</w:t>
      </w:r>
      <w:r w:rsidR="00AD35B3">
        <w:rPr>
          <w:lang w:val="en-GB"/>
        </w:rPr>
        <w:t xml:space="preserve"> </w:t>
      </w:r>
      <w:r w:rsidRPr="00902FA1">
        <w:rPr>
          <w:lang w:val="en-GB"/>
        </w:rPr>
        <w:t>monitors and maintains flow accuracy so you can have confidence in your results.</w:t>
      </w:r>
    </w:p>
    <w:p w14:paraId="5BB45873" w14:textId="70819A78" w:rsidR="002F0C9F" w:rsidRPr="00902FA1" w:rsidRDefault="002F0C9F" w:rsidP="001849CF">
      <w:pPr>
        <w:pStyle w:val="BodyText"/>
        <w:jc w:val="both"/>
        <w:rPr>
          <w:lang w:val="en-GB"/>
        </w:rPr>
      </w:pPr>
      <w:r w:rsidRPr="00902FA1">
        <w:rPr>
          <w:lang w:val="en-GB"/>
        </w:rPr>
        <w:t xml:space="preserve">The </w:t>
      </w:r>
      <w:r w:rsidR="00AD2C18">
        <w:rPr>
          <w:lang w:val="en-GB"/>
        </w:rPr>
        <w:t>VAPex</w:t>
      </w:r>
      <w:r w:rsidRPr="00902FA1">
        <w:rPr>
          <w:lang w:val="en-GB"/>
        </w:rPr>
        <w:t xml:space="preserve"> conforms to ISO13137:2013</w:t>
      </w:r>
      <w:r w:rsidR="00CC6CAA" w:rsidRPr="00902FA1">
        <w:rPr>
          <w:lang w:val="en-GB"/>
        </w:rPr>
        <w:t>,</w:t>
      </w:r>
      <w:r w:rsidRPr="00902FA1">
        <w:rPr>
          <w:lang w:val="en-GB"/>
        </w:rPr>
        <w:t xml:space="preserve"> which states that flow control </w:t>
      </w:r>
      <w:r w:rsidR="00CC6CAA" w:rsidRPr="00902FA1">
        <w:rPr>
          <w:lang w:val="en-GB"/>
        </w:rPr>
        <w:t>is</w:t>
      </w:r>
      <w:r w:rsidRPr="00902FA1">
        <w:rPr>
          <w:lang w:val="en-GB"/>
        </w:rPr>
        <w:t xml:space="preserve"> ±5% for ambient temperatures </w:t>
      </w:r>
      <w:r w:rsidR="00CC6CAA" w:rsidRPr="00902FA1">
        <w:rPr>
          <w:lang w:val="en-GB"/>
        </w:rPr>
        <w:t xml:space="preserve">between </w:t>
      </w:r>
      <w:r w:rsidRPr="00902FA1">
        <w:rPr>
          <w:lang w:val="en-GB"/>
        </w:rPr>
        <w:t>+5 to 40</w:t>
      </w:r>
      <w:r w:rsidR="00CC6CAA" w:rsidRPr="00902FA1">
        <w:rPr>
          <w:lang w:val="en-GB"/>
        </w:rPr>
        <w:t>°</w:t>
      </w:r>
      <w:r w:rsidRPr="00902FA1">
        <w:rPr>
          <w:lang w:val="en-GB"/>
        </w:rPr>
        <w:t>C and pressures of 850 to 1</w:t>
      </w:r>
      <w:r w:rsidR="00CC6CAA" w:rsidRPr="00902FA1">
        <w:rPr>
          <w:lang w:val="en-GB"/>
        </w:rPr>
        <w:t>,</w:t>
      </w:r>
      <w:r w:rsidRPr="00902FA1">
        <w:rPr>
          <w:lang w:val="en-GB"/>
        </w:rPr>
        <w:t>255</w:t>
      </w:r>
      <w:r w:rsidR="00CC6CAA" w:rsidRPr="00902FA1">
        <w:rPr>
          <w:lang w:val="en-GB"/>
        </w:rPr>
        <w:t xml:space="preserve"> </w:t>
      </w:r>
      <w:proofErr w:type="spellStart"/>
      <w:r w:rsidRPr="00902FA1">
        <w:rPr>
          <w:lang w:val="en-GB"/>
        </w:rPr>
        <w:t>mBar</w:t>
      </w:r>
      <w:proofErr w:type="spellEnd"/>
      <w:r w:rsidRPr="00902FA1">
        <w:rPr>
          <w:lang w:val="en-GB"/>
        </w:rPr>
        <w:t>. This is the international standard specifying performance requirements for personal sampling pump</w:t>
      </w:r>
      <w:r w:rsidR="00CC6CAA" w:rsidRPr="00902FA1">
        <w:rPr>
          <w:lang w:val="en-GB"/>
        </w:rPr>
        <w:t>s</w:t>
      </w:r>
      <w:r w:rsidR="00DB099C" w:rsidRPr="00902FA1">
        <w:rPr>
          <w:lang w:val="en-GB"/>
        </w:rPr>
        <w:t xml:space="preserve">. </w:t>
      </w:r>
    </w:p>
    <w:p w14:paraId="30B22B97" w14:textId="77777777" w:rsidR="002F0C9F" w:rsidRPr="00902FA1" w:rsidRDefault="002F0C9F" w:rsidP="001849CF">
      <w:pPr>
        <w:pStyle w:val="Heading3"/>
        <w:jc w:val="both"/>
      </w:pPr>
      <w:bookmarkStart w:id="99" w:name="_Toc14859487"/>
      <w:r w:rsidRPr="00902FA1">
        <w:t>What is back pressure?</w:t>
      </w:r>
      <w:bookmarkEnd w:id="99"/>
    </w:p>
    <w:p w14:paraId="3E3F0457" w14:textId="77777777" w:rsidR="002F0C9F" w:rsidRPr="00902FA1" w:rsidRDefault="002F0C9F" w:rsidP="001849CF">
      <w:pPr>
        <w:pStyle w:val="BodyText"/>
        <w:jc w:val="both"/>
        <w:rPr>
          <w:lang w:val="en-GB"/>
        </w:rPr>
      </w:pPr>
      <w:r w:rsidRPr="00902FA1">
        <w:rPr>
          <w:lang w:val="en-GB"/>
        </w:rPr>
        <w:t xml:space="preserve">This is the resistance to flow caused by the </w:t>
      </w:r>
      <w:r w:rsidR="005E2506">
        <w:rPr>
          <w:lang w:val="en-GB"/>
        </w:rPr>
        <w:t>sorbent tube</w:t>
      </w:r>
      <w:r w:rsidRPr="00902FA1">
        <w:rPr>
          <w:lang w:val="en-GB"/>
        </w:rPr>
        <w:t xml:space="preserve"> media as opposed to free flow of air through the pump (like having a sock over your vacuum cleaner</w:t>
      </w:r>
      <w:r w:rsidR="005554F8">
        <w:rPr>
          <w:lang w:val="en-GB"/>
        </w:rPr>
        <w:t xml:space="preserve"> nozzle</w:t>
      </w:r>
      <w:r w:rsidRPr="00902FA1">
        <w:rPr>
          <w:lang w:val="en-GB"/>
        </w:rPr>
        <w:t>, the pump has to work a bit harder!)</w:t>
      </w:r>
      <w:r w:rsidR="00CC6CAA" w:rsidRPr="00902FA1">
        <w:rPr>
          <w:lang w:val="en-GB"/>
        </w:rPr>
        <w:t>.</w:t>
      </w:r>
      <w:r w:rsidR="005554F8">
        <w:rPr>
          <w:lang w:val="en-GB"/>
        </w:rPr>
        <w:t xml:space="preserve"> Back pressure</w:t>
      </w:r>
      <w:r w:rsidR="00B82862">
        <w:rPr>
          <w:lang w:val="en-GB"/>
        </w:rPr>
        <w:t xml:space="preserve"> </w:t>
      </w:r>
      <w:r w:rsidRPr="00902FA1">
        <w:rPr>
          <w:lang w:val="en-GB"/>
        </w:rPr>
        <w:t xml:space="preserve">is measured in inches or cm of water. The smaller the pore size of your </w:t>
      </w:r>
      <w:r w:rsidR="005E2506">
        <w:rPr>
          <w:lang w:val="en-GB"/>
        </w:rPr>
        <w:t>sorbent tube</w:t>
      </w:r>
      <w:r w:rsidRPr="00902FA1">
        <w:rPr>
          <w:lang w:val="en-GB"/>
        </w:rPr>
        <w:t>, the greater the back pressure and the harder the pump has to work</w:t>
      </w:r>
      <w:r w:rsidR="00DB099C" w:rsidRPr="00902FA1">
        <w:rPr>
          <w:lang w:val="en-GB"/>
        </w:rPr>
        <w:t xml:space="preserve">. </w:t>
      </w:r>
      <w:r w:rsidRPr="00902FA1">
        <w:rPr>
          <w:lang w:val="en-GB"/>
        </w:rPr>
        <w:t xml:space="preserve">As well as being a drain on the battery the pump needs to be powerful enough </w:t>
      </w:r>
      <w:r w:rsidR="003D5E5C">
        <w:rPr>
          <w:lang w:val="en-GB"/>
        </w:rPr>
        <w:t xml:space="preserve">to </w:t>
      </w:r>
      <w:r w:rsidRPr="00902FA1">
        <w:rPr>
          <w:lang w:val="en-GB"/>
        </w:rPr>
        <w:t xml:space="preserve">overcome the resistance. Another factor is the flow rate and it is the combination of flow rate and </w:t>
      </w:r>
      <w:r w:rsidR="005E2506">
        <w:rPr>
          <w:lang w:val="en-GB"/>
        </w:rPr>
        <w:t>sorbent tube</w:t>
      </w:r>
      <w:r w:rsidRPr="00902FA1">
        <w:rPr>
          <w:lang w:val="en-GB"/>
        </w:rPr>
        <w:t xml:space="preserve"> media tha</w:t>
      </w:r>
      <w:r w:rsidR="00CC6CAA" w:rsidRPr="00902FA1">
        <w:rPr>
          <w:lang w:val="en-GB"/>
        </w:rPr>
        <w:t>t determines the back pressure.</w:t>
      </w:r>
    </w:p>
    <w:p w14:paraId="12965832" w14:textId="75B2E46D" w:rsidR="00BD31C2" w:rsidRPr="00902FA1" w:rsidRDefault="002F0C9F" w:rsidP="001849CF">
      <w:pPr>
        <w:pStyle w:val="BodyText"/>
        <w:jc w:val="both"/>
        <w:rPr>
          <w:lang w:val="en-GB"/>
        </w:rPr>
      </w:pPr>
      <w:r w:rsidRPr="00902FA1">
        <w:rPr>
          <w:lang w:val="en-GB"/>
        </w:rPr>
        <w:t xml:space="preserve">Having a pump that is capable of dealing with a wide variety of flow rates and </w:t>
      </w:r>
      <w:r w:rsidR="005E2506">
        <w:rPr>
          <w:lang w:val="en-GB"/>
        </w:rPr>
        <w:t>sorbent tube</w:t>
      </w:r>
      <w:r w:rsidRPr="00902FA1">
        <w:rPr>
          <w:lang w:val="en-GB"/>
        </w:rPr>
        <w:t xml:space="preserve"> media is really important and the </w:t>
      </w:r>
      <w:r w:rsidR="00AD2C18">
        <w:rPr>
          <w:lang w:val="en-GB"/>
        </w:rPr>
        <w:t>VAPex</w:t>
      </w:r>
      <w:r w:rsidRPr="00902FA1">
        <w:rPr>
          <w:lang w:val="en-GB"/>
        </w:rPr>
        <w:t xml:space="preserve"> has class beating back pressure capability</w:t>
      </w:r>
      <w:r w:rsidR="00DB099C" w:rsidRPr="00902FA1">
        <w:rPr>
          <w:lang w:val="en-GB"/>
        </w:rPr>
        <w:t xml:space="preserve">. </w:t>
      </w:r>
      <w:r w:rsidRPr="00902FA1">
        <w:rPr>
          <w:lang w:val="en-GB"/>
        </w:rPr>
        <w:t xml:space="preserve">Please </w:t>
      </w:r>
      <w:r w:rsidR="00CC6CAA" w:rsidRPr="00902FA1">
        <w:rPr>
          <w:lang w:val="en-GB"/>
        </w:rPr>
        <w:t xml:space="preserve">refer to the </w:t>
      </w:r>
      <w:r w:rsidRPr="00902FA1">
        <w:rPr>
          <w:lang w:val="en-GB"/>
        </w:rPr>
        <w:t xml:space="preserve">table </w:t>
      </w:r>
      <w:r w:rsidR="00CC6CAA" w:rsidRPr="00902FA1">
        <w:rPr>
          <w:lang w:val="en-GB"/>
        </w:rPr>
        <w:t xml:space="preserve">below </w:t>
      </w:r>
      <w:r w:rsidRPr="00902FA1">
        <w:rPr>
          <w:lang w:val="en-GB"/>
        </w:rPr>
        <w:t xml:space="preserve">for typical back pressures exerted by particular </w:t>
      </w:r>
      <w:r w:rsidR="005E2506">
        <w:rPr>
          <w:lang w:val="en-GB"/>
        </w:rPr>
        <w:t>sorbent tube</w:t>
      </w:r>
      <w:r w:rsidRPr="00902FA1">
        <w:rPr>
          <w:lang w:val="en-GB"/>
        </w:rPr>
        <w:t xml:space="preserve"> media.</w:t>
      </w:r>
    </w:p>
    <w:p w14:paraId="2CC240CB" w14:textId="7B26606A" w:rsidR="00581F29" w:rsidRPr="00902FA1" w:rsidRDefault="00F533E3" w:rsidP="00581F29">
      <w:pPr>
        <w:pStyle w:val="Heading1"/>
        <w:pageBreakBefore/>
      </w:pPr>
      <w:bookmarkStart w:id="100" w:name="_Toc14859488"/>
      <w:r w:rsidRPr="00405993">
        <w:lastRenderedPageBreak/>
        <w:t>Servicing</w:t>
      </w:r>
      <w:r w:rsidRPr="00902FA1">
        <w:t xml:space="preserve">, </w:t>
      </w:r>
      <w:r w:rsidR="001849CF">
        <w:t>M</w:t>
      </w:r>
      <w:r w:rsidRPr="00902FA1">
        <w:t>aintenance and</w:t>
      </w:r>
      <w:r w:rsidR="00581F29" w:rsidRPr="00902FA1">
        <w:t xml:space="preserve"> </w:t>
      </w:r>
      <w:r w:rsidR="001849CF">
        <w:t>S</w:t>
      </w:r>
      <w:r w:rsidR="00581F29" w:rsidRPr="00902FA1">
        <w:t>upport</w:t>
      </w:r>
      <w:bookmarkEnd w:id="100"/>
    </w:p>
    <w:p w14:paraId="333C824A" w14:textId="77777777" w:rsidR="00581F29" w:rsidRPr="00902FA1" w:rsidRDefault="00581F29" w:rsidP="00581F29">
      <w:pPr>
        <w:pStyle w:val="Heading2"/>
      </w:pPr>
      <w:bookmarkStart w:id="101" w:name="_Toc14859489"/>
      <w:r w:rsidRPr="00902FA1">
        <w:t>Servicing</w:t>
      </w:r>
      <w:bookmarkEnd w:id="101"/>
    </w:p>
    <w:p w14:paraId="335F22DB" w14:textId="6776CC6D" w:rsidR="00E47E05" w:rsidRPr="00902FA1" w:rsidRDefault="00E47E05" w:rsidP="00E47E05">
      <w:pPr>
        <w:pStyle w:val="BodyText"/>
        <w:rPr>
          <w:lang w:val="en-GB"/>
        </w:rPr>
      </w:pPr>
      <w:r w:rsidRPr="00902FA1">
        <w:rPr>
          <w:lang w:val="en-GB"/>
        </w:rPr>
        <w:t xml:space="preserve">The </w:t>
      </w:r>
      <w:r w:rsidR="00AD2C18">
        <w:rPr>
          <w:lang w:val="en-GB"/>
        </w:rPr>
        <w:t>VAPex</w:t>
      </w:r>
      <w:r w:rsidRPr="00902FA1">
        <w:rPr>
          <w:lang w:val="en-GB"/>
        </w:rPr>
        <w:t xml:space="preserve"> pump contains no user serviceable parts and if a fault is suspected, return the pump to Casella or a Casella approved service centre. </w:t>
      </w:r>
    </w:p>
    <w:p w14:paraId="63C8FA75" w14:textId="77777777" w:rsidR="00E47E05" w:rsidRPr="00902FA1" w:rsidRDefault="00E47E05" w:rsidP="00E47E05">
      <w:pPr>
        <w:pStyle w:val="BodyText"/>
        <w:rPr>
          <w:lang w:val="en-GB"/>
        </w:rPr>
      </w:pPr>
      <w:r w:rsidRPr="00902FA1">
        <w:rPr>
          <w:lang w:val="en-GB"/>
        </w:rPr>
        <w:t>The warranty DOES NOT extend to cleaning or general servicing of the instrument.</w:t>
      </w:r>
    </w:p>
    <w:p w14:paraId="303D3E9C" w14:textId="77777777" w:rsidR="00581F29" w:rsidRPr="00902FA1" w:rsidRDefault="00581F29" w:rsidP="00581F29">
      <w:pPr>
        <w:pStyle w:val="BodyText"/>
        <w:rPr>
          <w:lang w:val="en-GB"/>
        </w:rPr>
      </w:pPr>
      <w:r w:rsidRPr="00902FA1">
        <w:rPr>
          <w:lang w:val="en-GB"/>
        </w:rPr>
        <w:t xml:space="preserve">Casella’s in-house service department offers a comprehensive range of repair and calibration services designed to maintain a fast and efficient back-up for all our products. The Service Department is operated in accordance with our BSI registration for products manufactured by us. We will however, undertake the repair of </w:t>
      </w:r>
      <w:proofErr w:type="gramStart"/>
      <w:r w:rsidRPr="00902FA1">
        <w:rPr>
          <w:lang w:val="en-GB"/>
        </w:rPr>
        <w:t>other</w:t>
      </w:r>
      <w:proofErr w:type="gramEnd"/>
      <w:r w:rsidRPr="00902FA1">
        <w:rPr>
          <w:lang w:val="en-GB"/>
        </w:rPr>
        <w:t xml:space="preserve"> manufacturer’s equipment.</w:t>
      </w:r>
    </w:p>
    <w:p w14:paraId="3897B3EC" w14:textId="77777777" w:rsidR="00581F29" w:rsidRPr="00902FA1" w:rsidRDefault="00581F29" w:rsidP="00581F29">
      <w:pPr>
        <w:pStyle w:val="BodyText"/>
        <w:rPr>
          <w:lang w:val="en-GB"/>
        </w:rPr>
      </w:pPr>
      <w:r w:rsidRPr="00902FA1">
        <w:rPr>
          <w:lang w:val="en-GB"/>
        </w:rPr>
        <w:t xml:space="preserve">For further information please contact our service department at our UK headquarters </w:t>
      </w:r>
      <w:r w:rsidR="00902FA1" w:rsidRPr="00902FA1">
        <w:rPr>
          <w:lang w:val="en-GB"/>
        </w:rPr>
        <w:t>(</w:t>
      </w:r>
      <w:hyperlink r:id="rId160" w:history="1">
        <w:r w:rsidRPr="00902FA1">
          <w:rPr>
            <w:rStyle w:val="Hyperlink"/>
            <w:lang w:val="en-GB"/>
          </w:rPr>
          <w:t>salessupport@casellasolutions.com</w:t>
        </w:r>
      </w:hyperlink>
      <w:r w:rsidRPr="00902FA1">
        <w:rPr>
          <w:lang w:val="en-GB"/>
        </w:rPr>
        <w:t>) or contact an approved servicing distributor. We will be happy to provide quotations for individual repairs or provide annual maintenance under contract.</w:t>
      </w:r>
    </w:p>
    <w:p w14:paraId="2EDE48FD" w14:textId="77777777" w:rsidR="00581F29" w:rsidRPr="00902FA1" w:rsidRDefault="00581F29" w:rsidP="00581F29">
      <w:pPr>
        <w:pStyle w:val="BodyText"/>
        <w:rPr>
          <w:lang w:val="en-GB"/>
        </w:rPr>
      </w:pPr>
      <w:r w:rsidRPr="00902FA1">
        <w:rPr>
          <w:lang w:val="en-GB"/>
        </w:rPr>
        <w:t>Intrinsically Safe products must only be repaired by Casella or an authorised body.</w:t>
      </w:r>
    </w:p>
    <w:p w14:paraId="20A2ED1A" w14:textId="77777777" w:rsidR="00581F29" w:rsidRPr="00902FA1" w:rsidRDefault="00581F29" w:rsidP="00581F29">
      <w:pPr>
        <w:pStyle w:val="Heading2"/>
      </w:pPr>
      <w:bookmarkStart w:id="102" w:name="_Toc14859490"/>
      <w:r w:rsidRPr="00902FA1">
        <w:t>Maintenance</w:t>
      </w:r>
      <w:bookmarkEnd w:id="102"/>
    </w:p>
    <w:p w14:paraId="256EB419" w14:textId="47D5B0EC" w:rsidR="00581F29" w:rsidRPr="00902FA1" w:rsidRDefault="00581F29" w:rsidP="00581F29">
      <w:pPr>
        <w:pStyle w:val="BodyText"/>
        <w:rPr>
          <w:lang w:val="en-GB"/>
        </w:rPr>
      </w:pPr>
      <w:r w:rsidRPr="00902FA1">
        <w:rPr>
          <w:lang w:val="en-GB"/>
        </w:rPr>
        <w:t xml:space="preserve">The </w:t>
      </w:r>
      <w:r w:rsidR="00AD2C18">
        <w:rPr>
          <w:lang w:val="en-GB"/>
        </w:rPr>
        <w:t>VAPex</w:t>
      </w:r>
      <w:r w:rsidRPr="00902FA1">
        <w:rPr>
          <w:lang w:val="en-GB"/>
        </w:rPr>
        <w:t xml:space="preserve"> Personal Sampling Pump is designed to provide long and reliable service. Routine maintenance should be minimal.</w:t>
      </w:r>
    </w:p>
    <w:p w14:paraId="22FFD8A8" w14:textId="3AD6E93C" w:rsidR="00581F29" w:rsidRPr="004C23F0" w:rsidRDefault="00581F29" w:rsidP="00581F29">
      <w:pPr>
        <w:pStyle w:val="ListBullet"/>
      </w:pPr>
      <w:r w:rsidRPr="00902FA1">
        <w:rPr>
          <w:lang w:val="en-GB"/>
        </w:rPr>
        <w:t>Avoid leaving the battery pack in a discharged</w:t>
      </w:r>
      <w:r w:rsidR="004C23F0">
        <w:rPr>
          <w:lang w:val="en-GB"/>
        </w:rPr>
        <w:t xml:space="preserve"> </w:t>
      </w:r>
      <w:r w:rsidR="00415348">
        <w:rPr>
          <w:lang w:val="en-GB"/>
        </w:rPr>
        <w:t>condition</w:t>
      </w:r>
      <w:r w:rsidR="004C23F0" w:rsidRPr="004C23F0">
        <w:t xml:space="preserve"> f</w:t>
      </w:r>
      <w:r w:rsidR="005C61C4" w:rsidRPr="004C23F0">
        <w:t>or extended periods</w:t>
      </w:r>
      <w:r w:rsidR="004C23F0" w:rsidRPr="004C23F0">
        <w:t>.</w:t>
      </w:r>
    </w:p>
    <w:p w14:paraId="4C277A00" w14:textId="77777777" w:rsidR="00581F29" w:rsidRPr="00902FA1" w:rsidRDefault="00581F29" w:rsidP="00581F29">
      <w:pPr>
        <w:pStyle w:val="ListBullet"/>
        <w:rPr>
          <w:lang w:val="en-GB"/>
        </w:rPr>
      </w:pPr>
      <w:r w:rsidRPr="00902FA1">
        <w:rPr>
          <w:lang w:val="en-GB"/>
        </w:rPr>
        <w:t xml:space="preserve">Do not operate without an inlet </w:t>
      </w:r>
      <w:r w:rsidR="005E2506">
        <w:rPr>
          <w:lang w:val="en-GB"/>
        </w:rPr>
        <w:t>filter</w:t>
      </w:r>
      <w:r w:rsidRPr="00902FA1">
        <w:rPr>
          <w:lang w:val="en-GB"/>
        </w:rPr>
        <w:t>. Ingested dirt and dust particles may cause internal damage, malfunction or erratic flow.</w:t>
      </w:r>
    </w:p>
    <w:p w14:paraId="21802B18" w14:textId="77777777" w:rsidR="00581F29" w:rsidRPr="00902FA1" w:rsidRDefault="00581F29" w:rsidP="00581F29">
      <w:pPr>
        <w:pStyle w:val="ListBullet"/>
        <w:rPr>
          <w:lang w:val="en-GB"/>
        </w:rPr>
      </w:pPr>
      <w:r w:rsidRPr="00902FA1">
        <w:rPr>
          <w:lang w:val="en-GB"/>
        </w:rPr>
        <w:t>Replace the inlet filter every 3 months.</w:t>
      </w:r>
    </w:p>
    <w:p w14:paraId="4D01EA12" w14:textId="77777777" w:rsidR="00581F29" w:rsidRPr="00902FA1" w:rsidRDefault="00581F29" w:rsidP="004335F3">
      <w:pPr>
        <w:pStyle w:val="Noteindent"/>
      </w:pPr>
      <w:r w:rsidRPr="004335F3">
        <w:rPr>
          <w:b/>
        </w:rPr>
        <w:t>Note:</w:t>
      </w:r>
      <w:r w:rsidRPr="00902FA1">
        <w:t xml:space="preserve"> The pump running time and the operating environment can reduce this time considerably.</w:t>
      </w:r>
    </w:p>
    <w:p w14:paraId="5D7D90C6" w14:textId="77777777" w:rsidR="00581F29" w:rsidRPr="00902FA1" w:rsidRDefault="00581F29" w:rsidP="00581F29">
      <w:pPr>
        <w:pStyle w:val="ListBullet"/>
        <w:rPr>
          <w:lang w:val="en-GB"/>
        </w:rPr>
      </w:pPr>
      <w:r w:rsidRPr="00902FA1">
        <w:rPr>
          <w:lang w:val="en-GB"/>
        </w:rPr>
        <w:t>Keep the instrument body clean.</w:t>
      </w:r>
    </w:p>
    <w:p w14:paraId="3527ECC6" w14:textId="3BE79380" w:rsidR="00581F29" w:rsidRPr="00D811EC" w:rsidRDefault="00581F29" w:rsidP="00D811EC">
      <w:pPr>
        <w:pStyle w:val="Heading3"/>
      </w:pPr>
      <w:bookmarkStart w:id="103" w:name="_Toc14859491"/>
      <w:r w:rsidRPr="00915A3E">
        <w:t>Replacing the inlet filter</w:t>
      </w:r>
      <w:bookmarkEnd w:id="103"/>
    </w:p>
    <w:p w14:paraId="57B33089" w14:textId="77777777" w:rsidR="002620EC" w:rsidRPr="00902FA1" w:rsidRDefault="002620EC" w:rsidP="002620EC">
      <w:pPr>
        <w:pStyle w:val="Procedure"/>
      </w:pPr>
      <w:r w:rsidRPr="00902FA1">
        <w:t>To replace the inlet filter:</w:t>
      </w:r>
      <w:r w:rsidR="0041060A" w:rsidRPr="00902FA1">
        <w:rPr>
          <w:noProof/>
          <w:lang w:eastAsia="en-GB"/>
        </w:rPr>
        <w:t xml:space="preserve"> </w:t>
      </w:r>
    </w:p>
    <w:p w14:paraId="1059D1FD" w14:textId="02C03F0B" w:rsidR="00581F29" w:rsidRPr="00902FA1" w:rsidRDefault="004C23F0" w:rsidP="004C1E4A">
      <w:pPr>
        <w:pStyle w:val="ListNumber"/>
        <w:numPr>
          <w:ilvl w:val="0"/>
          <w:numId w:val="20"/>
        </w:numPr>
        <w:rPr>
          <w:lang w:val="en-GB"/>
        </w:rPr>
      </w:pPr>
      <w:r w:rsidRPr="00902FA1">
        <w:rPr>
          <w:noProof/>
          <w:lang w:val="en-GB" w:eastAsia="en-GB"/>
        </w:rPr>
        <w:drawing>
          <wp:anchor distT="0" distB="0" distL="114300" distR="114300" simplePos="0" relativeHeight="251679744" behindDoc="0" locked="0" layoutInCell="1" allowOverlap="1" wp14:anchorId="40A7E657" wp14:editId="56438669">
            <wp:simplePos x="0" y="0"/>
            <wp:positionH relativeFrom="column">
              <wp:align>right</wp:align>
            </wp:positionH>
            <wp:positionV relativeFrom="paragraph">
              <wp:posOffset>36195</wp:posOffset>
            </wp:positionV>
            <wp:extent cx="1701800" cy="1242695"/>
            <wp:effectExtent l="0" t="0" r="0" b="0"/>
            <wp:wrapSquare wrapText="bothSides"/>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cstate="print">
                      <a:extLst>
                        <a:ext uri="{28A0092B-C50C-407E-A947-70E740481C1C}">
                          <a14:useLocalDpi xmlns:a14="http://schemas.microsoft.com/office/drawing/2010/main" val="0"/>
                        </a:ext>
                      </a:extLst>
                    </a:blip>
                    <a:srcRect r="5434"/>
                    <a:stretch/>
                  </pic:blipFill>
                  <pic:spPr bwMode="auto">
                    <a:xfrm>
                      <a:off x="0" y="0"/>
                      <a:ext cx="1702188" cy="1243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20EC" w:rsidRPr="00902FA1">
        <w:rPr>
          <w:lang w:val="en-GB"/>
        </w:rPr>
        <w:t>Unscrew and r</w:t>
      </w:r>
      <w:r w:rsidR="00581F29" w:rsidRPr="00902FA1">
        <w:rPr>
          <w:lang w:val="en-GB"/>
        </w:rPr>
        <w:t>emove the inlet nozzle</w:t>
      </w:r>
      <w:r w:rsidR="00311A17">
        <w:rPr>
          <w:lang w:val="en-GB"/>
        </w:rPr>
        <w:t xml:space="preserve"> using a spanner.</w:t>
      </w:r>
    </w:p>
    <w:p w14:paraId="60D97EB2" w14:textId="77777777" w:rsidR="00581F29" w:rsidRPr="00902FA1" w:rsidRDefault="00581F29" w:rsidP="002620EC">
      <w:pPr>
        <w:pStyle w:val="ListNumber"/>
        <w:rPr>
          <w:lang w:val="en-GB"/>
        </w:rPr>
      </w:pPr>
      <w:r w:rsidRPr="00902FA1">
        <w:rPr>
          <w:lang w:val="en-GB"/>
        </w:rPr>
        <w:t>Discard the filter element</w:t>
      </w:r>
      <w:r w:rsidR="002620EC" w:rsidRPr="00902FA1">
        <w:rPr>
          <w:lang w:val="en-GB"/>
        </w:rPr>
        <w:t>.</w:t>
      </w:r>
    </w:p>
    <w:p w14:paraId="12DE5DD1" w14:textId="77777777" w:rsidR="00581F29" w:rsidRPr="00902FA1" w:rsidRDefault="00581F29" w:rsidP="002620EC">
      <w:pPr>
        <w:pStyle w:val="ListNumber"/>
        <w:rPr>
          <w:lang w:val="en-GB"/>
        </w:rPr>
      </w:pPr>
      <w:r w:rsidRPr="00902FA1">
        <w:rPr>
          <w:lang w:val="en-GB"/>
        </w:rPr>
        <w:t>Fit a new filter element</w:t>
      </w:r>
      <w:r w:rsidR="004C23F0">
        <w:rPr>
          <w:lang w:val="en-GB"/>
        </w:rPr>
        <w:t xml:space="preserve"> and ensure it is centrally located to achieve a good seal</w:t>
      </w:r>
      <w:r w:rsidR="002620EC" w:rsidRPr="00902FA1">
        <w:rPr>
          <w:lang w:val="en-GB"/>
        </w:rPr>
        <w:t>.</w:t>
      </w:r>
    </w:p>
    <w:p w14:paraId="77C1C4A8" w14:textId="24CB13DE" w:rsidR="00581F29" w:rsidRPr="00311A17" w:rsidRDefault="002620EC" w:rsidP="002620EC">
      <w:pPr>
        <w:pStyle w:val="ListNumber"/>
        <w:rPr>
          <w:lang w:val="en-GB"/>
        </w:rPr>
      </w:pPr>
      <w:r w:rsidRPr="00311A17">
        <w:rPr>
          <w:lang w:val="en-GB"/>
        </w:rPr>
        <w:t>Ref</w:t>
      </w:r>
      <w:r w:rsidR="00581F29" w:rsidRPr="00311A17">
        <w:rPr>
          <w:lang w:val="en-GB"/>
        </w:rPr>
        <w:t xml:space="preserve">it and tighten the </w:t>
      </w:r>
      <w:r w:rsidRPr="00311A17">
        <w:rPr>
          <w:lang w:val="en-GB"/>
        </w:rPr>
        <w:t>i</w:t>
      </w:r>
      <w:r w:rsidR="00581F29" w:rsidRPr="00311A17">
        <w:rPr>
          <w:lang w:val="en-GB"/>
        </w:rPr>
        <w:t>nlet nozzle.</w:t>
      </w:r>
    </w:p>
    <w:p w14:paraId="5FA267E7" w14:textId="77777777" w:rsidR="00581F29" w:rsidRPr="00902FA1" w:rsidRDefault="00581F29" w:rsidP="00581F29">
      <w:pPr>
        <w:pStyle w:val="Heading2"/>
      </w:pPr>
      <w:bookmarkStart w:id="104" w:name="_Toc14859492"/>
      <w:r w:rsidRPr="00902FA1">
        <w:lastRenderedPageBreak/>
        <w:t>Support</w:t>
      </w:r>
      <w:bookmarkEnd w:id="104"/>
    </w:p>
    <w:p w14:paraId="7478E0F5" w14:textId="77777777" w:rsidR="00581F29" w:rsidRPr="00902FA1" w:rsidRDefault="002620EC" w:rsidP="00581F29">
      <w:pPr>
        <w:pStyle w:val="BodyText"/>
        <w:rPr>
          <w:lang w:val="en-GB"/>
        </w:rPr>
      </w:pPr>
      <w:r w:rsidRPr="00902FA1">
        <w:rPr>
          <w:lang w:val="en-GB"/>
        </w:rPr>
        <w:t>For support, p</w:t>
      </w:r>
      <w:r w:rsidR="00581F29" w:rsidRPr="00902FA1">
        <w:rPr>
          <w:lang w:val="en-GB"/>
        </w:rPr>
        <w:t xml:space="preserve">lease </w:t>
      </w:r>
      <w:r w:rsidRPr="00902FA1">
        <w:rPr>
          <w:lang w:val="en-GB"/>
        </w:rPr>
        <w:t xml:space="preserve">got to </w:t>
      </w:r>
      <w:hyperlink r:id="rId162" w:history="1">
        <w:r w:rsidRPr="00902FA1">
          <w:rPr>
            <w:rStyle w:val="Hyperlink"/>
            <w:lang w:val="en-GB"/>
          </w:rPr>
          <w:t>casellasolutions.com</w:t>
        </w:r>
      </w:hyperlink>
      <w:r w:rsidR="00581F29" w:rsidRPr="00902FA1">
        <w:rPr>
          <w:lang w:val="en-GB"/>
        </w:rPr>
        <w:t xml:space="preserve">  or email us at </w:t>
      </w:r>
      <w:hyperlink r:id="rId163" w:history="1">
        <w:r w:rsidR="00581F29" w:rsidRPr="00902FA1">
          <w:rPr>
            <w:rStyle w:val="Hyperlink"/>
            <w:lang w:val="en-GB"/>
          </w:rPr>
          <w:t>salessupport@casellasolutions.com</w:t>
        </w:r>
      </w:hyperlink>
      <w:r w:rsidR="00D00496">
        <w:rPr>
          <w:rStyle w:val="Hyperlink"/>
          <w:lang w:val="en-GB"/>
        </w:rPr>
        <w:t>.</w:t>
      </w:r>
    </w:p>
    <w:p w14:paraId="5C5B0140" w14:textId="77777777" w:rsidR="00581F29" w:rsidRPr="00DD5453" w:rsidRDefault="002620EC" w:rsidP="002620EC">
      <w:pPr>
        <w:pStyle w:val="Heading2"/>
      </w:pPr>
      <w:bookmarkStart w:id="105" w:name="_Toc14859493"/>
      <w:r w:rsidRPr="00902FA1">
        <w:t>P</w:t>
      </w:r>
      <w:r w:rsidRPr="00DD5453">
        <w:t>art numbers and accessories</w:t>
      </w:r>
      <w:bookmarkEnd w:id="105"/>
    </w:p>
    <w:tbl>
      <w:tblPr>
        <w:tblStyle w:val="Casella"/>
        <w:tblW w:w="0" w:type="auto"/>
        <w:tblLook w:val="04A0" w:firstRow="1" w:lastRow="0" w:firstColumn="1" w:lastColumn="0" w:noHBand="0" w:noVBand="1"/>
      </w:tblPr>
      <w:tblGrid>
        <w:gridCol w:w="2385"/>
        <w:gridCol w:w="6563"/>
      </w:tblGrid>
      <w:tr w:rsidR="002620EC" w:rsidRPr="00902FA1" w14:paraId="00FA2003" w14:textId="77777777" w:rsidTr="00405993">
        <w:trPr>
          <w:cnfStyle w:val="100000000000" w:firstRow="1" w:lastRow="0" w:firstColumn="0" w:lastColumn="0" w:oddVBand="0" w:evenVBand="0" w:oddHBand="0" w:evenHBand="0" w:firstRowFirstColumn="0" w:firstRowLastColumn="0" w:lastRowFirstColumn="0" w:lastRowLastColumn="0"/>
        </w:trPr>
        <w:tc>
          <w:tcPr>
            <w:tcW w:w="2405" w:type="dxa"/>
          </w:tcPr>
          <w:p w14:paraId="2A4BE3F8" w14:textId="2045011B" w:rsidR="002620EC" w:rsidRPr="00902FA1" w:rsidRDefault="00AD2C18" w:rsidP="002620EC">
            <w:pPr>
              <w:pStyle w:val="Tabletext"/>
            </w:pPr>
            <w:r>
              <w:t>VAPex</w:t>
            </w:r>
            <w:r w:rsidR="002620EC" w:rsidRPr="00902FA1">
              <w:t xml:space="preserve"> models</w:t>
            </w:r>
          </w:p>
        </w:tc>
        <w:tc>
          <w:tcPr>
            <w:tcW w:w="6662" w:type="dxa"/>
          </w:tcPr>
          <w:p w14:paraId="3C757444" w14:textId="77777777" w:rsidR="002620EC" w:rsidRPr="00902FA1" w:rsidRDefault="002620EC" w:rsidP="002620EC">
            <w:pPr>
              <w:pStyle w:val="Tabletext"/>
            </w:pPr>
          </w:p>
        </w:tc>
      </w:tr>
      <w:tr w:rsidR="002620EC" w:rsidRPr="00C66378" w14:paraId="3029007B" w14:textId="77777777" w:rsidTr="002620EC">
        <w:tc>
          <w:tcPr>
            <w:tcW w:w="2405" w:type="dxa"/>
          </w:tcPr>
          <w:p w14:paraId="16AAB543" w14:textId="7529BA67" w:rsidR="002620EC" w:rsidRPr="001849CF" w:rsidRDefault="00AD2C18" w:rsidP="009A76C6">
            <w:pPr>
              <w:pStyle w:val="Tabletext"/>
              <w:rPr>
                <w:b/>
              </w:rPr>
            </w:pPr>
            <w:r w:rsidRPr="001849CF">
              <w:rPr>
                <w:b/>
              </w:rPr>
              <w:t>VAPEX</w:t>
            </w:r>
          </w:p>
        </w:tc>
        <w:tc>
          <w:tcPr>
            <w:tcW w:w="6662" w:type="dxa"/>
          </w:tcPr>
          <w:p w14:paraId="2DF87839" w14:textId="3C75C033" w:rsidR="002620EC" w:rsidRPr="009A76C6" w:rsidRDefault="00AD2C18" w:rsidP="009A76C6">
            <w:pPr>
              <w:pStyle w:val="Tabletext"/>
            </w:pPr>
            <w:r w:rsidRPr="009A76C6">
              <w:t>VAPex</w:t>
            </w:r>
            <w:r w:rsidR="002620EC" w:rsidRPr="009A76C6">
              <w:t xml:space="preserve"> </w:t>
            </w:r>
            <w:r w:rsidR="00EC4B9F" w:rsidRPr="009A76C6">
              <w:t>IS S</w:t>
            </w:r>
            <w:r w:rsidR="002620EC" w:rsidRPr="009A76C6">
              <w:t>tandard pump</w:t>
            </w:r>
          </w:p>
        </w:tc>
      </w:tr>
      <w:tr w:rsidR="002620EC" w:rsidRPr="00902FA1" w14:paraId="70D1FCFA" w14:textId="77777777" w:rsidTr="002620EC">
        <w:tc>
          <w:tcPr>
            <w:tcW w:w="2405" w:type="dxa"/>
          </w:tcPr>
          <w:p w14:paraId="300441BE" w14:textId="232C910E" w:rsidR="002620EC" w:rsidRPr="001849CF" w:rsidRDefault="00AD2C18" w:rsidP="009A76C6">
            <w:pPr>
              <w:pStyle w:val="Tabletext"/>
              <w:rPr>
                <w:b/>
              </w:rPr>
            </w:pPr>
            <w:r w:rsidRPr="001849CF">
              <w:rPr>
                <w:b/>
              </w:rPr>
              <w:t>VAPEX</w:t>
            </w:r>
            <w:r w:rsidR="004C23F0" w:rsidRPr="001849CF">
              <w:rPr>
                <w:b/>
              </w:rPr>
              <w:t>PRO</w:t>
            </w:r>
          </w:p>
        </w:tc>
        <w:tc>
          <w:tcPr>
            <w:tcW w:w="6662" w:type="dxa"/>
          </w:tcPr>
          <w:p w14:paraId="2E5AEA0F" w14:textId="59B50E5E" w:rsidR="002620EC" w:rsidRPr="009A76C6" w:rsidRDefault="00AD2C18" w:rsidP="009A76C6">
            <w:pPr>
              <w:pStyle w:val="Tabletext"/>
            </w:pPr>
            <w:r w:rsidRPr="009A76C6">
              <w:t>VAPex</w:t>
            </w:r>
            <w:r w:rsidR="002620EC" w:rsidRPr="009A76C6">
              <w:t xml:space="preserve"> </w:t>
            </w:r>
            <w:r w:rsidR="004C23F0" w:rsidRPr="009A76C6">
              <w:t xml:space="preserve">IS </w:t>
            </w:r>
            <w:r w:rsidR="002620EC" w:rsidRPr="009A76C6">
              <w:t>Pro pump</w:t>
            </w:r>
          </w:p>
        </w:tc>
      </w:tr>
    </w:tbl>
    <w:p w14:paraId="65E87E34" w14:textId="77777777" w:rsidR="001849CF" w:rsidRDefault="001849CF" w:rsidP="00581F29">
      <w:pPr>
        <w:pStyle w:val="BodyText"/>
        <w:rPr>
          <w:lang w:val="en-GB"/>
        </w:rPr>
      </w:pPr>
    </w:p>
    <w:p w14:paraId="42E2FBDE" w14:textId="3D00AB1C" w:rsidR="002620EC" w:rsidRDefault="004C23F0" w:rsidP="00581F29">
      <w:pPr>
        <w:pStyle w:val="BodyText"/>
        <w:rPr>
          <w:lang w:val="en-GB"/>
        </w:rPr>
      </w:pPr>
      <w:r>
        <w:rPr>
          <w:lang w:val="en-GB"/>
        </w:rPr>
        <w:t>All pumps include a 1 m tube, Field Guide</w:t>
      </w:r>
      <w:r w:rsidR="00726CB6">
        <w:rPr>
          <w:lang w:val="en-GB"/>
        </w:rPr>
        <w:t xml:space="preserve"> and</w:t>
      </w:r>
      <w:r>
        <w:rPr>
          <w:lang w:val="en-GB"/>
        </w:rPr>
        <w:t xml:space="preserve"> Certificate of Conformity</w:t>
      </w:r>
      <w:r w:rsidR="00726CB6">
        <w:rPr>
          <w:lang w:val="en-GB"/>
        </w:rPr>
        <w:t>.</w:t>
      </w:r>
    </w:p>
    <w:p w14:paraId="316841DE" w14:textId="77777777" w:rsidR="001849CF" w:rsidRPr="00902FA1" w:rsidRDefault="001849CF" w:rsidP="00581F29">
      <w:pPr>
        <w:pStyle w:val="BodyText"/>
        <w:rPr>
          <w:lang w:val="en-GB"/>
        </w:rPr>
      </w:pPr>
    </w:p>
    <w:tbl>
      <w:tblPr>
        <w:tblStyle w:val="Casella"/>
        <w:tblW w:w="0" w:type="auto"/>
        <w:tblLook w:val="04A0" w:firstRow="1" w:lastRow="0" w:firstColumn="1" w:lastColumn="0" w:noHBand="0" w:noVBand="1"/>
      </w:tblPr>
      <w:tblGrid>
        <w:gridCol w:w="2389"/>
        <w:gridCol w:w="6559"/>
      </w:tblGrid>
      <w:tr w:rsidR="002620EC" w:rsidRPr="00902FA1" w14:paraId="0116444D" w14:textId="77777777" w:rsidTr="002620EC">
        <w:trPr>
          <w:cnfStyle w:val="100000000000" w:firstRow="1" w:lastRow="0" w:firstColumn="0" w:lastColumn="0" w:oddVBand="0" w:evenVBand="0" w:oddHBand="0" w:evenHBand="0" w:firstRowFirstColumn="0" w:firstRowLastColumn="0" w:lastRowFirstColumn="0" w:lastRowLastColumn="0"/>
        </w:trPr>
        <w:tc>
          <w:tcPr>
            <w:tcW w:w="2405" w:type="dxa"/>
          </w:tcPr>
          <w:p w14:paraId="18E54B3E" w14:textId="7F8C113C" w:rsidR="002620EC" w:rsidRPr="00902FA1" w:rsidRDefault="00AD2C18" w:rsidP="002620EC">
            <w:pPr>
              <w:pStyle w:val="Tabletext"/>
            </w:pPr>
            <w:r>
              <w:t>VAPex</w:t>
            </w:r>
            <w:r w:rsidR="002620EC" w:rsidRPr="00902FA1">
              <w:t xml:space="preserve"> accessories</w:t>
            </w:r>
          </w:p>
        </w:tc>
        <w:tc>
          <w:tcPr>
            <w:tcW w:w="6662" w:type="dxa"/>
          </w:tcPr>
          <w:p w14:paraId="2F8449F7" w14:textId="77777777" w:rsidR="002620EC" w:rsidRPr="00902FA1" w:rsidRDefault="002620EC" w:rsidP="002620EC">
            <w:pPr>
              <w:pStyle w:val="Tabletext"/>
            </w:pPr>
          </w:p>
        </w:tc>
      </w:tr>
      <w:tr w:rsidR="002620EC" w:rsidRPr="00C66378" w14:paraId="3A86B200" w14:textId="77777777" w:rsidTr="002620EC">
        <w:tc>
          <w:tcPr>
            <w:tcW w:w="2405" w:type="dxa"/>
          </w:tcPr>
          <w:p w14:paraId="4E4700F5" w14:textId="09821E6D" w:rsidR="002620EC" w:rsidRPr="001849CF" w:rsidRDefault="00FE3690" w:rsidP="00FE3690">
            <w:pPr>
              <w:pStyle w:val="Tabletext"/>
              <w:rPr>
                <w:b/>
              </w:rPr>
            </w:pPr>
            <w:r w:rsidRPr="001849CF">
              <w:rPr>
                <w:b/>
              </w:rPr>
              <w:t>2</w:t>
            </w:r>
            <w:r w:rsidR="00C66378" w:rsidRPr="001849CF">
              <w:rPr>
                <w:b/>
              </w:rPr>
              <w:t>14020</w:t>
            </w:r>
            <w:r w:rsidRPr="001849CF">
              <w:rPr>
                <w:b/>
              </w:rPr>
              <w:t>B</w:t>
            </w:r>
            <w:r w:rsidR="002620EC" w:rsidRPr="001849CF">
              <w:rPr>
                <w:b/>
              </w:rPr>
              <w:t>/KIT</w:t>
            </w:r>
          </w:p>
        </w:tc>
        <w:tc>
          <w:tcPr>
            <w:tcW w:w="6662" w:type="dxa"/>
          </w:tcPr>
          <w:p w14:paraId="14FC9FAF" w14:textId="716FBA50" w:rsidR="002620EC" w:rsidRPr="009A76C6" w:rsidRDefault="00BD31C2" w:rsidP="002620EC">
            <w:pPr>
              <w:pStyle w:val="Tabletext"/>
            </w:pPr>
            <w:r w:rsidRPr="009A76C6">
              <w:t xml:space="preserve">Single docking station for </w:t>
            </w:r>
            <w:r w:rsidR="00AD2C18" w:rsidRPr="009A76C6">
              <w:t>VAPex</w:t>
            </w:r>
            <w:r w:rsidRPr="009A76C6">
              <w:t xml:space="preserve"> pump </w:t>
            </w:r>
            <w:proofErr w:type="spellStart"/>
            <w:r w:rsidRPr="009A76C6">
              <w:t>inc.</w:t>
            </w:r>
            <w:proofErr w:type="spellEnd"/>
            <w:r w:rsidRPr="009A76C6">
              <w:t xml:space="preserve"> PSU and</w:t>
            </w:r>
            <w:r w:rsidR="002620EC" w:rsidRPr="009A76C6">
              <w:t xml:space="preserve"> USB cable</w:t>
            </w:r>
          </w:p>
        </w:tc>
      </w:tr>
      <w:tr w:rsidR="002620EC" w:rsidRPr="00902FA1" w14:paraId="40CFF920" w14:textId="77777777" w:rsidTr="002620EC">
        <w:tc>
          <w:tcPr>
            <w:tcW w:w="2405" w:type="dxa"/>
          </w:tcPr>
          <w:p w14:paraId="5C677108" w14:textId="66267CA8" w:rsidR="002620EC" w:rsidRPr="001849CF" w:rsidRDefault="00FE3690" w:rsidP="002620EC">
            <w:pPr>
              <w:pStyle w:val="Tabletext"/>
              <w:rPr>
                <w:b/>
              </w:rPr>
            </w:pPr>
            <w:r w:rsidRPr="001849CF">
              <w:rPr>
                <w:b/>
              </w:rPr>
              <w:t>2</w:t>
            </w:r>
            <w:r w:rsidR="00C66378" w:rsidRPr="001849CF">
              <w:rPr>
                <w:b/>
              </w:rPr>
              <w:t>14024</w:t>
            </w:r>
            <w:r w:rsidRPr="001849CF">
              <w:rPr>
                <w:b/>
              </w:rPr>
              <w:t>C</w:t>
            </w:r>
            <w:r w:rsidR="002620EC" w:rsidRPr="001849CF">
              <w:rPr>
                <w:b/>
              </w:rPr>
              <w:t>/KIT</w:t>
            </w:r>
          </w:p>
        </w:tc>
        <w:tc>
          <w:tcPr>
            <w:tcW w:w="6662" w:type="dxa"/>
          </w:tcPr>
          <w:p w14:paraId="0768213E" w14:textId="7C734D7C" w:rsidR="002620EC" w:rsidRPr="009A76C6" w:rsidRDefault="00BD31C2" w:rsidP="002620EC">
            <w:pPr>
              <w:pStyle w:val="Tabletext"/>
            </w:pPr>
            <w:r w:rsidRPr="009A76C6">
              <w:t xml:space="preserve">5-way docking station for </w:t>
            </w:r>
            <w:r w:rsidR="00AD2C18" w:rsidRPr="009A76C6">
              <w:t>VAPex</w:t>
            </w:r>
            <w:r w:rsidRPr="009A76C6">
              <w:t xml:space="preserve"> pump </w:t>
            </w:r>
            <w:proofErr w:type="spellStart"/>
            <w:r w:rsidRPr="009A76C6">
              <w:t>inc.</w:t>
            </w:r>
            <w:proofErr w:type="spellEnd"/>
            <w:r w:rsidRPr="009A76C6">
              <w:t xml:space="preserve"> PSU and</w:t>
            </w:r>
            <w:r w:rsidR="002620EC" w:rsidRPr="009A76C6">
              <w:t xml:space="preserve"> USB cable</w:t>
            </w:r>
          </w:p>
        </w:tc>
      </w:tr>
    </w:tbl>
    <w:p w14:paraId="72683178" w14:textId="77777777" w:rsidR="002620EC" w:rsidRPr="00902FA1" w:rsidRDefault="002620EC" w:rsidP="00581F29">
      <w:pPr>
        <w:pStyle w:val="BodyText"/>
        <w:rPr>
          <w:lang w:val="en-GB"/>
        </w:rPr>
      </w:pPr>
    </w:p>
    <w:tbl>
      <w:tblPr>
        <w:tblStyle w:val="Casella"/>
        <w:tblW w:w="0" w:type="auto"/>
        <w:tblLook w:val="04A0" w:firstRow="1" w:lastRow="0" w:firstColumn="1" w:lastColumn="0" w:noHBand="0" w:noVBand="1"/>
      </w:tblPr>
      <w:tblGrid>
        <w:gridCol w:w="2392"/>
        <w:gridCol w:w="6556"/>
      </w:tblGrid>
      <w:tr w:rsidR="002620EC" w:rsidRPr="00902FA1" w14:paraId="04EFC134" w14:textId="77777777" w:rsidTr="002620EC">
        <w:trPr>
          <w:cnfStyle w:val="100000000000" w:firstRow="1" w:lastRow="0" w:firstColumn="0" w:lastColumn="0" w:oddVBand="0" w:evenVBand="0" w:oddHBand="0" w:evenHBand="0" w:firstRowFirstColumn="0" w:firstRowLastColumn="0" w:lastRowFirstColumn="0" w:lastRowLastColumn="0"/>
        </w:trPr>
        <w:tc>
          <w:tcPr>
            <w:tcW w:w="2405" w:type="dxa"/>
          </w:tcPr>
          <w:p w14:paraId="223ECB59" w14:textId="6BCF4472" w:rsidR="002620EC" w:rsidRPr="00902FA1" w:rsidRDefault="00AD2C18" w:rsidP="002620EC">
            <w:pPr>
              <w:pStyle w:val="Tabletext"/>
            </w:pPr>
            <w:r>
              <w:t>VAPex</w:t>
            </w:r>
            <w:r w:rsidR="002620EC" w:rsidRPr="00902FA1">
              <w:t xml:space="preserve"> kits</w:t>
            </w:r>
          </w:p>
        </w:tc>
        <w:tc>
          <w:tcPr>
            <w:tcW w:w="6662" w:type="dxa"/>
          </w:tcPr>
          <w:p w14:paraId="5E0BC775" w14:textId="77777777" w:rsidR="002620EC" w:rsidRPr="00902FA1" w:rsidRDefault="002620EC" w:rsidP="002620EC">
            <w:pPr>
              <w:pStyle w:val="Tabletext"/>
            </w:pPr>
          </w:p>
        </w:tc>
      </w:tr>
      <w:tr w:rsidR="002620EC" w:rsidRPr="00C66378" w14:paraId="17CF6434" w14:textId="77777777" w:rsidTr="002620EC">
        <w:tc>
          <w:tcPr>
            <w:tcW w:w="2405" w:type="dxa"/>
          </w:tcPr>
          <w:p w14:paraId="7CD3985E" w14:textId="4FAB2BFA" w:rsidR="002620EC" w:rsidRPr="001849CF" w:rsidRDefault="00AD2C18" w:rsidP="00F31F8C">
            <w:pPr>
              <w:pStyle w:val="Tabletext"/>
              <w:rPr>
                <w:b/>
              </w:rPr>
            </w:pPr>
            <w:r w:rsidRPr="001849CF">
              <w:rPr>
                <w:b/>
              </w:rPr>
              <w:t>VAPEX</w:t>
            </w:r>
            <w:r w:rsidR="004C23F0" w:rsidRPr="001849CF">
              <w:rPr>
                <w:b/>
              </w:rPr>
              <w:t>/</w:t>
            </w:r>
            <w:r w:rsidR="002620EC" w:rsidRPr="001849CF">
              <w:rPr>
                <w:b/>
              </w:rPr>
              <w:t>KIT</w:t>
            </w:r>
          </w:p>
        </w:tc>
        <w:tc>
          <w:tcPr>
            <w:tcW w:w="6662" w:type="dxa"/>
          </w:tcPr>
          <w:p w14:paraId="5C893BFE" w14:textId="76E9871F" w:rsidR="002620EC" w:rsidRPr="009A76C6" w:rsidRDefault="00BD31C2" w:rsidP="002620EC">
            <w:pPr>
              <w:pStyle w:val="Tabletext"/>
            </w:pPr>
            <w:r w:rsidRPr="009A76C6">
              <w:t xml:space="preserve">5-way </w:t>
            </w:r>
            <w:r w:rsidR="00AD2C18" w:rsidRPr="009A76C6">
              <w:t>VAPex</w:t>
            </w:r>
            <w:r w:rsidR="004C23F0" w:rsidRPr="009A76C6">
              <w:t xml:space="preserve"> IS</w:t>
            </w:r>
            <w:r w:rsidRPr="009A76C6">
              <w:t xml:space="preserve"> s</w:t>
            </w:r>
            <w:r w:rsidR="002620EC" w:rsidRPr="009A76C6">
              <w:t>tandard kit</w:t>
            </w:r>
          </w:p>
        </w:tc>
      </w:tr>
      <w:tr w:rsidR="002620EC" w:rsidRPr="00902FA1" w14:paraId="01DDFF2E" w14:textId="77777777" w:rsidTr="002620EC">
        <w:tc>
          <w:tcPr>
            <w:tcW w:w="2405" w:type="dxa"/>
          </w:tcPr>
          <w:p w14:paraId="0A43EC12" w14:textId="0D92DC6A" w:rsidR="002620EC" w:rsidRPr="001849CF" w:rsidRDefault="00AD2C18" w:rsidP="00F31F8C">
            <w:pPr>
              <w:pStyle w:val="Tabletext"/>
              <w:rPr>
                <w:b/>
              </w:rPr>
            </w:pPr>
            <w:r w:rsidRPr="001849CF">
              <w:rPr>
                <w:b/>
              </w:rPr>
              <w:t>VAPEX</w:t>
            </w:r>
            <w:r w:rsidR="002620EC" w:rsidRPr="001849CF">
              <w:rPr>
                <w:b/>
              </w:rPr>
              <w:t>PRO</w:t>
            </w:r>
            <w:r w:rsidR="004C23F0" w:rsidRPr="001849CF">
              <w:rPr>
                <w:b/>
              </w:rPr>
              <w:t>/</w:t>
            </w:r>
            <w:r w:rsidR="002620EC" w:rsidRPr="001849CF">
              <w:rPr>
                <w:b/>
              </w:rPr>
              <w:t>KIT</w:t>
            </w:r>
          </w:p>
        </w:tc>
        <w:tc>
          <w:tcPr>
            <w:tcW w:w="6662" w:type="dxa"/>
          </w:tcPr>
          <w:p w14:paraId="6AC42576" w14:textId="699BC72B" w:rsidR="002620EC" w:rsidRPr="009A76C6" w:rsidRDefault="00BD31C2" w:rsidP="002620EC">
            <w:pPr>
              <w:pStyle w:val="Tabletext"/>
            </w:pPr>
            <w:r w:rsidRPr="009A76C6">
              <w:t>5-w</w:t>
            </w:r>
            <w:r w:rsidR="002620EC" w:rsidRPr="009A76C6">
              <w:t xml:space="preserve">ay </w:t>
            </w:r>
            <w:r w:rsidR="00AD2C18" w:rsidRPr="009A76C6">
              <w:t>VAPex</w:t>
            </w:r>
            <w:r w:rsidR="004C23F0" w:rsidRPr="009A76C6">
              <w:t xml:space="preserve"> IS</w:t>
            </w:r>
            <w:r w:rsidR="002620EC" w:rsidRPr="009A76C6">
              <w:t xml:space="preserve"> Pro kit</w:t>
            </w:r>
          </w:p>
        </w:tc>
      </w:tr>
    </w:tbl>
    <w:p w14:paraId="3C933CFC" w14:textId="77777777" w:rsidR="00F75F53" w:rsidRPr="00902FA1" w:rsidRDefault="00F75F53" w:rsidP="00F75F53">
      <w:pPr>
        <w:pStyle w:val="BodyText"/>
        <w:rPr>
          <w:lang w:val="en-GB"/>
        </w:rPr>
      </w:pPr>
    </w:p>
    <w:p w14:paraId="77976F01" w14:textId="77777777" w:rsidR="002F0C9F" w:rsidRPr="00902FA1" w:rsidRDefault="002F0C9F" w:rsidP="002F0C9F">
      <w:pPr>
        <w:pStyle w:val="BodyText"/>
        <w:rPr>
          <w:lang w:val="en-GB"/>
        </w:rPr>
      </w:pPr>
    </w:p>
    <w:sectPr w:rsidR="002F0C9F" w:rsidRPr="00902FA1" w:rsidSect="00BD31C2">
      <w:headerReference w:type="default" r:id="rId164"/>
      <w:footerReference w:type="default" r:id="rId165"/>
      <w:headerReference w:type="first" r:id="rId166"/>
      <w:footerReference w:type="first" r:id="rId167"/>
      <w:pgSz w:w="11906" w:h="16838" w:code="9"/>
      <w:pgMar w:top="1531" w:right="1134" w:bottom="1191"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682E1" w14:textId="77777777" w:rsidR="00070C16" w:rsidRDefault="00070C16" w:rsidP="008949E4">
      <w:r>
        <w:separator/>
      </w:r>
    </w:p>
  </w:endnote>
  <w:endnote w:type="continuationSeparator" w:id="0">
    <w:p w14:paraId="02950803" w14:textId="77777777" w:rsidR="00070C16" w:rsidRDefault="00070C16" w:rsidP="008949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B5B9" w14:textId="77777777" w:rsidR="00CE02D7" w:rsidRDefault="00CE02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A4DE1" w14:textId="243D6E89" w:rsidR="0097562F" w:rsidRPr="00FC6DA1" w:rsidRDefault="00CE02D7" w:rsidP="00FC6DA1">
    <w:pPr>
      <w:pStyle w:val="Footer"/>
      <w:pBdr>
        <w:top w:val="single" w:sz="24" w:space="1" w:color="00461C"/>
      </w:pBdr>
      <w:jc w:val="right"/>
      <w:rPr>
        <w:sz w:val="40"/>
        <w:szCs w:val="40"/>
      </w:rPr>
    </w:pPr>
    <w:r>
      <w:rPr>
        <w:noProof/>
        <w:lang w:eastAsia="en-GB"/>
      </w:rPr>
      <mc:AlternateContent>
        <mc:Choice Requires="wps">
          <w:drawing>
            <wp:anchor distT="0" distB="0" distL="114300" distR="114300" simplePos="0" relativeHeight="251663360" behindDoc="0" locked="0" layoutInCell="1" allowOverlap="1" wp14:anchorId="63C65403" wp14:editId="21ACDC08">
              <wp:simplePos x="0" y="0"/>
              <wp:positionH relativeFrom="column">
                <wp:posOffset>2183130</wp:posOffset>
              </wp:positionH>
              <wp:positionV relativeFrom="paragraph">
                <wp:posOffset>-1908810</wp:posOffset>
              </wp:positionV>
              <wp:extent cx="2505075" cy="1786466"/>
              <wp:effectExtent l="0" t="0" r="9525" b="444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786466"/>
                      </a:xfrm>
                      <a:prstGeom prst="rect">
                        <a:avLst/>
                      </a:prstGeom>
                      <a:solidFill>
                        <a:srgbClr val="FFFFFF"/>
                      </a:solidFill>
                      <a:ln w="9525">
                        <a:noFill/>
                        <a:miter lim="800000"/>
                        <a:headEnd/>
                        <a:tailEnd/>
                      </a:ln>
                    </wps:spPr>
                    <wps:txbx>
                      <w:txbxContent>
                        <w:p w14:paraId="43C950D0" w14:textId="77777777" w:rsidR="00CE02D7" w:rsidRPr="006A0585" w:rsidRDefault="00CE02D7" w:rsidP="00CE02D7">
                          <w:pPr>
                            <w:rPr>
                              <w:b/>
                              <w:sz w:val="24"/>
                            </w:rPr>
                          </w:pPr>
                          <w:r w:rsidRPr="006A0585">
                            <w:rPr>
                              <w:b/>
                              <w:sz w:val="24"/>
                            </w:rPr>
                            <w:t>TSI Incorporated</w:t>
                          </w:r>
                        </w:p>
                        <w:p w14:paraId="1D2E104F" w14:textId="77777777" w:rsidR="00CE02D7" w:rsidRPr="006A0585" w:rsidRDefault="00CE02D7" w:rsidP="00CE02D7">
                          <w:pPr>
                            <w:rPr>
                              <w:sz w:val="24"/>
                            </w:rPr>
                          </w:pPr>
                          <w:r w:rsidRPr="006A0585">
                            <w:rPr>
                              <w:sz w:val="24"/>
                            </w:rPr>
                            <w:t>500 Cardigan Road</w:t>
                          </w:r>
                        </w:p>
                        <w:p w14:paraId="0B346AE3" w14:textId="77777777" w:rsidR="00CE02D7" w:rsidRPr="006A0585" w:rsidRDefault="00CE02D7" w:rsidP="00CE02D7">
                          <w:pPr>
                            <w:rPr>
                              <w:sz w:val="24"/>
                            </w:rPr>
                          </w:pPr>
                          <w:r w:rsidRPr="006A0585">
                            <w:rPr>
                              <w:sz w:val="24"/>
                            </w:rPr>
                            <w:t xml:space="preserve">Shoreview MN, 55126 </w:t>
                          </w:r>
                        </w:p>
                        <w:p w14:paraId="74F5452D" w14:textId="77777777" w:rsidR="00CE02D7" w:rsidRPr="006A0585" w:rsidRDefault="00CE02D7" w:rsidP="00CE02D7">
                          <w:pPr>
                            <w:rPr>
                              <w:sz w:val="24"/>
                            </w:rPr>
                          </w:pPr>
                          <w:r w:rsidRPr="006A0585">
                            <w:rPr>
                              <w:sz w:val="24"/>
                            </w:rPr>
                            <w:t>USA</w:t>
                          </w:r>
                        </w:p>
                        <w:p w14:paraId="006BD0D4" w14:textId="77777777" w:rsidR="00CE02D7" w:rsidRPr="006A0585" w:rsidRDefault="00CE02D7" w:rsidP="00CE02D7">
                          <w:pPr>
                            <w:rPr>
                              <w:sz w:val="24"/>
                            </w:rPr>
                          </w:pPr>
                        </w:p>
                        <w:p w14:paraId="433703B2" w14:textId="77777777" w:rsidR="00CE02D7" w:rsidRPr="006A0585" w:rsidRDefault="00CE02D7" w:rsidP="00CE02D7">
                          <w:pPr>
                            <w:rPr>
                              <w:sz w:val="24"/>
                            </w:rPr>
                          </w:pPr>
                        </w:p>
                        <w:p w14:paraId="3095A3B9" w14:textId="77777777" w:rsidR="00CE02D7" w:rsidRPr="006A0585" w:rsidRDefault="00CE02D7" w:rsidP="00CE02D7">
                          <w:pPr>
                            <w:rPr>
                              <w:sz w:val="24"/>
                            </w:rPr>
                          </w:pPr>
                          <w:r w:rsidRPr="006A0585">
                            <w:rPr>
                              <w:sz w:val="24"/>
                            </w:rPr>
                            <w:t>Phone: +1 800 366 2966</w:t>
                          </w:r>
                        </w:p>
                        <w:p w14:paraId="77B6D043" w14:textId="77777777" w:rsidR="00CE02D7" w:rsidRPr="006A0585" w:rsidRDefault="00CE02D7" w:rsidP="00CE02D7">
                          <w:pPr>
                            <w:rPr>
                              <w:sz w:val="24"/>
                            </w:rPr>
                          </w:pPr>
                          <w:r w:rsidRPr="006A0585">
                            <w:rPr>
                              <w:sz w:val="24"/>
                            </w:rPr>
                            <w:t xml:space="preserve">Email: </w:t>
                          </w:r>
                          <w:hyperlink r:id="rId1" w:history="1">
                            <w:r w:rsidRPr="006A0585">
                              <w:rPr>
                                <w:sz w:val="24"/>
                              </w:rPr>
                              <w:t>info-us@casellasolutions.com</w:t>
                            </w:r>
                          </w:hyperlink>
                        </w:p>
                        <w:p w14:paraId="3B60954C" w14:textId="77777777" w:rsidR="00CE02D7" w:rsidRPr="00267508" w:rsidRDefault="00CE02D7" w:rsidP="00CE02D7">
                          <w:pPr>
                            <w:rPr>
                              <w:sz w:val="24"/>
                            </w:rPr>
                          </w:pPr>
                          <w:r w:rsidRPr="006A0585">
                            <w:rPr>
                              <w:sz w:val="24"/>
                            </w:rPr>
                            <w:t xml:space="preserve">Web: </w:t>
                          </w:r>
                          <w:hyperlink r:id="rId2" w:history="1">
                            <w:r w:rsidRPr="006A0585">
                              <w:rPr>
                                <w:sz w:val="24"/>
                              </w:rPr>
                              <w:t>www.casellasolutions.com</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65403" id="_x0000_t202" coordsize="21600,21600" o:spt="202" path="m,l,21600r21600,l21600,xe">
              <v:stroke joinstyle="miter"/>
              <v:path gradientshapeok="t" o:connecttype="rect"/>
            </v:shapetype>
            <v:shape id="Text Box 2" o:spid="_x0000_s1068" type="#_x0000_t202" style="position:absolute;left:0;text-align:left;margin-left:171.9pt;margin-top:-150.3pt;width:197.25pt;height:14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ZnIgIAAB4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" stroked="f">
              <v:textbox>
                <w:txbxContent>
                  <w:p w14:paraId="43C950D0" w14:textId="77777777" w:rsidR="00CE02D7" w:rsidRPr="006A0585" w:rsidRDefault="00CE02D7" w:rsidP="00CE02D7">
                    <w:pPr>
                      <w:rPr>
                        <w:b/>
                        <w:sz w:val="24"/>
                      </w:rPr>
                    </w:pPr>
                    <w:r w:rsidRPr="006A0585">
                      <w:rPr>
                        <w:b/>
                        <w:sz w:val="24"/>
                      </w:rPr>
                      <w:t>TSI Incorporated</w:t>
                    </w:r>
                  </w:p>
                  <w:p w14:paraId="1D2E104F" w14:textId="77777777" w:rsidR="00CE02D7" w:rsidRPr="006A0585" w:rsidRDefault="00CE02D7" w:rsidP="00CE02D7">
                    <w:pPr>
                      <w:rPr>
                        <w:sz w:val="24"/>
                      </w:rPr>
                    </w:pPr>
                    <w:r w:rsidRPr="006A0585">
                      <w:rPr>
                        <w:sz w:val="24"/>
                      </w:rPr>
                      <w:t>500 Cardigan Road</w:t>
                    </w:r>
                  </w:p>
                  <w:p w14:paraId="0B346AE3" w14:textId="77777777" w:rsidR="00CE02D7" w:rsidRPr="006A0585" w:rsidRDefault="00CE02D7" w:rsidP="00CE02D7">
                    <w:pPr>
                      <w:rPr>
                        <w:sz w:val="24"/>
                      </w:rPr>
                    </w:pPr>
                    <w:r w:rsidRPr="006A0585">
                      <w:rPr>
                        <w:sz w:val="24"/>
                      </w:rPr>
                      <w:t xml:space="preserve">Shoreview MN, 55126 </w:t>
                    </w:r>
                  </w:p>
                  <w:p w14:paraId="74F5452D" w14:textId="77777777" w:rsidR="00CE02D7" w:rsidRPr="006A0585" w:rsidRDefault="00CE02D7" w:rsidP="00CE02D7">
                    <w:pPr>
                      <w:rPr>
                        <w:sz w:val="24"/>
                      </w:rPr>
                    </w:pPr>
                    <w:r w:rsidRPr="006A0585">
                      <w:rPr>
                        <w:sz w:val="24"/>
                      </w:rPr>
                      <w:t>USA</w:t>
                    </w:r>
                  </w:p>
                  <w:p w14:paraId="006BD0D4" w14:textId="77777777" w:rsidR="00CE02D7" w:rsidRPr="006A0585" w:rsidRDefault="00CE02D7" w:rsidP="00CE02D7">
                    <w:pPr>
                      <w:rPr>
                        <w:sz w:val="24"/>
                      </w:rPr>
                    </w:pPr>
                  </w:p>
                  <w:p w14:paraId="433703B2" w14:textId="77777777" w:rsidR="00CE02D7" w:rsidRPr="006A0585" w:rsidRDefault="00CE02D7" w:rsidP="00CE02D7">
                    <w:pPr>
                      <w:rPr>
                        <w:sz w:val="24"/>
                      </w:rPr>
                    </w:pPr>
                  </w:p>
                  <w:p w14:paraId="3095A3B9" w14:textId="77777777" w:rsidR="00CE02D7" w:rsidRPr="006A0585" w:rsidRDefault="00CE02D7" w:rsidP="00CE02D7">
                    <w:pPr>
                      <w:rPr>
                        <w:sz w:val="24"/>
                      </w:rPr>
                    </w:pPr>
                    <w:r w:rsidRPr="006A0585">
                      <w:rPr>
                        <w:sz w:val="24"/>
                      </w:rPr>
                      <w:t>Phone: +1 800 366 2966</w:t>
                    </w:r>
                  </w:p>
                  <w:p w14:paraId="77B6D043" w14:textId="77777777" w:rsidR="00CE02D7" w:rsidRPr="006A0585" w:rsidRDefault="00CE02D7" w:rsidP="00CE02D7">
                    <w:pPr>
                      <w:rPr>
                        <w:sz w:val="24"/>
                      </w:rPr>
                    </w:pPr>
                    <w:r w:rsidRPr="006A0585">
                      <w:rPr>
                        <w:sz w:val="24"/>
                      </w:rPr>
                      <w:t xml:space="preserve">Email: </w:t>
                    </w:r>
                    <w:hyperlink r:id="rId3" w:history="1">
                      <w:r w:rsidRPr="006A0585">
                        <w:rPr>
                          <w:sz w:val="24"/>
                        </w:rPr>
                        <w:t>info-us@casellasolutions.com</w:t>
                      </w:r>
                    </w:hyperlink>
                  </w:p>
                  <w:p w14:paraId="3B60954C" w14:textId="77777777" w:rsidR="00CE02D7" w:rsidRPr="00267508" w:rsidRDefault="00CE02D7" w:rsidP="00CE02D7">
                    <w:pPr>
                      <w:rPr>
                        <w:sz w:val="24"/>
                      </w:rPr>
                    </w:pPr>
                    <w:r w:rsidRPr="006A0585">
                      <w:rPr>
                        <w:sz w:val="24"/>
                      </w:rPr>
                      <w:t xml:space="preserve">Web: </w:t>
                    </w:r>
                    <w:hyperlink r:id="rId4" w:history="1">
                      <w:r w:rsidRPr="006A0585">
                        <w:rPr>
                          <w:sz w:val="24"/>
                        </w:rPr>
                        <w:t>www.casellasolutions.com</w:t>
                      </w:r>
                    </w:hyperlink>
                  </w:p>
                </w:txbxContent>
              </v:textbox>
            </v:shape>
          </w:pict>
        </mc:Fallback>
      </mc:AlternateContent>
    </w:r>
    <w:r w:rsidR="0097562F">
      <w:rPr>
        <w:noProof/>
        <w:lang w:eastAsia="en-GB"/>
      </w:rPr>
      <mc:AlternateContent>
        <mc:Choice Requires="wps">
          <w:drawing>
            <wp:anchor distT="0" distB="0" distL="114300" distR="114300" simplePos="0" relativeHeight="251658240" behindDoc="0" locked="0" layoutInCell="1" allowOverlap="1" wp14:anchorId="482E0F02" wp14:editId="5D86EF9E">
              <wp:simplePos x="0" y="0"/>
              <wp:positionH relativeFrom="column">
                <wp:posOffset>-102870</wp:posOffset>
              </wp:positionH>
              <wp:positionV relativeFrom="paragraph">
                <wp:posOffset>-1861185</wp:posOffset>
              </wp:positionV>
              <wp:extent cx="2038350" cy="1786466"/>
              <wp:effectExtent l="0" t="0" r="0" b="44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786466"/>
                      </a:xfrm>
                      <a:prstGeom prst="rect">
                        <a:avLst/>
                      </a:prstGeom>
                      <a:solidFill>
                        <a:srgbClr val="FFFFFF"/>
                      </a:solidFill>
                      <a:ln w="9525">
                        <a:noFill/>
                        <a:miter lim="800000"/>
                        <a:headEnd/>
                        <a:tailEnd/>
                      </a:ln>
                    </wps:spPr>
                    <wps:txbx>
                      <w:txbxContent>
                        <w:p w14:paraId="1DE49A24" w14:textId="77777777" w:rsidR="0097562F" w:rsidRPr="00CE02D7" w:rsidRDefault="0097562F" w:rsidP="00FC6DA1">
                          <w:pPr>
                            <w:rPr>
                              <w:b/>
                              <w:sz w:val="24"/>
                            </w:rPr>
                          </w:pPr>
                          <w:r w:rsidRPr="00CE02D7">
                            <w:rPr>
                              <w:b/>
                              <w:sz w:val="24"/>
                            </w:rPr>
                            <w:t>Casella</w:t>
                          </w:r>
                        </w:p>
                        <w:p w14:paraId="65FA1711" w14:textId="77777777" w:rsidR="0097562F" w:rsidRPr="00267508" w:rsidRDefault="0097562F" w:rsidP="00FC6DA1">
                          <w:pPr>
                            <w:rPr>
                              <w:sz w:val="24"/>
                            </w:rPr>
                          </w:pPr>
                          <w:r w:rsidRPr="00267508">
                            <w:rPr>
                              <w:sz w:val="24"/>
                            </w:rPr>
                            <w:t>Regent House,</w:t>
                          </w:r>
                        </w:p>
                        <w:p w14:paraId="4653C5A9" w14:textId="77777777" w:rsidR="0097562F" w:rsidRPr="00267508" w:rsidRDefault="0097562F" w:rsidP="00FC6DA1">
                          <w:pPr>
                            <w:rPr>
                              <w:sz w:val="24"/>
                            </w:rPr>
                          </w:pPr>
                          <w:r>
                            <w:rPr>
                              <w:sz w:val="24"/>
                            </w:rPr>
                            <w:t>Wolse</w:t>
                          </w:r>
                          <w:r w:rsidRPr="00267508">
                            <w:rPr>
                              <w:sz w:val="24"/>
                            </w:rPr>
                            <w:t>ley Road,</w:t>
                          </w:r>
                        </w:p>
                        <w:p w14:paraId="16D2C01C" w14:textId="77777777" w:rsidR="0097562F" w:rsidRPr="00267508" w:rsidRDefault="0097562F" w:rsidP="00FC6DA1">
                          <w:pPr>
                            <w:rPr>
                              <w:sz w:val="24"/>
                            </w:rPr>
                          </w:pPr>
                          <w:r w:rsidRPr="00267508">
                            <w:rPr>
                              <w:sz w:val="24"/>
                            </w:rPr>
                            <w:t>Kempston,</w:t>
                          </w:r>
                        </w:p>
                        <w:p w14:paraId="2E20B23D" w14:textId="77777777" w:rsidR="0097562F" w:rsidRPr="00267508" w:rsidRDefault="0097562F" w:rsidP="00FC6DA1">
                          <w:pPr>
                            <w:rPr>
                              <w:sz w:val="24"/>
                            </w:rPr>
                          </w:pPr>
                          <w:r w:rsidRPr="00267508">
                            <w:rPr>
                              <w:sz w:val="24"/>
                            </w:rPr>
                            <w:t>Bedford.</w:t>
                          </w:r>
                        </w:p>
                        <w:p w14:paraId="37628D40" w14:textId="77777777" w:rsidR="0097562F" w:rsidRPr="00267508" w:rsidRDefault="0097562F" w:rsidP="00FC6DA1">
                          <w:pPr>
                            <w:rPr>
                              <w:sz w:val="24"/>
                            </w:rPr>
                          </w:pPr>
                          <w:r w:rsidRPr="00267508">
                            <w:rPr>
                              <w:sz w:val="24"/>
                            </w:rPr>
                            <w:t>MK42 7JY</w:t>
                          </w:r>
                        </w:p>
                        <w:p w14:paraId="5AD1A7D7" w14:textId="77777777" w:rsidR="0097562F" w:rsidRPr="00267508" w:rsidRDefault="0097562F" w:rsidP="00FC6DA1">
                          <w:pPr>
                            <w:rPr>
                              <w:sz w:val="24"/>
                            </w:rPr>
                          </w:pPr>
                          <w:proofErr w:type="gramStart"/>
                          <w:r w:rsidRPr="00267508">
                            <w:rPr>
                              <w:sz w:val="24"/>
                            </w:rPr>
                            <w:t>T:+</w:t>
                          </w:r>
                          <w:proofErr w:type="gramEnd"/>
                          <w:r w:rsidRPr="00267508">
                            <w:rPr>
                              <w:sz w:val="24"/>
                            </w:rPr>
                            <w:t>44(0) 1234 844 100</w:t>
                          </w:r>
                        </w:p>
                        <w:p w14:paraId="3820C9E8" w14:textId="77777777" w:rsidR="0097562F" w:rsidRPr="00267508" w:rsidRDefault="0097562F" w:rsidP="00FC6DA1">
                          <w:pPr>
                            <w:rPr>
                              <w:sz w:val="24"/>
                            </w:rPr>
                          </w:pPr>
                          <w:proofErr w:type="gramStart"/>
                          <w:r w:rsidRPr="00267508">
                            <w:rPr>
                              <w:sz w:val="24"/>
                            </w:rPr>
                            <w:t>F:+</w:t>
                          </w:r>
                          <w:proofErr w:type="gramEnd"/>
                          <w:r w:rsidRPr="00267508">
                            <w:rPr>
                              <w:sz w:val="24"/>
                            </w:rPr>
                            <w:t>44(0) 1234 841 490</w:t>
                          </w:r>
                        </w:p>
                        <w:p w14:paraId="5CEEAB36" w14:textId="77777777" w:rsidR="0097562F" w:rsidRPr="00267508" w:rsidRDefault="0097562F" w:rsidP="00FC6DA1">
                          <w:pPr>
                            <w:rPr>
                              <w:sz w:val="24"/>
                            </w:rPr>
                          </w:pPr>
                          <w:r w:rsidRPr="00267508">
                            <w:rPr>
                              <w:sz w:val="24"/>
                            </w:rPr>
                            <w:t>E: info@casellasolutions.com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E0F02" id="_x0000_s1069" type="#_x0000_t202" style="position:absolute;left:0;text-align:left;margin-left:-8.1pt;margin-top:-146.55pt;width:160.5pt;height:14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zBJAIAACM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" stroked="f">
              <v:textbox>
                <w:txbxContent>
                  <w:p w14:paraId="1DE49A24" w14:textId="77777777" w:rsidR="0097562F" w:rsidRPr="00CE02D7" w:rsidRDefault="0097562F" w:rsidP="00FC6DA1">
                    <w:pPr>
                      <w:rPr>
                        <w:b/>
                        <w:sz w:val="24"/>
                      </w:rPr>
                    </w:pPr>
                    <w:r w:rsidRPr="00CE02D7">
                      <w:rPr>
                        <w:b/>
                        <w:sz w:val="24"/>
                      </w:rPr>
                      <w:t>Casella</w:t>
                    </w:r>
                  </w:p>
                  <w:p w14:paraId="65FA1711" w14:textId="77777777" w:rsidR="0097562F" w:rsidRPr="00267508" w:rsidRDefault="0097562F" w:rsidP="00FC6DA1">
                    <w:pPr>
                      <w:rPr>
                        <w:sz w:val="24"/>
                      </w:rPr>
                    </w:pPr>
                    <w:r w:rsidRPr="00267508">
                      <w:rPr>
                        <w:sz w:val="24"/>
                      </w:rPr>
                      <w:t>Regent House,</w:t>
                    </w:r>
                  </w:p>
                  <w:p w14:paraId="4653C5A9" w14:textId="77777777" w:rsidR="0097562F" w:rsidRPr="00267508" w:rsidRDefault="0097562F" w:rsidP="00FC6DA1">
                    <w:pPr>
                      <w:rPr>
                        <w:sz w:val="24"/>
                      </w:rPr>
                    </w:pPr>
                    <w:r>
                      <w:rPr>
                        <w:sz w:val="24"/>
                      </w:rPr>
                      <w:t>Wolse</w:t>
                    </w:r>
                    <w:r w:rsidRPr="00267508">
                      <w:rPr>
                        <w:sz w:val="24"/>
                      </w:rPr>
                      <w:t>ley Road,</w:t>
                    </w:r>
                  </w:p>
                  <w:p w14:paraId="16D2C01C" w14:textId="77777777" w:rsidR="0097562F" w:rsidRPr="00267508" w:rsidRDefault="0097562F" w:rsidP="00FC6DA1">
                    <w:pPr>
                      <w:rPr>
                        <w:sz w:val="24"/>
                      </w:rPr>
                    </w:pPr>
                    <w:r w:rsidRPr="00267508">
                      <w:rPr>
                        <w:sz w:val="24"/>
                      </w:rPr>
                      <w:t>Kempston,</w:t>
                    </w:r>
                  </w:p>
                  <w:p w14:paraId="2E20B23D" w14:textId="77777777" w:rsidR="0097562F" w:rsidRPr="00267508" w:rsidRDefault="0097562F" w:rsidP="00FC6DA1">
                    <w:pPr>
                      <w:rPr>
                        <w:sz w:val="24"/>
                      </w:rPr>
                    </w:pPr>
                    <w:r w:rsidRPr="00267508">
                      <w:rPr>
                        <w:sz w:val="24"/>
                      </w:rPr>
                      <w:t>Bedford.</w:t>
                    </w:r>
                  </w:p>
                  <w:p w14:paraId="37628D40" w14:textId="77777777" w:rsidR="0097562F" w:rsidRPr="00267508" w:rsidRDefault="0097562F" w:rsidP="00FC6DA1">
                    <w:pPr>
                      <w:rPr>
                        <w:sz w:val="24"/>
                      </w:rPr>
                    </w:pPr>
                    <w:r w:rsidRPr="00267508">
                      <w:rPr>
                        <w:sz w:val="24"/>
                      </w:rPr>
                      <w:t>MK42 7JY</w:t>
                    </w:r>
                  </w:p>
                  <w:p w14:paraId="5AD1A7D7" w14:textId="77777777" w:rsidR="0097562F" w:rsidRPr="00267508" w:rsidRDefault="0097562F" w:rsidP="00FC6DA1">
                    <w:pPr>
                      <w:rPr>
                        <w:sz w:val="24"/>
                      </w:rPr>
                    </w:pPr>
                    <w:proofErr w:type="gramStart"/>
                    <w:r w:rsidRPr="00267508">
                      <w:rPr>
                        <w:sz w:val="24"/>
                      </w:rPr>
                      <w:t>T:+</w:t>
                    </w:r>
                    <w:proofErr w:type="gramEnd"/>
                    <w:r w:rsidRPr="00267508">
                      <w:rPr>
                        <w:sz w:val="24"/>
                      </w:rPr>
                      <w:t>44(0) 1234 844 100</w:t>
                    </w:r>
                  </w:p>
                  <w:p w14:paraId="3820C9E8" w14:textId="77777777" w:rsidR="0097562F" w:rsidRPr="00267508" w:rsidRDefault="0097562F" w:rsidP="00FC6DA1">
                    <w:pPr>
                      <w:rPr>
                        <w:sz w:val="24"/>
                      </w:rPr>
                    </w:pPr>
                    <w:proofErr w:type="gramStart"/>
                    <w:r w:rsidRPr="00267508">
                      <w:rPr>
                        <w:sz w:val="24"/>
                      </w:rPr>
                      <w:t>F:+</w:t>
                    </w:r>
                    <w:proofErr w:type="gramEnd"/>
                    <w:r w:rsidRPr="00267508">
                      <w:rPr>
                        <w:sz w:val="24"/>
                      </w:rPr>
                      <w:t>44(0) 1234 841 490</w:t>
                    </w:r>
                  </w:p>
                  <w:p w14:paraId="5CEEAB36" w14:textId="77777777" w:rsidR="0097562F" w:rsidRPr="00267508" w:rsidRDefault="0097562F" w:rsidP="00FC6DA1">
                    <w:pPr>
                      <w:rPr>
                        <w:sz w:val="24"/>
                      </w:rPr>
                    </w:pPr>
                    <w:r w:rsidRPr="00267508">
                      <w:rPr>
                        <w:sz w:val="24"/>
                      </w:rPr>
                      <w:t>E: info@casellasolutions.com</w:t>
                    </w:r>
                  </w:p>
                </w:txbxContent>
              </v:textbox>
            </v:shape>
          </w:pict>
        </mc:Fallback>
      </mc:AlternateContent>
    </w:r>
    <w:r w:rsidR="0097562F" w:rsidRPr="00FC6DA1">
      <w:rPr>
        <w:sz w:val="40"/>
        <w:szCs w:val="40"/>
      </w:rPr>
      <w:t>www.casellasolutions.com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8EB16" w14:textId="77777777" w:rsidR="00CE02D7" w:rsidRDefault="00CE02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8310244"/>
      <w:docPartObj>
        <w:docPartGallery w:val="Page Numbers (Bottom of Page)"/>
        <w:docPartUnique/>
      </w:docPartObj>
    </w:sdtPr>
    <w:sdtEndPr>
      <w:rPr>
        <w:noProof/>
      </w:rPr>
    </w:sdtEndPr>
    <w:sdtContent>
      <w:p w14:paraId="2ED26DBC" w14:textId="2397D33A" w:rsidR="0097562F" w:rsidRPr="00FC6DA1" w:rsidRDefault="00547F08" w:rsidP="00CE02D7">
        <w:pPr>
          <w:pStyle w:val="Footer"/>
        </w:pPr>
        <w:r>
          <w:tab/>
        </w:r>
        <w:r w:rsidR="0097562F">
          <w:fldChar w:fldCharType="begin"/>
        </w:r>
        <w:r w:rsidR="0097562F">
          <w:instrText xml:space="preserve"> PAGE   \* MERGEFORMAT </w:instrText>
        </w:r>
        <w:r w:rsidR="0097562F">
          <w:fldChar w:fldCharType="separate"/>
        </w:r>
        <w:r w:rsidR="0097562F">
          <w:rPr>
            <w:noProof/>
          </w:rPr>
          <w:t>2</w:t>
        </w:r>
        <w:r w:rsidR="0097562F">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639235"/>
      <w:docPartObj>
        <w:docPartGallery w:val="Page Numbers (Bottom of Page)"/>
        <w:docPartUnique/>
      </w:docPartObj>
    </w:sdtPr>
    <w:sdtEndPr>
      <w:rPr>
        <w:noProof/>
      </w:rPr>
    </w:sdtEndPr>
    <w:sdtContent>
      <w:p w14:paraId="0436155F" w14:textId="77777777" w:rsidR="0097562F" w:rsidRDefault="0097562F" w:rsidP="008949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D3571" w14:textId="77777777" w:rsidR="00070C16" w:rsidRDefault="00070C16" w:rsidP="008949E4">
      <w:r>
        <w:separator/>
      </w:r>
    </w:p>
  </w:footnote>
  <w:footnote w:type="continuationSeparator" w:id="0">
    <w:p w14:paraId="1CBFF4E3" w14:textId="77777777" w:rsidR="00070C16" w:rsidRDefault="00070C16" w:rsidP="008949E4">
      <w:r>
        <w:continuationSeparator/>
      </w:r>
    </w:p>
  </w:footnote>
  <w:footnote w:id="1">
    <w:p w14:paraId="6F4527C0" w14:textId="5595D059" w:rsidR="0097562F" w:rsidRDefault="0097562F">
      <w:pPr>
        <w:pStyle w:val="FootnoteText"/>
      </w:pPr>
      <w:r>
        <w:rPr>
          <w:rStyle w:val="FootnoteReference"/>
        </w:rPr>
        <w:footnoteRef/>
      </w:r>
      <w:r>
        <w:t xml:space="preserve"> </w:t>
      </w:r>
      <w:r w:rsidRPr="00C806BB">
        <w:t>At optimum working conditions</w:t>
      </w:r>
      <w:r>
        <w:t xml:space="preserve"> of </w:t>
      </w:r>
      <w:r w:rsidRPr="00C806BB">
        <w:t xml:space="preserve">200 ml/min </w:t>
      </w:r>
      <w:r>
        <w:t xml:space="preserve">and </w:t>
      </w:r>
      <w:r w:rsidRPr="00C806BB">
        <w:t>a 20</w:t>
      </w:r>
      <w:r>
        <w:t xml:space="preserve"> </w:t>
      </w:r>
      <w:r w:rsidRPr="00C806BB">
        <w:t>cm H</w:t>
      </w:r>
      <w:r w:rsidRPr="00725260">
        <w:rPr>
          <w:vertAlign w:val="subscript"/>
        </w:rPr>
        <w:t>2</w:t>
      </w:r>
      <w:r w:rsidRPr="00C806BB">
        <w:t xml:space="preserve">O </w:t>
      </w:r>
      <w:r>
        <w:t>b</w:t>
      </w:r>
      <w:r w:rsidRPr="00C806BB">
        <w:t>ack</w:t>
      </w:r>
      <w:r w:rsidR="00474BC7">
        <w:t xml:space="preserve"> </w:t>
      </w:r>
      <w:r w:rsidRPr="00C806BB">
        <w:t>pressure</w:t>
      </w:r>
      <w:r w:rsidR="00474BC7">
        <w:t>.</w:t>
      </w:r>
    </w:p>
  </w:footnote>
  <w:footnote w:id="2">
    <w:p w14:paraId="4B12DED2" w14:textId="6F66BA53" w:rsidR="0097562F" w:rsidRDefault="0097562F">
      <w:pPr>
        <w:pStyle w:val="FootnoteText"/>
      </w:pPr>
      <w:r>
        <w:rPr>
          <w:rStyle w:val="FootnoteReference"/>
        </w:rPr>
        <w:footnoteRef/>
      </w:r>
      <w:r>
        <w:t xml:space="preserve"> </w:t>
      </w:r>
      <w:r w:rsidRPr="007A5FED">
        <w:t>Provides an estimated time remaining based on the current mode. This is much longer when the pump is stopped</w:t>
      </w:r>
      <w:r w:rsidR="00474B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452D3" w14:textId="77777777" w:rsidR="00CE02D7" w:rsidRDefault="00CE02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50CCC" w14:textId="0EC34825" w:rsidR="0097562F" w:rsidRPr="00FC6DA1" w:rsidRDefault="00CE02D7" w:rsidP="00FC6DA1">
    <w:pPr>
      <w:pStyle w:val="Header"/>
      <w:jc w:val="right"/>
      <w:rPr>
        <w:rFonts w:ascii="Arial" w:hAnsi="Arial" w:cs="Arial"/>
        <w:color w:val="auto"/>
        <w:sz w:val="80"/>
        <w:szCs w:val="80"/>
      </w:rPr>
    </w:pPr>
    <w:r w:rsidRPr="00CE02D7">
      <w:rPr>
        <w:rFonts w:ascii="Arial" w:hAnsi="Arial" w:cs="Arial"/>
        <w:color w:val="auto"/>
        <w:sz w:val="80"/>
        <w:szCs w:val="80"/>
      </w:rPr>
      <w:drawing>
        <wp:anchor distT="0" distB="0" distL="114300" distR="114300" simplePos="0" relativeHeight="251661312" behindDoc="1" locked="0" layoutInCell="1" allowOverlap="1" wp14:anchorId="3829F850" wp14:editId="7E10B491">
          <wp:simplePos x="0" y="0"/>
          <wp:positionH relativeFrom="column">
            <wp:posOffset>-4441825</wp:posOffset>
          </wp:positionH>
          <wp:positionV relativeFrom="paragraph">
            <wp:posOffset>3789680</wp:posOffset>
          </wp:positionV>
          <wp:extent cx="6093460" cy="2121535"/>
          <wp:effectExtent l="0" t="0" r="0" b="0"/>
          <wp:wrapTight wrapText="bothSides">
            <wp:wrapPolygon edited="0">
              <wp:start x="20773" y="5188"/>
              <wp:lineTo x="17329" y="5188"/>
              <wp:lineTo x="16316" y="8873"/>
              <wp:lineTo x="16248" y="8873"/>
              <wp:lineTo x="15235" y="5188"/>
              <wp:lineTo x="14155" y="11589"/>
              <wp:lineTo x="13075" y="5188"/>
              <wp:lineTo x="11994" y="11589"/>
              <wp:lineTo x="11994" y="11589"/>
              <wp:lineTo x="10914" y="5188"/>
              <wp:lineTo x="9833" y="5188"/>
              <wp:lineTo x="8753" y="15468"/>
              <wp:lineTo x="8753" y="15468"/>
              <wp:lineTo x="7672" y="4994"/>
              <wp:lineTo x="6592" y="11977"/>
              <wp:lineTo x="5511" y="5188"/>
              <wp:lineTo x="5444" y="5188"/>
              <wp:lineTo x="4431" y="9067"/>
              <wp:lineTo x="4363" y="9067"/>
              <wp:lineTo x="3351" y="5188"/>
              <wp:lineTo x="3283" y="5188"/>
              <wp:lineTo x="2270" y="5964"/>
              <wp:lineTo x="2203" y="5964"/>
              <wp:lineTo x="1865" y="7904"/>
              <wp:lineTo x="1730" y="8098"/>
              <wp:lineTo x="1730" y="19153"/>
              <wp:lineTo x="2203" y="18377"/>
              <wp:lineTo x="2270" y="18183"/>
              <wp:lineTo x="3283" y="14304"/>
              <wp:lineTo x="3351" y="14304"/>
              <wp:lineTo x="4363" y="18183"/>
              <wp:lineTo x="5511" y="18183"/>
              <wp:lineTo x="6524" y="19153"/>
              <wp:lineTo x="7672" y="18959"/>
              <wp:lineTo x="8685" y="18765"/>
              <wp:lineTo x="8753" y="18765"/>
              <wp:lineTo x="9766" y="14304"/>
              <wp:lineTo x="10914" y="14304"/>
              <wp:lineTo x="11927" y="19153"/>
              <wp:lineTo x="11994" y="19153"/>
              <wp:lineTo x="13007" y="17989"/>
              <wp:lineTo x="13075" y="17795"/>
              <wp:lineTo x="14087" y="14110"/>
              <wp:lineTo x="14155" y="14110"/>
              <wp:lineTo x="15235" y="12365"/>
              <wp:lineTo x="16316" y="14304"/>
              <wp:lineTo x="17396" y="13140"/>
              <wp:lineTo x="17396" y="12946"/>
              <wp:lineTo x="18409" y="14110"/>
              <wp:lineTo x="20773" y="13916"/>
              <wp:lineTo x="20773" y="5188"/>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6093460" cy="212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02D7">
      <w:rPr>
        <w:rFonts w:ascii="Arial" w:hAnsi="Arial" w:cs="Arial"/>
        <w:color w:val="auto"/>
        <w:sz w:val="80"/>
        <w:szCs w:val="80"/>
      </w:rPr>
      <mc:AlternateContent>
        <mc:Choice Requires="wps">
          <w:drawing>
            <wp:anchor distT="0" distB="0" distL="114300" distR="114300" simplePos="0" relativeHeight="251660288" behindDoc="1" locked="0" layoutInCell="1" allowOverlap="1" wp14:anchorId="337572BC" wp14:editId="28D020EC">
              <wp:simplePos x="0" y="0"/>
              <wp:positionH relativeFrom="leftMargin">
                <wp:posOffset>-4469130</wp:posOffset>
              </wp:positionH>
              <wp:positionV relativeFrom="page">
                <wp:posOffset>4494530</wp:posOffset>
              </wp:positionV>
              <wp:extent cx="10680700" cy="1713230"/>
              <wp:effectExtent l="6985" t="0" r="13335" b="13335"/>
              <wp:wrapNone/>
              <wp:docPr id="2" name="Rectangle 2"/>
              <wp:cNvGraphicFramePr/>
              <a:graphic xmlns:a="http://schemas.openxmlformats.org/drawingml/2006/main">
                <a:graphicData uri="http://schemas.microsoft.com/office/word/2010/wordprocessingShape">
                  <wps:wsp>
                    <wps:cNvSpPr/>
                    <wps:spPr>
                      <a:xfrm rot="16200000">
                        <a:off x="0" y="0"/>
                        <a:ext cx="10680700" cy="1713230"/>
                      </a:xfrm>
                      <a:prstGeom prst="rect">
                        <a:avLst/>
                      </a:prstGeom>
                      <a:solidFill>
                        <a:srgbClr val="00461C"/>
                      </a:solidFill>
                      <a:ln>
                        <a:solidFill>
                          <a:srgbClr val="00461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4769A" id="Rectangle 2" o:spid="_x0000_s1026" style="position:absolute;margin-left:-351.9pt;margin-top:353.9pt;width:841pt;height:134.9pt;rotation:-90;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" fillcolor="#00461c" strokecolor="#00461c" strokeweight="2pt">
              <w10:wrap anchorx="margin" anchory="page"/>
            </v:rect>
          </w:pict>
        </mc:Fallback>
      </mc:AlternateContent>
    </w:r>
    <w:r w:rsidR="0097562F" w:rsidRPr="00FC6DA1">
      <w:rPr>
        <w:rFonts w:ascii="Arial" w:hAnsi="Arial" w:cs="Arial"/>
        <w:color w:val="auto"/>
        <w:sz w:val="80"/>
        <w:szCs w:val="80"/>
      </w:rPr>
      <w:t>USER MANUAL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AE51" w14:textId="77777777" w:rsidR="0097562F" w:rsidRDefault="0097562F">
    <w:pPr>
      <w:pStyle w:val="Header"/>
    </w:pPr>
    <w:r>
      <w:t>Header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3526E" w14:textId="4C92189A" w:rsidR="0097562F" w:rsidRPr="00FC6DA1" w:rsidRDefault="00CE02D7" w:rsidP="001F02AE">
    <w:pPr>
      <w:pStyle w:val="Header"/>
    </w:pPr>
    <w:r>
      <w:rPr>
        <w:noProof/>
        <w:lang w:val="pt-BR"/>
      </w:rPr>
      <w:drawing>
        <wp:anchor distT="0" distB="0" distL="114300" distR="114300" simplePos="0" relativeHeight="251665408" behindDoc="0" locked="0" layoutInCell="1" allowOverlap="1" wp14:anchorId="2F3F2298" wp14:editId="50B1DCE2">
          <wp:simplePos x="0" y="0"/>
          <wp:positionH relativeFrom="margin">
            <wp:align>right</wp:align>
          </wp:positionH>
          <wp:positionV relativeFrom="paragraph">
            <wp:posOffset>-172085</wp:posOffset>
          </wp:positionV>
          <wp:extent cx="1562400" cy="435600"/>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62400" cy="435600"/>
                  </a:xfrm>
                  <a:prstGeom prst="rect">
                    <a:avLst/>
                  </a:prstGeom>
                </pic:spPr>
              </pic:pic>
            </a:graphicData>
          </a:graphic>
          <wp14:sizeRelH relativeFrom="page">
            <wp14:pctWidth>0</wp14:pctWidth>
          </wp14:sizeRelH>
          <wp14:sizeRelV relativeFrom="page">
            <wp14:pctHeight>0</wp14:pctHeight>
          </wp14:sizeRelV>
        </wp:anchor>
      </w:drawing>
    </w:r>
    <w:r w:rsidR="0097562F">
      <w:t>VAPex</w:t>
    </w:r>
    <w:r w:rsidR="0097562F">
      <w:tab/>
    </w:r>
    <w:bookmarkStart w:id="106" w:name="_GoBack"/>
    <w:bookmarkEnd w:id="106"/>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0F83" w14:textId="77777777" w:rsidR="0097562F" w:rsidRDefault="0097562F">
    <w:pPr>
      <w:pStyle w:val="Header"/>
    </w:pPr>
    <w:r>
      <w:t>Apex2</w:t>
    </w:r>
    <w:r>
      <w:tab/>
    </w:r>
    <w:r>
      <w:rPr>
        <w:noProof/>
        <w:lang w:eastAsia="en-GB"/>
      </w:rPr>
      <w:drawing>
        <wp:inline distT="0" distB="0" distL="0" distR="0" wp14:anchorId="2D058D2B" wp14:editId="490566CA">
          <wp:extent cx="1746885" cy="286385"/>
          <wp:effectExtent l="0" t="0" r="5715" b="0"/>
          <wp:docPr id="8" name="Picture 8" descr="C:\Users\NathanSanicharane\AppData\Local\Microsoft\Windows\INetCache\Content.Word\CASELLA-NEW-Green-gr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anSanicharane\AppData\Local\Microsoft\Windows\INetCache\Content.Word\CASELLA-NEW-Green-grad.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885" cy="2863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3657B"/>
    <w:multiLevelType w:val="hybridMultilevel"/>
    <w:tmpl w:val="5E263B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C56C1D"/>
    <w:multiLevelType w:val="multilevel"/>
    <w:tmpl w:val="9CC6EC86"/>
    <w:lvl w:ilvl="0">
      <w:start w:val="1"/>
      <w:numFmt w:val="bullet"/>
      <w:pStyle w:val="ListBullet"/>
      <w:lvlText w:val=""/>
      <w:lvlJc w:val="left"/>
      <w:pPr>
        <w:tabs>
          <w:tab w:val="num" w:pos="1134"/>
        </w:tabs>
        <w:ind w:left="680" w:hanging="226"/>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50C3BB2"/>
    <w:multiLevelType w:val="hybridMultilevel"/>
    <w:tmpl w:val="9C26D9D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1B32CDA"/>
    <w:multiLevelType w:val="multilevel"/>
    <w:tmpl w:val="226E16F8"/>
    <w:lvl w:ilvl="0">
      <w:start w:val="1"/>
      <w:numFmt w:val="bullet"/>
      <w:lvlText w:val=""/>
      <w:lvlJc w:val="left"/>
      <w:pPr>
        <w:tabs>
          <w:tab w:val="num" w:pos="1134"/>
        </w:tabs>
        <w:ind w:left="454" w:firstLine="226"/>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01C5B52"/>
    <w:multiLevelType w:val="hybridMultilevel"/>
    <w:tmpl w:val="4FA6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7C6967"/>
    <w:multiLevelType w:val="hybridMultilevel"/>
    <w:tmpl w:val="E1226F8E"/>
    <w:lvl w:ilvl="0" w:tplc="A18E75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F1B7988"/>
    <w:multiLevelType w:val="multilevel"/>
    <w:tmpl w:val="08A86772"/>
    <w:lvl w:ilvl="0">
      <w:start w:val="1"/>
      <w:numFmt w:val="decimal"/>
      <w:pStyle w:val="ListNumber"/>
      <w:lvlText w:val="%1."/>
      <w:lvlJc w:val="left"/>
      <w:pPr>
        <w:ind w:left="113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5BA"/>
    <w:rsid w:val="00003007"/>
    <w:rsid w:val="00005657"/>
    <w:rsid w:val="00011846"/>
    <w:rsid w:val="00012D79"/>
    <w:rsid w:val="00014DAB"/>
    <w:rsid w:val="00015503"/>
    <w:rsid w:val="00015D80"/>
    <w:rsid w:val="00024513"/>
    <w:rsid w:val="0002596B"/>
    <w:rsid w:val="00034B87"/>
    <w:rsid w:val="00037D3F"/>
    <w:rsid w:val="000400A1"/>
    <w:rsid w:val="00045D16"/>
    <w:rsid w:val="00046A89"/>
    <w:rsid w:val="000470F5"/>
    <w:rsid w:val="000473C9"/>
    <w:rsid w:val="0005095A"/>
    <w:rsid w:val="00051796"/>
    <w:rsid w:val="00054B5D"/>
    <w:rsid w:val="0006259B"/>
    <w:rsid w:val="00062A3A"/>
    <w:rsid w:val="000631BF"/>
    <w:rsid w:val="00064B2A"/>
    <w:rsid w:val="00070C16"/>
    <w:rsid w:val="00072CEA"/>
    <w:rsid w:val="00074190"/>
    <w:rsid w:val="00075E5A"/>
    <w:rsid w:val="000777BE"/>
    <w:rsid w:val="00077CB1"/>
    <w:rsid w:val="0008119E"/>
    <w:rsid w:val="0008465D"/>
    <w:rsid w:val="00086D90"/>
    <w:rsid w:val="000907B7"/>
    <w:rsid w:val="00095837"/>
    <w:rsid w:val="000A7FB2"/>
    <w:rsid w:val="000B44C8"/>
    <w:rsid w:val="000B4A56"/>
    <w:rsid w:val="000B4C7E"/>
    <w:rsid w:val="000B78D6"/>
    <w:rsid w:val="000C3215"/>
    <w:rsid w:val="000C34CD"/>
    <w:rsid w:val="000C36F7"/>
    <w:rsid w:val="000D37A5"/>
    <w:rsid w:val="000D3F7B"/>
    <w:rsid w:val="000E02D3"/>
    <w:rsid w:val="000E0AD3"/>
    <w:rsid w:val="000F1989"/>
    <w:rsid w:val="000F2171"/>
    <w:rsid w:val="000F4F96"/>
    <w:rsid w:val="000F658B"/>
    <w:rsid w:val="00106BA1"/>
    <w:rsid w:val="0011228D"/>
    <w:rsid w:val="001164FE"/>
    <w:rsid w:val="00122371"/>
    <w:rsid w:val="00122B2F"/>
    <w:rsid w:val="00123C36"/>
    <w:rsid w:val="00126464"/>
    <w:rsid w:val="001267BE"/>
    <w:rsid w:val="00130EEA"/>
    <w:rsid w:val="001329A3"/>
    <w:rsid w:val="001360E3"/>
    <w:rsid w:val="0014067B"/>
    <w:rsid w:val="00142C36"/>
    <w:rsid w:val="00152698"/>
    <w:rsid w:val="0015709F"/>
    <w:rsid w:val="001623B2"/>
    <w:rsid w:val="0016527C"/>
    <w:rsid w:val="001730B0"/>
    <w:rsid w:val="00174925"/>
    <w:rsid w:val="00175680"/>
    <w:rsid w:val="001802A2"/>
    <w:rsid w:val="00181498"/>
    <w:rsid w:val="001848C1"/>
    <w:rsid w:val="001849CF"/>
    <w:rsid w:val="0018770A"/>
    <w:rsid w:val="00187A64"/>
    <w:rsid w:val="001B066C"/>
    <w:rsid w:val="001B4BA0"/>
    <w:rsid w:val="001C0DA9"/>
    <w:rsid w:val="001C43C0"/>
    <w:rsid w:val="001C48E9"/>
    <w:rsid w:val="001C5CDF"/>
    <w:rsid w:val="001C5D50"/>
    <w:rsid w:val="001C5FF6"/>
    <w:rsid w:val="001E0583"/>
    <w:rsid w:val="001E0F5D"/>
    <w:rsid w:val="001E501A"/>
    <w:rsid w:val="001F02AE"/>
    <w:rsid w:val="001F1646"/>
    <w:rsid w:val="001F4737"/>
    <w:rsid w:val="001F48D3"/>
    <w:rsid w:val="001F7EDC"/>
    <w:rsid w:val="00202509"/>
    <w:rsid w:val="00213F91"/>
    <w:rsid w:val="002153B2"/>
    <w:rsid w:val="00215F9A"/>
    <w:rsid w:val="00224225"/>
    <w:rsid w:val="00231C53"/>
    <w:rsid w:val="002377D5"/>
    <w:rsid w:val="0023797E"/>
    <w:rsid w:val="00241A79"/>
    <w:rsid w:val="00245B79"/>
    <w:rsid w:val="00246589"/>
    <w:rsid w:val="002471FB"/>
    <w:rsid w:val="0025239B"/>
    <w:rsid w:val="00253535"/>
    <w:rsid w:val="002557F8"/>
    <w:rsid w:val="00257688"/>
    <w:rsid w:val="0026110C"/>
    <w:rsid w:val="002620EC"/>
    <w:rsid w:val="0026743E"/>
    <w:rsid w:val="00267508"/>
    <w:rsid w:val="00272055"/>
    <w:rsid w:val="002742A9"/>
    <w:rsid w:val="002749D8"/>
    <w:rsid w:val="0027674E"/>
    <w:rsid w:val="0027710F"/>
    <w:rsid w:val="002822FE"/>
    <w:rsid w:val="00283FAF"/>
    <w:rsid w:val="00290501"/>
    <w:rsid w:val="002915ED"/>
    <w:rsid w:val="00291F24"/>
    <w:rsid w:val="00292888"/>
    <w:rsid w:val="0029389A"/>
    <w:rsid w:val="00296AC0"/>
    <w:rsid w:val="002A33F0"/>
    <w:rsid w:val="002A38D4"/>
    <w:rsid w:val="002A4DBD"/>
    <w:rsid w:val="002A6752"/>
    <w:rsid w:val="002A7C88"/>
    <w:rsid w:val="002B4DC9"/>
    <w:rsid w:val="002B5304"/>
    <w:rsid w:val="002C6F81"/>
    <w:rsid w:val="002D2D0F"/>
    <w:rsid w:val="002D533E"/>
    <w:rsid w:val="002D57C8"/>
    <w:rsid w:val="002D7D08"/>
    <w:rsid w:val="002E2B77"/>
    <w:rsid w:val="002F0C9F"/>
    <w:rsid w:val="002F1398"/>
    <w:rsid w:val="003008F3"/>
    <w:rsid w:val="00301245"/>
    <w:rsid w:val="00302440"/>
    <w:rsid w:val="00303478"/>
    <w:rsid w:val="00304087"/>
    <w:rsid w:val="00311A17"/>
    <w:rsid w:val="00312A13"/>
    <w:rsid w:val="00315CAE"/>
    <w:rsid w:val="00317376"/>
    <w:rsid w:val="00320665"/>
    <w:rsid w:val="00320D76"/>
    <w:rsid w:val="00323827"/>
    <w:rsid w:val="0032412A"/>
    <w:rsid w:val="0032703D"/>
    <w:rsid w:val="003278CF"/>
    <w:rsid w:val="00327BCA"/>
    <w:rsid w:val="003313B9"/>
    <w:rsid w:val="00332752"/>
    <w:rsid w:val="003431F0"/>
    <w:rsid w:val="00362C7E"/>
    <w:rsid w:val="003638BF"/>
    <w:rsid w:val="00364AF7"/>
    <w:rsid w:val="003746BA"/>
    <w:rsid w:val="00382C92"/>
    <w:rsid w:val="003837B6"/>
    <w:rsid w:val="0038603D"/>
    <w:rsid w:val="003926E9"/>
    <w:rsid w:val="0039347E"/>
    <w:rsid w:val="00393917"/>
    <w:rsid w:val="0039558E"/>
    <w:rsid w:val="003973BE"/>
    <w:rsid w:val="003A4A82"/>
    <w:rsid w:val="003A692D"/>
    <w:rsid w:val="003A693F"/>
    <w:rsid w:val="003B49A8"/>
    <w:rsid w:val="003C0B38"/>
    <w:rsid w:val="003C0FAC"/>
    <w:rsid w:val="003C6028"/>
    <w:rsid w:val="003D006E"/>
    <w:rsid w:val="003D1B12"/>
    <w:rsid w:val="003D5E5C"/>
    <w:rsid w:val="003E4F62"/>
    <w:rsid w:val="003E5159"/>
    <w:rsid w:val="003E742E"/>
    <w:rsid w:val="003F4825"/>
    <w:rsid w:val="003F5F4B"/>
    <w:rsid w:val="003F70E5"/>
    <w:rsid w:val="00400862"/>
    <w:rsid w:val="00405993"/>
    <w:rsid w:val="00405F73"/>
    <w:rsid w:val="0041060A"/>
    <w:rsid w:val="00410E7A"/>
    <w:rsid w:val="0041461D"/>
    <w:rsid w:val="00415348"/>
    <w:rsid w:val="00421145"/>
    <w:rsid w:val="00422C0B"/>
    <w:rsid w:val="004264CF"/>
    <w:rsid w:val="00430070"/>
    <w:rsid w:val="00432984"/>
    <w:rsid w:val="004335F3"/>
    <w:rsid w:val="0043577D"/>
    <w:rsid w:val="004366CC"/>
    <w:rsid w:val="00437AAA"/>
    <w:rsid w:val="0044197E"/>
    <w:rsid w:val="00444ACF"/>
    <w:rsid w:val="00446269"/>
    <w:rsid w:val="0045075D"/>
    <w:rsid w:val="00456ED8"/>
    <w:rsid w:val="0045780B"/>
    <w:rsid w:val="00457F89"/>
    <w:rsid w:val="00460AE0"/>
    <w:rsid w:val="00463F06"/>
    <w:rsid w:val="00466575"/>
    <w:rsid w:val="00471C64"/>
    <w:rsid w:val="00474BC7"/>
    <w:rsid w:val="0047501F"/>
    <w:rsid w:val="00475EEF"/>
    <w:rsid w:val="00476F28"/>
    <w:rsid w:val="00477E74"/>
    <w:rsid w:val="00481DBB"/>
    <w:rsid w:val="00483111"/>
    <w:rsid w:val="0048496D"/>
    <w:rsid w:val="004873E4"/>
    <w:rsid w:val="004876E6"/>
    <w:rsid w:val="00487D02"/>
    <w:rsid w:val="004951B1"/>
    <w:rsid w:val="004969B6"/>
    <w:rsid w:val="004A05F2"/>
    <w:rsid w:val="004A5286"/>
    <w:rsid w:val="004B1414"/>
    <w:rsid w:val="004B3187"/>
    <w:rsid w:val="004B4051"/>
    <w:rsid w:val="004B462A"/>
    <w:rsid w:val="004B788A"/>
    <w:rsid w:val="004C1E4A"/>
    <w:rsid w:val="004C23F0"/>
    <w:rsid w:val="004C3811"/>
    <w:rsid w:val="004C3821"/>
    <w:rsid w:val="004C5B73"/>
    <w:rsid w:val="004D1286"/>
    <w:rsid w:val="004D57DA"/>
    <w:rsid w:val="004E042F"/>
    <w:rsid w:val="004E1441"/>
    <w:rsid w:val="004E3940"/>
    <w:rsid w:val="004E3F13"/>
    <w:rsid w:val="004F1371"/>
    <w:rsid w:val="004F407D"/>
    <w:rsid w:val="004F6C19"/>
    <w:rsid w:val="004F771F"/>
    <w:rsid w:val="00500334"/>
    <w:rsid w:val="00505735"/>
    <w:rsid w:val="00506C28"/>
    <w:rsid w:val="00515642"/>
    <w:rsid w:val="00516092"/>
    <w:rsid w:val="0051752B"/>
    <w:rsid w:val="005257A2"/>
    <w:rsid w:val="00526024"/>
    <w:rsid w:val="005268F8"/>
    <w:rsid w:val="00531162"/>
    <w:rsid w:val="00533B5E"/>
    <w:rsid w:val="00536C0A"/>
    <w:rsid w:val="00542951"/>
    <w:rsid w:val="00543921"/>
    <w:rsid w:val="00547F08"/>
    <w:rsid w:val="005533FC"/>
    <w:rsid w:val="005554F8"/>
    <w:rsid w:val="00556B45"/>
    <w:rsid w:val="00556F40"/>
    <w:rsid w:val="00567BF8"/>
    <w:rsid w:val="00576582"/>
    <w:rsid w:val="00576D4F"/>
    <w:rsid w:val="00576FC6"/>
    <w:rsid w:val="00577266"/>
    <w:rsid w:val="005773BA"/>
    <w:rsid w:val="00581F29"/>
    <w:rsid w:val="00584150"/>
    <w:rsid w:val="005879F6"/>
    <w:rsid w:val="00591AE5"/>
    <w:rsid w:val="00595AB1"/>
    <w:rsid w:val="005A243A"/>
    <w:rsid w:val="005A4280"/>
    <w:rsid w:val="005A6AD1"/>
    <w:rsid w:val="005A7089"/>
    <w:rsid w:val="005B0C15"/>
    <w:rsid w:val="005B1916"/>
    <w:rsid w:val="005B29ED"/>
    <w:rsid w:val="005B2EFD"/>
    <w:rsid w:val="005B4FF1"/>
    <w:rsid w:val="005C462E"/>
    <w:rsid w:val="005C5D7A"/>
    <w:rsid w:val="005C61C4"/>
    <w:rsid w:val="005C788A"/>
    <w:rsid w:val="005D2D0B"/>
    <w:rsid w:val="005E05E1"/>
    <w:rsid w:val="005E06C9"/>
    <w:rsid w:val="005E0C41"/>
    <w:rsid w:val="005E2506"/>
    <w:rsid w:val="005E3953"/>
    <w:rsid w:val="005E6FE6"/>
    <w:rsid w:val="005F4922"/>
    <w:rsid w:val="0060285C"/>
    <w:rsid w:val="0060614F"/>
    <w:rsid w:val="006079C8"/>
    <w:rsid w:val="00613922"/>
    <w:rsid w:val="00614D13"/>
    <w:rsid w:val="00615028"/>
    <w:rsid w:val="00617013"/>
    <w:rsid w:val="00625CBD"/>
    <w:rsid w:val="00626E88"/>
    <w:rsid w:val="00631E1E"/>
    <w:rsid w:val="00634AFD"/>
    <w:rsid w:val="0064408D"/>
    <w:rsid w:val="00644462"/>
    <w:rsid w:val="00647493"/>
    <w:rsid w:val="00652CB2"/>
    <w:rsid w:val="00662784"/>
    <w:rsid w:val="00663817"/>
    <w:rsid w:val="00663A47"/>
    <w:rsid w:val="0066477E"/>
    <w:rsid w:val="00665348"/>
    <w:rsid w:val="0067163A"/>
    <w:rsid w:val="006717E2"/>
    <w:rsid w:val="00682A1A"/>
    <w:rsid w:val="00683091"/>
    <w:rsid w:val="0068493F"/>
    <w:rsid w:val="00691B60"/>
    <w:rsid w:val="00695B2C"/>
    <w:rsid w:val="00696172"/>
    <w:rsid w:val="006A1474"/>
    <w:rsid w:val="006A2759"/>
    <w:rsid w:val="006A27E7"/>
    <w:rsid w:val="006A45D8"/>
    <w:rsid w:val="006A7BA7"/>
    <w:rsid w:val="006B1C69"/>
    <w:rsid w:val="006B5583"/>
    <w:rsid w:val="006B723B"/>
    <w:rsid w:val="006C0081"/>
    <w:rsid w:val="006C3811"/>
    <w:rsid w:val="006C5FC5"/>
    <w:rsid w:val="006D0CCC"/>
    <w:rsid w:val="006D10B2"/>
    <w:rsid w:val="006D26D4"/>
    <w:rsid w:val="006D31AE"/>
    <w:rsid w:val="006D5B73"/>
    <w:rsid w:val="006D630C"/>
    <w:rsid w:val="006D733C"/>
    <w:rsid w:val="006E1671"/>
    <w:rsid w:val="006E65CE"/>
    <w:rsid w:val="006E71D1"/>
    <w:rsid w:val="006F648E"/>
    <w:rsid w:val="00702540"/>
    <w:rsid w:val="0071234A"/>
    <w:rsid w:val="00714916"/>
    <w:rsid w:val="00722226"/>
    <w:rsid w:val="00725260"/>
    <w:rsid w:val="00726888"/>
    <w:rsid w:val="00726CB6"/>
    <w:rsid w:val="00726E0A"/>
    <w:rsid w:val="0073030A"/>
    <w:rsid w:val="007305C6"/>
    <w:rsid w:val="00730CDD"/>
    <w:rsid w:val="00733E08"/>
    <w:rsid w:val="0073406C"/>
    <w:rsid w:val="0073583B"/>
    <w:rsid w:val="00736331"/>
    <w:rsid w:val="00740BC8"/>
    <w:rsid w:val="007519A6"/>
    <w:rsid w:val="0075414B"/>
    <w:rsid w:val="00757312"/>
    <w:rsid w:val="00760323"/>
    <w:rsid w:val="007658E4"/>
    <w:rsid w:val="00766C68"/>
    <w:rsid w:val="00766DE2"/>
    <w:rsid w:val="007715B5"/>
    <w:rsid w:val="007735A9"/>
    <w:rsid w:val="00775FD6"/>
    <w:rsid w:val="00781FCC"/>
    <w:rsid w:val="00785EC6"/>
    <w:rsid w:val="00785EEE"/>
    <w:rsid w:val="00794667"/>
    <w:rsid w:val="007A5FED"/>
    <w:rsid w:val="007A64EC"/>
    <w:rsid w:val="007B7D09"/>
    <w:rsid w:val="007C4F4B"/>
    <w:rsid w:val="007C5C76"/>
    <w:rsid w:val="007C6157"/>
    <w:rsid w:val="007D0981"/>
    <w:rsid w:val="007D5093"/>
    <w:rsid w:val="007D580D"/>
    <w:rsid w:val="007D71BB"/>
    <w:rsid w:val="007D763D"/>
    <w:rsid w:val="007E5189"/>
    <w:rsid w:val="007E5419"/>
    <w:rsid w:val="007F04A2"/>
    <w:rsid w:val="007F1D81"/>
    <w:rsid w:val="007F2CC5"/>
    <w:rsid w:val="007F39FB"/>
    <w:rsid w:val="007F3EBA"/>
    <w:rsid w:val="007F3F8E"/>
    <w:rsid w:val="00804A22"/>
    <w:rsid w:val="00811119"/>
    <w:rsid w:val="00816631"/>
    <w:rsid w:val="00822E5B"/>
    <w:rsid w:val="008266A5"/>
    <w:rsid w:val="008301C0"/>
    <w:rsid w:val="00837721"/>
    <w:rsid w:val="00840238"/>
    <w:rsid w:val="00844267"/>
    <w:rsid w:val="00851003"/>
    <w:rsid w:val="00854585"/>
    <w:rsid w:val="008546B0"/>
    <w:rsid w:val="00856844"/>
    <w:rsid w:val="00864210"/>
    <w:rsid w:val="0086497C"/>
    <w:rsid w:val="00865BD1"/>
    <w:rsid w:val="00867C6F"/>
    <w:rsid w:val="008705B2"/>
    <w:rsid w:val="008770B2"/>
    <w:rsid w:val="00877194"/>
    <w:rsid w:val="008771B8"/>
    <w:rsid w:val="00877F51"/>
    <w:rsid w:val="00881356"/>
    <w:rsid w:val="00882111"/>
    <w:rsid w:val="008821C9"/>
    <w:rsid w:val="00882330"/>
    <w:rsid w:val="00892593"/>
    <w:rsid w:val="008949E4"/>
    <w:rsid w:val="008A4B41"/>
    <w:rsid w:val="008A589B"/>
    <w:rsid w:val="008A6BA6"/>
    <w:rsid w:val="008B2161"/>
    <w:rsid w:val="008C7A50"/>
    <w:rsid w:val="008D0CA3"/>
    <w:rsid w:val="008D4289"/>
    <w:rsid w:val="008D6ADB"/>
    <w:rsid w:val="008D7B61"/>
    <w:rsid w:val="008E3A28"/>
    <w:rsid w:val="008F6B25"/>
    <w:rsid w:val="00902FA1"/>
    <w:rsid w:val="009030B0"/>
    <w:rsid w:val="009059C4"/>
    <w:rsid w:val="009079F9"/>
    <w:rsid w:val="00907F80"/>
    <w:rsid w:val="00910104"/>
    <w:rsid w:val="00915A3E"/>
    <w:rsid w:val="0091689E"/>
    <w:rsid w:val="00922CB4"/>
    <w:rsid w:val="009375BA"/>
    <w:rsid w:val="009379F0"/>
    <w:rsid w:val="009508A5"/>
    <w:rsid w:val="0095154A"/>
    <w:rsid w:val="0095605B"/>
    <w:rsid w:val="00961EFF"/>
    <w:rsid w:val="00971271"/>
    <w:rsid w:val="009742D6"/>
    <w:rsid w:val="0097562F"/>
    <w:rsid w:val="00980874"/>
    <w:rsid w:val="00984E66"/>
    <w:rsid w:val="00985185"/>
    <w:rsid w:val="009925FB"/>
    <w:rsid w:val="00995244"/>
    <w:rsid w:val="00995672"/>
    <w:rsid w:val="00996ED0"/>
    <w:rsid w:val="0099795A"/>
    <w:rsid w:val="009A05D2"/>
    <w:rsid w:val="009A0BCB"/>
    <w:rsid w:val="009A7557"/>
    <w:rsid w:val="009A76C6"/>
    <w:rsid w:val="009B0A27"/>
    <w:rsid w:val="009B2E92"/>
    <w:rsid w:val="009B75A1"/>
    <w:rsid w:val="009C1A15"/>
    <w:rsid w:val="009C5FD6"/>
    <w:rsid w:val="009D102F"/>
    <w:rsid w:val="009D1C52"/>
    <w:rsid w:val="009D3F0A"/>
    <w:rsid w:val="009D40FF"/>
    <w:rsid w:val="009E1BD6"/>
    <w:rsid w:val="009E5601"/>
    <w:rsid w:val="009E5C13"/>
    <w:rsid w:val="009E637A"/>
    <w:rsid w:val="009F3008"/>
    <w:rsid w:val="009F7EA3"/>
    <w:rsid w:val="00A048E0"/>
    <w:rsid w:val="00A04E54"/>
    <w:rsid w:val="00A120B8"/>
    <w:rsid w:val="00A13A0E"/>
    <w:rsid w:val="00A151B0"/>
    <w:rsid w:val="00A155EA"/>
    <w:rsid w:val="00A17982"/>
    <w:rsid w:val="00A20129"/>
    <w:rsid w:val="00A20C9D"/>
    <w:rsid w:val="00A21EDD"/>
    <w:rsid w:val="00A25B59"/>
    <w:rsid w:val="00A264AB"/>
    <w:rsid w:val="00A267E9"/>
    <w:rsid w:val="00A3098B"/>
    <w:rsid w:val="00A343CB"/>
    <w:rsid w:val="00A3724B"/>
    <w:rsid w:val="00A40BAD"/>
    <w:rsid w:val="00A42155"/>
    <w:rsid w:val="00A43361"/>
    <w:rsid w:val="00A43BF3"/>
    <w:rsid w:val="00A4420A"/>
    <w:rsid w:val="00A53D7E"/>
    <w:rsid w:val="00A63B73"/>
    <w:rsid w:val="00A646C1"/>
    <w:rsid w:val="00A67905"/>
    <w:rsid w:val="00A747C1"/>
    <w:rsid w:val="00A82772"/>
    <w:rsid w:val="00A87B3E"/>
    <w:rsid w:val="00A902DD"/>
    <w:rsid w:val="00A92F12"/>
    <w:rsid w:val="00A977F1"/>
    <w:rsid w:val="00AA1D05"/>
    <w:rsid w:val="00AA558A"/>
    <w:rsid w:val="00AA78C6"/>
    <w:rsid w:val="00AB3FBD"/>
    <w:rsid w:val="00AB4D96"/>
    <w:rsid w:val="00AB59FC"/>
    <w:rsid w:val="00AC55B4"/>
    <w:rsid w:val="00AC5B5F"/>
    <w:rsid w:val="00AC6E57"/>
    <w:rsid w:val="00AD2C18"/>
    <w:rsid w:val="00AD35B3"/>
    <w:rsid w:val="00AD3E1D"/>
    <w:rsid w:val="00AD6D21"/>
    <w:rsid w:val="00AE18AC"/>
    <w:rsid w:val="00AE22FA"/>
    <w:rsid w:val="00AE335C"/>
    <w:rsid w:val="00AE375D"/>
    <w:rsid w:val="00AE3DCB"/>
    <w:rsid w:val="00AE4288"/>
    <w:rsid w:val="00AF3427"/>
    <w:rsid w:val="00AF64C2"/>
    <w:rsid w:val="00B0042E"/>
    <w:rsid w:val="00B014F6"/>
    <w:rsid w:val="00B07B0E"/>
    <w:rsid w:val="00B17654"/>
    <w:rsid w:val="00B226EA"/>
    <w:rsid w:val="00B34B55"/>
    <w:rsid w:val="00B351B3"/>
    <w:rsid w:val="00B366B5"/>
    <w:rsid w:val="00B37136"/>
    <w:rsid w:val="00B43000"/>
    <w:rsid w:val="00B46BC4"/>
    <w:rsid w:val="00B5358B"/>
    <w:rsid w:val="00B549D3"/>
    <w:rsid w:val="00B5751A"/>
    <w:rsid w:val="00B57981"/>
    <w:rsid w:val="00B60EC8"/>
    <w:rsid w:val="00B61B12"/>
    <w:rsid w:val="00B62401"/>
    <w:rsid w:val="00B635C0"/>
    <w:rsid w:val="00B64E11"/>
    <w:rsid w:val="00B7341C"/>
    <w:rsid w:val="00B77003"/>
    <w:rsid w:val="00B81F6A"/>
    <w:rsid w:val="00B82862"/>
    <w:rsid w:val="00B839F6"/>
    <w:rsid w:val="00B84321"/>
    <w:rsid w:val="00B87FB7"/>
    <w:rsid w:val="00B913BD"/>
    <w:rsid w:val="00B928AB"/>
    <w:rsid w:val="00B935BA"/>
    <w:rsid w:val="00B95152"/>
    <w:rsid w:val="00BB6079"/>
    <w:rsid w:val="00BB6B99"/>
    <w:rsid w:val="00BC0E2D"/>
    <w:rsid w:val="00BD13A9"/>
    <w:rsid w:val="00BD19C0"/>
    <w:rsid w:val="00BD249D"/>
    <w:rsid w:val="00BD2D65"/>
    <w:rsid w:val="00BD31C2"/>
    <w:rsid w:val="00BD493E"/>
    <w:rsid w:val="00BD5C13"/>
    <w:rsid w:val="00BD77E3"/>
    <w:rsid w:val="00BE0AA2"/>
    <w:rsid w:val="00BE0B74"/>
    <w:rsid w:val="00BF3A6F"/>
    <w:rsid w:val="00C000CF"/>
    <w:rsid w:val="00C05F1D"/>
    <w:rsid w:val="00C07AB7"/>
    <w:rsid w:val="00C11769"/>
    <w:rsid w:val="00C122E9"/>
    <w:rsid w:val="00C151C7"/>
    <w:rsid w:val="00C21C57"/>
    <w:rsid w:val="00C24EC2"/>
    <w:rsid w:val="00C33D8F"/>
    <w:rsid w:val="00C545BE"/>
    <w:rsid w:val="00C56AEA"/>
    <w:rsid w:val="00C614F7"/>
    <w:rsid w:val="00C63463"/>
    <w:rsid w:val="00C64A2F"/>
    <w:rsid w:val="00C66378"/>
    <w:rsid w:val="00C710FA"/>
    <w:rsid w:val="00C71C26"/>
    <w:rsid w:val="00C71C45"/>
    <w:rsid w:val="00C723BC"/>
    <w:rsid w:val="00C728AA"/>
    <w:rsid w:val="00C806BB"/>
    <w:rsid w:val="00C8085B"/>
    <w:rsid w:val="00C81D0C"/>
    <w:rsid w:val="00C87D9F"/>
    <w:rsid w:val="00C87E13"/>
    <w:rsid w:val="00C939AF"/>
    <w:rsid w:val="00CA25D3"/>
    <w:rsid w:val="00CA5530"/>
    <w:rsid w:val="00CA69C5"/>
    <w:rsid w:val="00CB5396"/>
    <w:rsid w:val="00CC204A"/>
    <w:rsid w:val="00CC6CAA"/>
    <w:rsid w:val="00CD0B95"/>
    <w:rsid w:val="00CD3BCE"/>
    <w:rsid w:val="00CE02D7"/>
    <w:rsid w:val="00CE42BB"/>
    <w:rsid w:val="00CF266F"/>
    <w:rsid w:val="00CF2A84"/>
    <w:rsid w:val="00CF3EA3"/>
    <w:rsid w:val="00CF7339"/>
    <w:rsid w:val="00D00496"/>
    <w:rsid w:val="00D03885"/>
    <w:rsid w:val="00D04FDB"/>
    <w:rsid w:val="00D0666E"/>
    <w:rsid w:val="00D113D0"/>
    <w:rsid w:val="00D15E0E"/>
    <w:rsid w:val="00D2431B"/>
    <w:rsid w:val="00D304FB"/>
    <w:rsid w:val="00D43B24"/>
    <w:rsid w:val="00D4636D"/>
    <w:rsid w:val="00D505EA"/>
    <w:rsid w:val="00D52959"/>
    <w:rsid w:val="00D52E83"/>
    <w:rsid w:val="00D6261E"/>
    <w:rsid w:val="00D63FFA"/>
    <w:rsid w:val="00D64423"/>
    <w:rsid w:val="00D75EC2"/>
    <w:rsid w:val="00D76381"/>
    <w:rsid w:val="00D769E4"/>
    <w:rsid w:val="00D8097E"/>
    <w:rsid w:val="00D811EC"/>
    <w:rsid w:val="00D813E7"/>
    <w:rsid w:val="00D83CF9"/>
    <w:rsid w:val="00D8522E"/>
    <w:rsid w:val="00D92EF8"/>
    <w:rsid w:val="00D94015"/>
    <w:rsid w:val="00D9505B"/>
    <w:rsid w:val="00D96B50"/>
    <w:rsid w:val="00D97D2D"/>
    <w:rsid w:val="00DA2747"/>
    <w:rsid w:val="00DA53F0"/>
    <w:rsid w:val="00DA611B"/>
    <w:rsid w:val="00DA7B0E"/>
    <w:rsid w:val="00DB099C"/>
    <w:rsid w:val="00DB3EF3"/>
    <w:rsid w:val="00DB70B4"/>
    <w:rsid w:val="00DB751C"/>
    <w:rsid w:val="00DC0878"/>
    <w:rsid w:val="00DC6248"/>
    <w:rsid w:val="00DC6429"/>
    <w:rsid w:val="00DC6A39"/>
    <w:rsid w:val="00DD2113"/>
    <w:rsid w:val="00DD28FE"/>
    <w:rsid w:val="00DD2D49"/>
    <w:rsid w:val="00DD345E"/>
    <w:rsid w:val="00DD5453"/>
    <w:rsid w:val="00DD5535"/>
    <w:rsid w:val="00DD620F"/>
    <w:rsid w:val="00DE19CB"/>
    <w:rsid w:val="00DE63F0"/>
    <w:rsid w:val="00DE7CCF"/>
    <w:rsid w:val="00DF0502"/>
    <w:rsid w:val="00DF2456"/>
    <w:rsid w:val="00DF6AA5"/>
    <w:rsid w:val="00DF7B8F"/>
    <w:rsid w:val="00E028BC"/>
    <w:rsid w:val="00E030E7"/>
    <w:rsid w:val="00E03AA6"/>
    <w:rsid w:val="00E063A3"/>
    <w:rsid w:val="00E105C1"/>
    <w:rsid w:val="00E11ABD"/>
    <w:rsid w:val="00E12448"/>
    <w:rsid w:val="00E1341D"/>
    <w:rsid w:val="00E14C60"/>
    <w:rsid w:val="00E1507F"/>
    <w:rsid w:val="00E2420D"/>
    <w:rsid w:val="00E272CD"/>
    <w:rsid w:val="00E345A5"/>
    <w:rsid w:val="00E35092"/>
    <w:rsid w:val="00E42ABA"/>
    <w:rsid w:val="00E47E05"/>
    <w:rsid w:val="00E52441"/>
    <w:rsid w:val="00E53453"/>
    <w:rsid w:val="00E56364"/>
    <w:rsid w:val="00E601E7"/>
    <w:rsid w:val="00E60ACF"/>
    <w:rsid w:val="00E67D47"/>
    <w:rsid w:val="00E70328"/>
    <w:rsid w:val="00E7176A"/>
    <w:rsid w:val="00E762BB"/>
    <w:rsid w:val="00E8767B"/>
    <w:rsid w:val="00E87B43"/>
    <w:rsid w:val="00E94DAA"/>
    <w:rsid w:val="00EA1193"/>
    <w:rsid w:val="00EA303F"/>
    <w:rsid w:val="00EA4B94"/>
    <w:rsid w:val="00EA6464"/>
    <w:rsid w:val="00EB1CB1"/>
    <w:rsid w:val="00EB3448"/>
    <w:rsid w:val="00EC1E61"/>
    <w:rsid w:val="00EC3807"/>
    <w:rsid w:val="00EC4B9F"/>
    <w:rsid w:val="00EC5240"/>
    <w:rsid w:val="00EC7EE5"/>
    <w:rsid w:val="00ED02B4"/>
    <w:rsid w:val="00ED1EE7"/>
    <w:rsid w:val="00ED6049"/>
    <w:rsid w:val="00EE6635"/>
    <w:rsid w:val="00EE78BB"/>
    <w:rsid w:val="00EF4BDE"/>
    <w:rsid w:val="00EF63F6"/>
    <w:rsid w:val="00F0018E"/>
    <w:rsid w:val="00F004D5"/>
    <w:rsid w:val="00F01956"/>
    <w:rsid w:val="00F051BC"/>
    <w:rsid w:val="00F11C22"/>
    <w:rsid w:val="00F14E02"/>
    <w:rsid w:val="00F16BF9"/>
    <w:rsid w:val="00F20B24"/>
    <w:rsid w:val="00F22B0D"/>
    <w:rsid w:val="00F22DA6"/>
    <w:rsid w:val="00F261E1"/>
    <w:rsid w:val="00F26A2A"/>
    <w:rsid w:val="00F303DA"/>
    <w:rsid w:val="00F30B47"/>
    <w:rsid w:val="00F31DC1"/>
    <w:rsid w:val="00F31F8C"/>
    <w:rsid w:val="00F33383"/>
    <w:rsid w:val="00F3555A"/>
    <w:rsid w:val="00F36D7B"/>
    <w:rsid w:val="00F40227"/>
    <w:rsid w:val="00F4028D"/>
    <w:rsid w:val="00F403A5"/>
    <w:rsid w:val="00F4146C"/>
    <w:rsid w:val="00F415C8"/>
    <w:rsid w:val="00F445C9"/>
    <w:rsid w:val="00F45929"/>
    <w:rsid w:val="00F45EA0"/>
    <w:rsid w:val="00F50E46"/>
    <w:rsid w:val="00F533E3"/>
    <w:rsid w:val="00F61092"/>
    <w:rsid w:val="00F61DBB"/>
    <w:rsid w:val="00F63F48"/>
    <w:rsid w:val="00F64C11"/>
    <w:rsid w:val="00F6595F"/>
    <w:rsid w:val="00F6723C"/>
    <w:rsid w:val="00F711E9"/>
    <w:rsid w:val="00F75F53"/>
    <w:rsid w:val="00F96CE7"/>
    <w:rsid w:val="00FA1171"/>
    <w:rsid w:val="00FA1DC4"/>
    <w:rsid w:val="00FA2DEE"/>
    <w:rsid w:val="00FA665C"/>
    <w:rsid w:val="00FB0992"/>
    <w:rsid w:val="00FB4386"/>
    <w:rsid w:val="00FC51B2"/>
    <w:rsid w:val="00FC6DA1"/>
    <w:rsid w:val="00FD1119"/>
    <w:rsid w:val="00FD2BF6"/>
    <w:rsid w:val="00FD3853"/>
    <w:rsid w:val="00FD5C71"/>
    <w:rsid w:val="00FD77BC"/>
    <w:rsid w:val="00FE082A"/>
    <w:rsid w:val="00FE0A59"/>
    <w:rsid w:val="00FE3690"/>
    <w:rsid w:val="00FE3B6D"/>
    <w:rsid w:val="00FF08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3CFDC"/>
  <w15:docId w15:val="{89A75B82-33E5-41FE-8725-66D7108B2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446269"/>
    <w:rPr>
      <w:rFonts w:asciiTheme="minorHAnsi" w:hAnsiTheme="minorHAnsi"/>
      <w:sz w:val="22"/>
    </w:rPr>
  </w:style>
  <w:style w:type="paragraph" w:styleId="Heading1">
    <w:name w:val="heading 1"/>
    <w:next w:val="BodyText"/>
    <w:link w:val="Heading1Char"/>
    <w:uiPriority w:val="9"/>
    <w:qFormat/>
    <w:rsid w:val="00F6723C"/>
    <w:pPr>
      <w:keepNext/>
      <w:keepLines/>
      <w:spacing w:before="480" w:after="120"/>
      <w:outlineLvl w:val="0"/>
    </w:pPr>
    <w:rPr>
      <w:rFonts w:ascii="Arial" w:eastAsiaTheme="majorEastAsia" w:hAnsi="Arial" w:cstheme="majorBidi"/>
      <w:b/>
      <w:bCs/>
      <w:color w:val="00461C"/>
      <w:sz w:val="52"/>
      <w:szCs w:val="28"/>
    </w:rPr>
  </w:style>
  <w:style w:type="paragraph" w:styleId="Heading2">
    <w:name w:val="heading 2"/>
    <w:next w:val="BodyText"/>
    <w:link w:val="Heading2Char"/>
    <w:uiPriority w:val="9"/>
    <w:qFormat/>
    <w:rsid w:val="00F6723C"/>
    <w:pPr>
      <w:keepNext/>
      <w:keepLines/>
      <w:spacing w:before="360" w:after="120"/>
      <w:outlineLvl w:val="1"/>
    </w:pPr>
    <w:rPr>
      <w:rFonts w:ascii="Arial" w:eastAsiaTheme="majorEastAsia" w:hAnsi="Arial" w:cstheme="majorBidi"/>
      <w:b/>
      <w:bCs/>
      <w:color w:val="00461C"/>
      <w:sz w:val="36"/>
      <w:szCs w:val="26"/>
    </w:rPr>
  </w:style>
  <w:style w:type="paragraph" w:styleId="Heading3">
    <w:name w:val="heading 3"/>
    <w:next w:val="BodyText"/>
    <w:link w:val="Heading3Char"/>
    <w:uiPriority w:val="9"/>
    <w:qFormat/>
    <w:rsid w:val="00F6723C"/>
    <w:pPr>
      <w:keepNext/>
      <w:keepLines/>
      <w:spacing w:before="240" w:after="60"/>
      <w:ind w:left="567"/>
      <w:outlineLvl w:val="2"/>
    </w:pPr>
    <w:rPr>
      <w:rFonts w:ascii="Arial" w:eastAsiaTheme="majorEastAsia" w:hAnsi="Arial" w:cstheme="majorBidi"/>
      <w:b/>
      <w:bCs/>
      <w:color w:val="00461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267508"/>
    <w:pPr>
      <w:spacing w:after="120"/>
      <w:ind w:left="567"/>
    </w:pPr>
    <w:rPr>
      <w:rFonts w:asciiTheme="minorHAnsi" w:eastAsia="Times New Roman" w:hAnsiTheme="minorHAnsi"/>
      <w:sz w:val="24"/>
      <w:lang w:val="en-US"/>
    </w:rPr>
  </w:style>
  <w:style w:type="character" w:customStyle="1" w:styleId="BodyTextChar">
    <w:name w:val="Body Text Char"/>
    <w:link w:val="BodyText"/>
    <w:rsid w:val="00267508"/>
    <w:rPr>
      <w:rFonts w:asciiTheme="minorHAnsi" w:eastAsia="Times New Roman" w:hAnsiTheme="minorHAnsi"/>
      <w:sz w:val="24"/>
      <w:lang w:val="en-US"/>
    </w:rPr>
  </w:style>
  <w:style w:type="paragraph" w:styleId="Header">
    <w:name w:val="header"/>
    <w:link w:val="HeaderChar"/>
    <w:uiPriority w:val="99"/>
    <w:unhideWhenUsed/>
    <w:rsid w:val="001F02AE"/>
    <w:pPr>
      <w:pBdr>
        <w:bottom w:val="single" w:sz="24" w:space="1" w:color="00461C"/>
      </w:pBdr>
      <w:tabs>
        <w:tab w:val="right" w:pos="9639"/>
      </w:tabs>
    </w:pPr>
    <w:rPr>
      <w:rFonts w:asciiTheme="minorHAnsi" w:hAnsiTheme="minorHAnsi"/>
      <w:b/>
      <w:color w:val="00461C"/>
      <w:sz w:val="40"/>
    </w:rPr>
  </w:style>
  <w:style w:type="character" w:customStyle="1" w:styleId="HeaderChar">
    <w:name w:val="Header Char"/>
    <w:basedOn w:val="DefaultParagraphFont"/>
    <w:link w:val="Header"/>
    <w:uiPriority w:val="99"/>
    <w:rsid w:val="001F02AE"/>
    <w:rPr>
      <w:rFonts w:asciiTheme="minorHAnsi" w:hAnsiTheme="minorHAnsi"/>
      <w:b/>
      <w:color w:val="00461C"/>
      <w:sz w:val="40"/>
    </w:rPr>
  </w:style>
  <w:style w:type="paragraph" w:styleId="Footer">
    <w:name w:val="footer"/>
    <w:link w:val="FooterChar"/>
    <w:uiPriority w:val="99"/>
    <w:unhideWhenUsed/>
    <w:rsid w:val="008949E4"/>
    <w:pPr>
      <w:pBdr>
        <w:top w:val="single" w:sz="24" w:space="6" w:color="00461C"/>
      </w:pBdr>
      <w:tabs>
        <w:tab w:val="center" w:pos="4513"/>
        <w:tab w:val="right" w:pos="9026"/>
      </w:tabs>
    </w:pPr>
    <w:rPr>
      <w:rFonts w:asciiTheme="minorHAnsi" w:hAnsiTheme="minorHAnsi"/>
      <w:sz w:val="22"/>
    </w:rPr>
  </w:style>
  <w:style w:type="character" w:customStyle="1" w:styleId="FooterChar">
    <w:name w:val="Footer Char"/>
    <w:basedOn w:val="DefaultParagraphFont"/>
    <w:link w:val="Footer"/>
    <w:uiPriority w:val="99"/>
    <w:rsid w:val="008949E4"/>
    <w:rPr>
      <w:rFonts w:asciiTheme="minorHAnsi" w:hAnsiTheme="minorHAnsi"/>
      <w:sz w:val="22"/>
    </w:rPr>
  </w:style>
  <w:style w:type="paragraph" w:styleId="BalloonText">
    <w:name w:val="Balloon Text"/>
    <w:basedOn w:val="Normal"/>
    <w:link w:val="BalloonTextChar"/>
    <w:uiPriority w:val="99"/>
    <w:rsid w:val="005A6AD1"/>
    <w:rPr>
      <w:rFonts w:ascii="Tahoma" w:hAnsi="Tahoma" w:cs="Tahoma"/>
      <w:szCs w:val="16"/>
    </w:rPr>
  </w:style>
  <w:style w:type="character" w:customStyle="1" w:styleId="BalloonTextChar">
    <w:name w:val="Balloon Text Char"/>
    <w:basedOn w:val="DefaultParagraphFont"/>
    <w:link w:val="BalloonText"/>
    <w:uiPriority w:val="99"/>
    <w:rsid w:val="005A6AD1"/>
    <w:rPr>
      <w:rFonts w:ascii="Tahoma" w:hAnsi="Tahoma" w:cs="Tahoma"/>
      <w:sz w:val="22"/>
      <w:szCs w:val="16"/>
    </w:rPr>
  </w:style>
  <w:style w:type="paragraph" w:styleId="Title">
    <w:name w:val="Title"/>
    <w:next w:val="Normal"/>
    <w:link w:val="TitleChar"/>
    <w:uiPriority w:val="10"/>
    <w:qFormat/>
    <w:rsid w:val="00267508"/>
    <w:pPr>
      <w:spacing w:before="4000" w:after="300"/>
      <w:contextualSpacing/>
    </w:pPr>
    <w:rPr>
      <w:rFonts w:ascii="Arial" w:eastAsiaTheme="majorEastAsia" w:hAnsi="Arial" w:cstheme="majorBidi"/>
      <w:spacing w:val="5"/>
      <w:kern w:val="28"/>
      <w:sz w:val="56"/>
      <w:szCs w:val="52"/>
    </w:rPr>
  </w:style>
  <w:style w:type="character" w:customStyle="1" w:styleId="TitleChar">
    <w:name w:val="Title Char"/>
    <w:basedOn w:val="DefaultParagraphFont"/>
    <w:link w:val="Title"/>
    <w:uiPriority w:val="10"/>
    <w:rsid w:val="00267508"/>
    <w:rPr>
      <w:rFonts w:ascii="Arial" w:eastAsiaTheme="majorEastAsia" w:hAnsi="Arial" w:cstheme="majorBidi"/>
      <w:spacing w:val="5"/>
      <w:kern w:val="28"/>
      <w:sz w:val="56"/>
      <w:szCs w:val="52"/>
    </w:rPr>
  </w:style>
  <w:style w:type="paragraph" w:styleId="Subtitle">
    <w:name w:val="Subtitle"/>
    <w:next w:val="BodyText"/>
    <w:link w:val="SubtitleChar"/>
    <w:uiPriority w:val="11"/>
    <w:qFormat/>
    <w:rsid w:val="00267508"/>
    <w:pPr>
      <w:numPr>
        <w:ilvl w:val="1"/>
      </w:numPr>
      <w:spacing w:before="480" w:after="480"/>
    </w:pPr>
    <w:rPr>
      <w:rFonts w:ascii="Arial" w:eastAsiaTheme="majorEastAsia" w:hAnsi="Arial" w:cstheme="majorBidi"/>
      <w:i/>
      <w:iCs/>
      <w:spacing w:val="15"/>
      <w:sz w:val="44"/>
      <w:szCs w:val="24"/>
    </w:rPr>
  </w:style>
  <w:style w:type="character" w:customStyle="1" w:styleId="SubtitleChar">
    <w:name w:val="Subtitle Char"/>
    <w:basedOn w:val="DefaultParagraphFont"/>
    <w:link w:val="Subtitle"/>
    <w:uiPriority w:val="11"/>
    <w:rsid w:val="00267508"/>
    <w:rPr>
      <w:rFonts w:ascii="Arial" w:eastAsiaTheme="majorEastAsia" w:hAnsi="Arial" w:cstheme="majorBidi"/>
      <w:i/>
      <w:iCs/>
      <w:spacing w:val="15"/>
      <w:sz w:val="44"/>
      <w:szCs w:val="24"/>
    </w:rPr>
  </w:style>
  <w:style w:type="character" w:customStyle="1" w:styleId="Heading1Char">
    <w:name w:val="Heading 1 Char"/>
    <w:basedOn w:val="DefaultParagraphFont"/>
    <w:link w:val="Heading1"/>
    <w:uiPriority w:val="9"/>
    <w:rsid w:val="00F6723C"/>
    <w:rPr>
      <w:rFonts w:ascii="Arial" w:eastAsiaTheme="majorEastAsia" w:hAnsi="Arial" w:cstheme="majorBidi"/>
      <w:b/>
      <w:bCs/>
      <w:color w:val="00461C"/>
      <w:sz w:val="52"/>
      <w:szCs w:val="28"/>
    </w:rPr>
  </w:style>
  <w:style w:type="character" w:customStyle="1" w:styleId="Heading2Char">
    <w:name w:val="Heading 2 Char"/>
    <w:basedOn w:val="DefaultParagraphFont"/>
    <w:link w:val="Heading2"/>
    <w:uiPriority w:val="9"/>
    <w:rsid w:val="00F6723C"/>
    <w:rPr>
      <w:rFonts w:ascii="Arial" w:eastAsiaTheme="majorEastAsia" w:hAnsi="Arial" w:cstheme="majorBidi"/>
      <w:b/>
      <w:bCs/>
      <w:color w:val="00461C"/>
      <w:sz w:val="36"/>
      <w:szCs w:val="26"/>
    </w:rPr>
  </w:style>
  <w:style w:type="character" w:customStyle="1" w:styleId="Heading3Char">
    <w:name w:val="Heading 3 Char"/>
    <w:basedOn w:val="DefaultParagraphFont"/>
    <w:link w:val="Heading3"/>
    <w:uiPriority w:val="9"/>
    <w:rsid w:val="00F6723C"/>
    <w:rPr>
      <w:rFonts w:ascii="Arial" w:eastAsiaTheme="majorEastAsia" w:hAnsi="Arial" w:cstheme="majorBidi"/>
      <w:b/>
      <w:bCs/>
      <w:color w:val="00461C"/>
      <w:sz w:val="28"/>
    </w:rPr>
  </w:style>
  <w:style w:type="paragraph" w:styleId="ListParagraph">
    <w:name w:val="List Paragraph"/>
    <w:basedOn w:val="Normal"/>
    <w:uiPriority w:val="34"/>
    <w:qFormat/>
    <w:rsid w:val="001F02AE"/>
    <w:pPr>
      <w:ind w:left="720"/>
      <w:contextualSpacing/>
    </w:pPr>
  </w:style>
  <w:style w:type="paragraph" w:styleId="ListBullet">
    <w:name w:val="List Bullet"/>
    <w:basedOn w:val="BodyText"/>
    <w:rsid w:val="001848C1"/>
    <w:pPr>
      <w:numPr>
        <w:numId w:val="1"/>
      </w:numPr>
      <w:ind w:left="1134" w:hanging="454"/>
    </w:pPr>
  </w:style>
  <w:style w:type="paragraph" w:styleId="ListContinue">
    <w:name w:val="List Continue"/>
    <w:basedOn w:val="BodyText"/>
    <w:rsid w:val="001848C1"/>
    <w:pPr>
      <w:ind w:left="1134"/>
    </w:pPr>
  </w:style>
  <w:style w:type="character" w:styleId="PlaceholderText">
    <w:name w:val="Placeholder Text"/>
    <w:basedOn w:val="DefaultParagraphFont"/>
    <w:uiPriority w:val="99"/>
    <w:semiHidden/>
    <w:rsid w:val="001848C1"/>
    <w:rPr>
      <w:color w:val="808080"/>
    </w:rPr>
  </w:style>
  <w:style w:type="paragraph" w:styleId="TOC1">
    <w:name w:val="toc 1"/>
    <w:next w:val="BodyText"/>
    <w:uiPriority w:val="39"/>
    <w:rsid w:val="00995672"/>
    <w:pPr>
      <w:tabs>
        <w:tab w:val="right" w:leader="dot" w:pos="9639"/>
      </w:tabs>
      <w:spacing w:after="100"/>
      <w:ind w:left="567"/>
    </w:pPr>
    <w:rPr>
      <w:rFonts w:asciiTheme="minorHAnsi" w:hAnsiTheme="minorHAnsi"/>
      <w:sz w:val="32"/>
    </w:rPr>
  </w:style>
  <w:style w:type="paragraph" w:styleId="TOC2">
    <w:name w:val="toc 2"/>
    <w:basedOn w:val="TOC1"/>
    <w:next w:val="BodyText"/>
    <w:uiPriority w:val="39"/>
    <w:rsid w:val="00995672"/>
    <w:pPr>
      <w:ind w:left="851"/>
    </w:pPr>
    <w:rPr>
      <w:sz w:val="28"/>
    </w:rPr>
  </w:style>
  <w:style w:type="character" w:styleId="Hyperlink">
    <w:name w:val="Hyperlink"/>
    <w:basedOn w:val="DefaultParagraphFont"/>
    <w:uiPriority w:val="99"/>
    <w:unhideWhenUsed/>
    <w:rsid w:val="00995672"/>
    <w:rPr>
      <w:color w:val="0000FF" w:themeColor="hyperlink"/>
      <w:u w:val="single"/>
    </w:rPr>
  </w:style>
  <w:style w:type="paragraph" w:styleId="TOC3">
    <w:name w:val="toc 3"/>
    <w:basedOn w:val="TOC1"/>
    <w:next w:val="BodyText"/>
    <w:uiPriority w:val="39"/>
    <w:rsid w:val="00995672"/>
    <w:pPr>
      <w:ind w:left="1134"/>
    </w:pPr>
    <w:rPr>
      <w:sz w:val="24"/>
    </w:rPr>
  </w:style>
  <w:style w:type="paragraph" w:customStyle="1" w:styleId="Contents">
    <w:name w:val="Contents"/>
    <w:qFormat/>
    <w:rsid w:val="00F445C9"/>
    <w:pPr>
      <w:spacing w:before="480" w:after="120"/>
    </w:pPr>
    <w:rPr>
      <w:rFonts w:ascii="Arial" w:eastAsiaTheme="majorEastAsia" w:hAnsi="Arial" w:cstheme="majorBidi"/>
      <w:b/>
      <w:bCs/>
      <w:color w:val="00461C"/>
      <w:sz w:val="56"/>
      <w:szCs w:val="28"/>
      <w:lang w:val="en-US"/>
    </w:rPr>
  </w:style>
  <w:style w:type="table" w:styleId="TableGrid">
    <w:name w:val="Table Grid"/>
    <w:basedOn w:val="TableNormal"/>
    <w:uiPriority w:val="59"/>
    <w:rsid w:val="00B34B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3">
    <w:name w:val="Dark List Accent 3"/>
    <w:basedOn w:val="TableNormal"/>
    <w:uiPriority w:val="70"/>
    <w:rsid w:val="00ED02B4"/>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Casella">
    <w:name w:val="Casella"/>
    <w:basedOn w:val="TableNormal"/>
    <w:uiPriority w:val="99"/>
    <w:rsid w:val="006F648E"/>
    <w:rPr>
      <w:rFonts w:asciiTheme="minorHAnsi" w:hAnsiTheme="minorHAnsi"/>
      <w:sz w:val="24"/>
    </w:rPr>
    <w:tblPr>
      <w:tblInd w:w="680" w:type="dxa"/>
      <w:tblBorders>
        <w:top w:val="single" w:sz="4" w:space="0" w:color="00461C"/>
        <w:left w:val="single" w:sz="4" w:space="0" w:color="00461C"/>
        <w:bottom w:val="single" w:sz="4" w:space="0" w:color="00461C"/>
        <w:right w:val="single" w:sz="4" w:space="0" w:color="00461C"/>
        <w:insideH w:val="single" w:sz="4" w:space="0" w:color="00461C"/>
        <w:insideV w:val="single" w:sz="4" w:space="0" w:color="00461C"/>
      </w:tblBorders>
    </w:tblPr>
    <w:tblStylePr w:type="firstRow">
      <w:rPr>
        <w:b/>
        <w:color w:val="FFFFFF" w:themeColor="background1"/>
      </w:rPr>
      <w:tblPr/>
      <w:tcPr>
        <w:tcBorders>
          <w:top w:val="single" w:sz="4" w:space="0" w:color="00461C"/>
          <w:left w:val="single" w:sz="4" w:space="0" w:color="00461C"/>
          <w:bottom w:val="single" w:sz="4" w:space="0" w:color="00461C"/>
          <w:right w:val="single" w:sz="4" w:space="0" w:color="00461C"/>
          <w:insideH w:val="nil"/>
          <w:insideV w:val="single" w:sz="4" w:space="0" w:color="FFFFFF" w:themeColor="background1"/>
          <w:tl2br w:val="nil"/>
          <w:tr2bl w:val="nil"/>
        </w:tcBorders>
        <w:shd w:val="clear" w:color="auto" w:fill="00461C"/>
      </w:tcPr>
    </w:tblStylePr>
  </w:style>
  <w:style w:type="paragraph" w:customStyle="1" w:styleId="Tabletext">
    <w:name w:val="Table text"/>
    <w:basedOn w:val="BodyText"/>
    <w:qFormat/>
    <w:rsid w:val="00ED02B4"/>
    <w:pPr>
      <w:spacing w:before="60" w:after="60"/>
      <w:ind w:left="0"/>
    </w:pPr>
    <w:rPr>
      <w:lang w:val="en-GB"/>
    </w:rPr>
  </w:style>
  <w:style w:type="paragraph" w:styleId="NormalWeb">
    <w:name w:val="Normal (Web)"/>
    <w:basedOn w:val="Normal"/>
    <w:uiPriority w:val="99"/>
    <w:semiHidden/>
    <w:unhideWhenUsed/>
    <w:rsid w:val="005B4FF1"/>
    <w:pPr>
      <w:spacing w:before="100" w:beforeAutospacing="1" w:after="100" w:afterAutospacing="1"/>
    </w:pPr>
    <w:rPr>
      <w:rFonts w:ascii="Times New Roman" w:eastAsiaTheme="minorEastAsia" w:hAnsi="Times New Roman"/>
      <w:sz w:val="24"/>
      <w:szCs w:val="24"/>
      <w:lang w:eastAsia="en-GB"/>
    </w:rPr>
  </w:style>
  <w:style w:type="paragraph" w:customStyle="1" w:styleId="Textbox">
    <w:name w:val="Text box"/>
    <w:qFormat/>
    <w:rsid w:val="005B4FF1"/>
    <w:pPr>
      <w:spacing w:after="40"/>
    </w:pPr>
    <w:rPr>
      <w:rFonts w:asciiTheme="minorHAnsi" w:eastAsia="Calibri" w:hAnsiTheme="minorHAnsi"/>
      <w:sz w:val="24"/>
      <w:szCs w:val="22"/>
      <w:lang w:eastAsia="en-GB"/>
    </w:rPr>
  </w:style>
  <w:style w:type="paragraph" w:customStyle="1" w:styleId="Textboxbold">
    <w:name w:val="Text box bold"/>
    <w:basedOn w:val="Textbox"/>
    <w:next w:val="Textbox"/>
    <w:qFormat/>
    <w:rsid w:val="005B4FF1"/>
    <w:rPr>
      <w:b/>
    </w:rPr>
  </w:style>
  <w:style w:type="paragraph" w:styleId="FootnoteText">
    <w:name w:val="footnote text"/>
    <w:basedOn w:val="Normal"/>
    <w:link w:val="FootnoteTextChar"/>
    <w:uiPriority w:val="99"/>
    <w:semiHidden/>
    <w:unhideWhenUsed/>
    <w:rsid w:val="002F0C9F"/>
  </w:style>
  <w:style w:type="character" w:customStyle="1" w:styleId="FootnoteTextChar">
    <w:name w:val="Footnote Text Char"/>
    <w:basedOn w:val="DefaultParagraphFont"/>
    <w:link w:val="FootnoteText"/>
    <w:uiPriority w:val="99"/>
    <w:semiHidden/>
    <w:rsid w:val="002F0C9F"/>
    <w:rPr>
      <w:rFonts w:asciiTheme="minorHAnsi" w:hAnsiTheme="minorHAnsi"/>
      <w:sz w:val="22"/>
    </w:rPr>
  </w:style>
  <w:style w:type="character" w:styleId="FootnoteReference">
    <w:name w:val="footnote reference"/>
    <w:basedOn w:val="DefaultParagraphFont"/>
    <w:uiPriority w:val="99"/>
    <w:unhideWhenUsed/>
    <w:rsid w:val="002F0C9F"/>
    <w:rPr>
      <w:vertAlign w:val="superscript"/>
    </w:rPr>
  </w:style>
  <w:style w:type="paragraph" w:styleId="ListNumber">
    <w:name w:val="List Number"/>
    <w:basedOn w:val="BodyText"/>
    <w:rsid w:val="002620EC"/>
    <w:pPr>
      <w:numPr>
        <w:numId w:val="4"/>
      </w:numPr>
    </w:pPr>
  </w:style>
  <w:style w:type="paragraph" w:customStyle="1" w:styleId="Procedure">
    <w:name w:val="Procedure"/>
    <w:basedOn w:val="BodyText"/>
    <w:next w:val="ListNumber"/>
    <w:qFormat/>
    <w:rsid w:val="00516092"/>
    <w:pPr>
      <w:spacing w:before="240" w:after="60"/>
    </w:pPr>
    <w:rPr>
      <w:b/>
      <w:lang w:val="en-GB"/>
    </w:rPr>
  </w:style>
  <w:style w:type="paragraph" w:customStyle="1" w:styleId="Tabledrawingcanvas">
    <w:name w:val="Table drawing canvas"/>
    <w:qFormat/>
    <w:rsid w:val="00142C36"/>
    <w:rPr>
      <w:rFonts w:asciiTheme="minorHAnsi" w:eastAsia="Times New Roman" w:hAnsiTheme="minorHAnsi"/>
      <w:noProof/>
      <w:sz w:val="24"/>
      <w:lang w:eastAsia="en-GB"/>
    </w:rPr>
  </w:style>
  <w:style w:type="paragraph" w:customStyle="1" w:styleId="Picturespacing">
    <w:name w:val="Picture spacing"/>
    <w:basedOn w:val="BodyText"/>
    <w:qFormat/>
    <w:rsid w:val="003D1B12"/>
    <w:pPr>
      <w:tabs>
        <w:tab w:val="left" w:pos="2410"/>
        <w:tab w:val="left" w:pos="4253"/>
      </w:tabs>
    </w:pPr>
    <w:rPr>
      <w:lang w:val="en-GB"/>
    </w:rPr>
  </w:style>
  <w:style w:type="paragraph" w:customStyle="1" w:styleId="Picturespacingindented">
    <w:name w:val="Picture spacing indented"/>
    <w:basedOn w:val="Picturespacing"/>
    <w:qFormat/>
    <w:rsid w:val="00892593"/>
    <w:pPr>
      <w:tabs>
        <w:tab w:val="clear" w:pos="2410"/>
        <w:tab w:val="clear" w:pos="4253"/>
        <w:tab w:val="left" w:pos="2977"/>
        <w:tab w:val="left" w:pos="4820"/>
        <w:tab w:val="left" w:pos="6662"/>
      </w:tabs>
      <w:ind w:left="1134"/>
    </w:pPr>
  </w:style>
  <w:style w:type="paragraph" w:customStyle="1" w:styleId="Warningcautiontext">
    <w:name w:val="Warning caution text"/>
    <w:basedOn w:val="BodyText"/>
    <w:qFormat/>
    <w:rsid w:val="000F1989"/>
    <w:pPr>
      <w:ind w:left="0"/>
    </w:pPr>
    <w:rPr>
      <w:lang w:val="en-GB"/>
    </w:rPr>
  </w:style>
  <w:style w:type="paragraph" w:customStyle="1" w:styleId="Warningcautionbullet">
    <w:name w:val="Warning caution bullet"/>
    <w:basedOn w:val="ListBullet"/>
    <w:qFormat/>
    <w:rsid w:val="000F1989"/>
    <w:pPr>
      <w:ind w:left="567"/>
    </w:pPr>
    <w:rPr>
      <w:lang w:val="en-GB"/>
    </w:rPr>
  </w:style>
  <w:style w:type="paragraph" w:customStyle="1" w:styleId="Warningcautiontextindent">
    <w:name w:val="Warning caution text indent"/>
    <w:basedOn w:val="ListContinue"/>
    <w:qFormat/>
    <w:rsid w:val="000F1989"/>
    <w:pPr>
      <w:ind w:left="567"/>
    </w:pPr>
    <w:rPr>
      <w:lang w:val="en-GB"/>
    </w:rPr>
  </w:style>
  <w:style w:type="paragraph" w:customStyle="1" w:styleId="Note">
    <w:name w:val="Note"/>
    <w:basedOn w:val="BodyText"/>
    <w:next w:val="BodyText"/>
    <w:qFormat/>
    <w:rsid w:val="004C23F0"/>
    <w:pPr>
      <w:pBdr>
        <w:top w:val="single" w:sz="4" w:space="1" w:color="00461C"/>
        <w:left w:val="single" w:sz="4" w:space="3" w:color="00461C"/>
        <w:bottom w:val="single" w:sz="4" w:space="3" w:color="00461C"/>
        <w:right w:val="single" w:sz="4" w:space="3" w:color="00461C"/>
      </w:pBdr>
      <w:shd w:val="clear" w:color="auto" w:fill="EAF1DD" w:themeFill="accent3" w:themeFillTint="33"/>
    </w:pPr>
    <w:rPr>
      <w:noProof/>
      <w:lang w:val="en-GB" w:eastAsia="en-GB"/>
    </w:rPr>
  </w:style>
  <w:style w:type="paragraph" w:customStyle="1" w:styleId="Noteindent">
    <w:name w:val="Note indent"/>
    <w:basedOn w:val="Note"/>
    <w:next w:val="ListContinue"/>
    <w:qFormat/>
    <w:rsid w:val="004335F3"/>
    <w:pPr>
      <w:ind w:left="1134"/>
    </w:pPr>
  </w:style>
  <w:style w:type="character" w:styleId="CommentReference">
    <w:name w:val="annotation reference"/>
    <w:basedOn w:val="DefaultParagraphFont"/>
    <w:uiPriority w:val="99"/>
    <w:semiHidden/>
    <w:rsid w:val="004C3821"/>
    <w:rPr>
      <w:color w:val="auto"/>
      <w:sz w:val="16"/>
      <w:szCs w:val="16"/>
    </w:rPr>
  </w:style>
  <w:style w:type="paragraph" w:styleId="CommentText">
    <w:name w:val="annotation text"/>
    <w:basedOn w:val="Normal"/>
    <w:link w:val="CommentTextChar"/>
    <w:uiPriority w:val="99"/>
    <w:semiHidden/>
    <w:rsid w:val="00F26A2A"/>
    <w:rPr>
      <w:sz w:val="24"/>
    </w:rPr>
  </w:style>
  <w:style w:type="character" w:customStyle="1" w:styleId="CommentTextChar">
    <w:name w:val="Comment Text Char"/>
    <w:basedOn w:val="DefaultParagraphFont"/>
    <w:link w:val="CommentText"/>
    <w:uiPriority w:val="99"/>
    <w:semiHidden/>
    <w:rsid w:val="00567BF8"/>
    <w:rPr>
      <w:rFonts w:asciiTheme="minorHAnsi" w:hAnsiTheme="minorHAnsi"/>
      <w:sz w:val="24"/>
    </w:rPr>
  </w:style>
  <w:style w:type="paragraph" w:styleId="CommentSubject">
    <w:name w:val="annotation subject"/>
    <w:basedOn w:val="CommentText"/>
    <w:next w:val="CommentText"/>
    <w:link w:val="CommentSubjectChar"/>
    <w:uiPriority w:val="99"/>
    <w:semiHidden/>
    <w:rsid w:val="0018770A"/>
    <w:rPr>
      <w:b/>
      <w:bCs/>
    </w:rPr>
  </w:style>
  <w:style w:type="character" w:customStyle="1" w:styleId="CommentSubjectChar">
    <w:name w:val="Comment Subject Char"/>
    <w:basedOn w:val="CommentTextChar"/>
    <w:link w:val="CommentSubject"/>
    <w:uiPriority w:val="99"/>
    <w:semiHidden/>
    <w:rsid w:val="00567BF8"/>
    <w:rPr>
      <w:rFonts w:asciiTheme="minorHAnsi" w:hAnsiTheme="minorHAnsi"/>
      <w:b/>
      <w:bCs/>
      <w:sz w:val="24"/>
    </w:rPr>
  </w:style>
  <w:style w:type="character" w:customStyle="1" w:styleId="Loweredicon5pt">
    <w:name w:val="Lowered icon 5pt"/>
    <w:basedOn w:val="DefaultParagraphFont"/>
    <w:uiPriority w:val="1"/>
    <w:qFormat/>
    <w:rsid w:val="009B75A1"/>
    <w:rPr>
      <w:position w:val="-10"/>
      <w:lang w:val="en-GB"/>
    </w:rPr>
  </w:style>
  <w:style w:type="character" w:styleId="UnresolvedMention">
    <w:name w:val="Unresolved Mention"/>
    <w:basedOn w:val="DefaultParagraphFont"/>
    <w:uiPriority w:val="99"/>
    <w:semiHidden/>
    <w:unhideWhenUsed/>
    <w:rsid w:val="00F11C22"/>
    <w:rPr>
      <w:color w:val="605E5C"/>
      <w:shd w:val="clear" w:color="auto" w:fill="E1DFDD"/>
    </w:rPr>
  </w:style>
  <w:style w:type="character" w:styleId="FollowedHyperlink">
    <w:name w:val="FollowedHyperlink"/>
    <w:basedOn w:val="DefaultParagraphFont"/>
    <w:uiPriority w:val="99"/>
    <w:semiHidden/>
    <w:unhideWhenUsed/>
    <w:rsid w:val="00F11C22"/>
    <w:rPr>
      <w:color w:val="800080" w:themeColor="followedHyperlink"/>
      <w:u w:val="single"/>
    </w:rPr>
  </w:style>
  <w:style w:type="paragraph" w:styleId="TOCHeading">
    <w:name w:val="TOC Heading"/>
    <w:basedOn w:val="Heading1"/>
    <w:next w:val="Normal"/>
    <w:uiPriority w:val="39"/>
    <w:unhideWhenUsed/>
    <w:qFormat/>
    <w:rsid w:val="0097562F"/>
    <w:pPr>
      <w:spacing w:before="240" w:after="0" w:line="259" w:lineRule="auto"/>
      <w:outlineLvl w:val="9"/>
    </w:pPr>
    <w:rPr>
      <w:rFonts w:asciiTheme="majorHAnsi" w:hAnsiTheme="majorHAnsi"/>
      <w:b w:val="0"/>
      <w:bCs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0.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5.png"/><Relationship Id="rId68" Type="http://schemas.openxmlformats.org/officeDocument/2006/relationships/image" Target="media/image49.png"/><Relationship Id="rId84" Type="http://schemas.openxmlformats.org/officeDocument/2006/relationships/image" Target="media/image63.png"/><Relationship Id="rId89" Type="http://schemas.microsoft.com/office/2007/relationships/hdphoto" Target="media/hdphoto11.wdp"/><Relationship Id="rId112" Type="http://schemas.openxmlformats.org/officeDocument/2006/relationships/image" Target="media/image85.png"/><Relationship Id="rId133" Type="http://schemas.openxmlformats.org/officeDocument/2006/relationships/image" Target="media/image106.png"/><Relationship Id="rId138" Type="http://schemas.openxmlformats.org/officeDocument/2006/relationships/image" Target="media/image111.png"/><Relationship Id="rId154" Type="http://schemas.openxmlformats.org/officeDocument/2006/relationships/image" Target="media/image126.png"/><Relationship Id="rId159" Type="http://schemas.openxmlformats.org/officeDocument/2006/relationships/hyperlink" Target="mailto:info@casellasolutions.com" TargetMode="External"/><Relationship Id="rId16" Type="http://schemas.openxmlformats.org/officeDocument/2006/relationships/image" Target="media/image4.png"/><Relationship Id="rId107" Type="http://schemas.openxmlformats.org/officeDocument/2006/relationships/image" Target="media/image80.png"/><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2.png"/><Relationship Id="rId74" Type="http://schemas.microsoft.com/office/2007/relationships/hdphoto" Target="media/hdphoto8.wdp"/><Relationship Id="rId79" Type="http://schemas.openxmlformats.org/officeDocument/2006/relationships/image" Target="media/image58.png"/><Relationship Id="rId102" Type="http://schemas.openxmlformats.org/officeDocument/2006/relationships/image" Target="media/image75.png"/><Relationship Id="rId123" Type="http://schemas.openxmlformats.org/officeDocument/2006/relationships/image" Target="media/image96.png"/><Relationship Id="rId128" Type="http://schemas.openxmlformats.org/officeDocument/2006/relationships/image" Target="media/image101.png"/><Relationship Id="rId144" Type="http://schemas.openxmlformats.org/officeDocument/2006/relationships/image" Target="media/image117.png"/><Relationship Id="rId149"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67.png"/><Relationship Id="rId95" Type="http://schemas.microsoft.com/office/2007/relationships/hdphoto" Target="media/hdphoto14.wdp"/><Relationship Id="rId160" Type="http://schemas.openxmlformats.org/officeDocument/2006/relationships/hyperlink" Target="mailto:salessupport@casellasolutions.com" TargetMode="External"/><Relationship Id="rId165"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microsoft.com/office/2007/relationships/hdphoto" Target="media/hdphoto7.wdp"/><Relationship Id="rId69" Type="http://schemas.openxmlformats.org/officeDocument/2006/relationships/image" Target="media/image50.png"/><Relationship Id="rId113" Type="http://schemas.openxmlformats.org/officeDocument/2006/relationships/image" Target="media/image86.png"/><Relationship Id="rId118" Type="http://schemas.openxmlformats.org/officeDocument/2006/relationships/image" Target="media/image91.png"/><Relationship Id="rId134" Type="http://schemas.openxmlformats.org/officeDocument/2006/relationships/image" Target="media/image107.png"/><Relationship Id="rId139" Type="http://schemas.openxmlformats.org/officeDocument/2006/relationships/image" Target="media/image112.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2.png"/><Relationship Id="rId155" Type="http://schemas.openxmlformats.org/officeDocument/2006/relationships/image" Target="media/image127.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76.png"/><Relationship Id="rId108" Type="http://schemas.openxmlformats.org/officeDocument/2006/relationships/image" Target="media/image81.png"/><Relationship Id="rId124" Type="http://schemas.openxmlformats.org/officeDocument/2006/relationships/image" Target="media/image97.png"/><Relationship Id="rId129" Type="http://schemas.openxmlformats.org/officeDocument/2006/relationships/image" Target="media/image102.png"/><Relationship Id="rId54" Type="http://schemas.microsoft.com/office/2007/relationships/hdphoto" Target="media/hdphoto3.wdp"/><Relationship Id="rId70" Type="http://schemas.openxmlformats.org/officeDocument/2006/relationships/image" Target="media/image51.png"/><Relationship Id="rId75" Type="http://schemas.openxmlformats.org/officeDocument/2006/relationships/image" Target="media/image55.png"/><Relationship Id="rId91" Type="http://schemas.microsoft.com/office/2007/relationships/hdphoto" Target="media/hdphoto12.wdp"/><Relationship Id="rId96" Type="http://schemas.openxmlformats.org/officeDocument/2006/relationships/image" Target="media/image70.png"/><Relationship Id="rId140" Type="http://schemas.openxmlformats.org/officeDocument/2006/relationships/image" Target="media/image113.png"/><Relationship Id="rId145" Type="http://schemas.openxmlformats.org/officeDocument/2006/relationships/image" Target="media/image118.png"/><Relationship Id="rId161" Type="http://schemas.openxmlformats.org/officeDocument/2006/relationships/image" Target="media/image128.png"/><Relationship Id="rId16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microsoft.com/office/2007/relationships/hdphoto" Target="media/hdphoto1.wdp"/><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1.png"/><Relationship Id="rId106" Type="http://schemas.openxmlformats.org/officeDocument/2006/relationships/image" Target="media/image79.png"/><Relationship Id="rId114" Type="http://schemas.openxmlformats.org/officeDocument/2006/relationships/image" Target="media/image87.png"/><Relationship Id="rId119" Type="http://schemas.openxmlformats.org/officeDocument/2006/relationships/image" Target="media/image92.png"/><Relationship Id="rId127" Type="http://schemas.openxmlformats.org/officeDocument/2006/relationships/image" Target="media/image100.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microsoft.com/office/2007/relationships/hdphoto" Target="media/hdphoto2.wdp"/><Relationship Id="rId60" Type="http://schemas.microsoft.com/office/2007/relationships/hdphoto" Target="media/hdphoto5.wdp"/><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69.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95.png"/><Relationship Id="rId130" Type="http://schemas.openxmlformats.org/officeDocument/2006/relationships/image" Target="media/image103.png"/><Relationship Id="rId135" Type="http://schemas.openxmlformats.org/officeDocument/2006/relationships/image" Target="media/image108.png"/><Relationship Id="rId143" Type="http://schemas.openxmlformats.org/officeDocument/2006/relationships/image" Target="media/image116.png"/><Relationship Id="rId148" Type="http://schemas.openxmlformats.org/officeDocument/2006/relationships/image" Target="media/image120.png"/><Relationship Id="rId151" Type="http://schemas.openxmlformats.org/officeDocument/2006/relationships/image" Target="media/image123.png"/><Relationship Id="rId156" Type="http://schemas.openxmlformats.org/officeDocument/2006/relationships/hyperlink" Target="file:///C:\Users\Tim\Documents\Client%20work\Casella\WIP\www.casellasolutions.com" TargetMode="External"/><Relationship Id="rId164" Type="http://schemas.openxmlformats.org/officeDocument/2006/relationships/header" Target="header4.xm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image" Target="media/image26.png"/><Relationship Id="rId109" Type="http://schemas.openxmlformats.org/officeDocument/2006/relationships/image" Target="media/image8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0.png"/><Relationship Id="rId76" Type="http://schemas.microsoft.com/office/2007/relationships/hdphoto" Target="media/hdphoto9.wdp"/><Relationship Id="rId97" Type="http://schemas.openxmlformats.org/officeDocument/2006/relationships/image" Target="media/image71.png"/><Relationship Id="rId104" Type="http://schemas.openxmlformats.org/officeDocument/2006/relationships/image" Target="media/image77.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hyperlink" Target="https://www.casellasolutions.com/uk/en/support/product-support.html" TargetMode="External"/><Relationship Id="rId167"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image" Target="media/image52.png"/><Relationship Id="rId92" Type="http://schemas.openxmlformats.org/officeDocument/2006/relationships/image" Target="media/image68.png"/><Relationship Id="rId162" Type="http://schemas.openxmlformats.org/officeDocument/2006/relationships/hyperlink" Target="http://www.casellasolutions.com" TargetMode="Externa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47.png"/><Relationship Id="rId87" Type="http://schemas.microsoft.com/office/2007/relationships/hdphoto" Target="media/hdphoto10.wdp"/><Relationship Id="rId110" Type="http://schemas.openxmlformats.org/officeDocument/2006/relationships/image" Target="media/image83.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hyperlink" Target="mailto:salessupport@casellasolutions.com" TargetMode="External"/><Relationship Id="rId61" Type="http://schemas.openxmlformats.org/officeDocument/2006/relationships/image" Target="media/image44.png"/><Relationship Id="rId82" Type="http://schemas.openxmlformats.org/officeDocument/2006/relationships/image" Target="media/image61.png"/><Relationship Id="rId152" Type="http://schemas.openxmlformats.org/officeDocument/2006/relationships/image" Target="media/image124.pn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microsoft.com/office/2007/relationships/hdphoto" Target="media/hdphoto4.wdp"/><Relationship Id="rId77" Type="http://schemas.openxmlformats.org/officeDocument/2006/relationships/image" Target="media/image56.png"/><Relationship Id="rId100" Type="http://schemas.openxmlformats.org/officeDocument/2006/relationships/image" Target="media/image73.png"/><Relationship Id="rId105" Type="http://schemas.openxmlformats.org/officeDocument/2006/relationships/image" Target="media/image78.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3.png"/><Relationship Id="rId93" Type="http://schemas.microsoft.com/office/2007/relationships/hdphoto" Target="media/hdphoto13.wdp"/><Relationship Id="rId98" Type="http://schemas.microsoft.com/office/2007/relationships/hdphoto" Target="media/hdphoto15.wdp"/><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hyperlink" Target="mailto:salessupport@casellasolutions.com"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48.png"/><Relationship Id="rId116" Type="http://schemas.openxmlformats.org/officeDocument/2006/relationships/image" Target="media/image89.png"/><Relationship Id="rId137" Type="http://schemas.openxmlformats.org/officeDocument/2006/relationships/image" Target="media/image110.png"/><Relationship Id="rId158" Type="http://schemas.openxmlformats.org/officeDocument/2006/relationships/hyperlink" Target="http://www.airsamplingsolutions.com" TargetMode="External"/><Relationship Id="rId20" Type="http://schemas.openxmlformats.org/officeDocument/2006/relationships/image" Target="media/image8.png"/><Relationship Id="rId41" Type="http://schemas.openxmlformats.org/officeDocument/2006/relationships/image" Target="media/image28.png"/><Relationship Id="rId62" Type="http://schemas.microsoft.com/office/2007/relationships/hdphoto" Target="media/hdphoto6.wdp"/><Relationship Id="rId83" Type="http://schemas.openxmlformats.org/officeDocument/2006/relationships/image" Target="media/image62.png"/><Relationship Id="rId88" Type="http://schemas.openxmlformats.org/officeDocument/2006/relationships/image" Target="media/image66.png"/><Relationship Id="rId111" Type="http://schemas.openxmlformats.org/officeDocument/2006/relationships/image" Target="media/image84.png"/><Relationship Id="rId132" Type="http://schemas.openxmlformats.org/officeDocument/2006/relationships/image" Target="media/image105.png"/><Relationship Id="rId153" Type="http://schemas.openxmlformats.org/officeDocument/2006/relationships/image" Target="media/image125.PNG"/></Relationships>
</file>

<file path=word/_rels/footer2.xml.rels><?xml version="1.0" encoding="UTF-8" standalone="yes"?>
<Relationships xmlns="http://schemas.openxmlformats.org/package/2006/relationships"><Relationship Id="rId3" Type="http://schemas.openxmlformats.org/officeDocument/2006/relationships/hyperlink" Target="mailto:info-us@casellasolutions.com" TargetMode="External"/><Relationship Id="rId2" Type="http://schemas.openxmlformats.org/officeDocument/2006/relationships/hyperlink" Target="http://www.casellasolutions.com" TargetMode="External"/><Relationship Id="rId1" Type="http://schemas.openxmlformats.org/officeDocument/2006/relationships/hyperlink" Target="mailto:info-us@casellasolutions.com" TargetMode="External"/><Relationship Id="rId4" Type="http://schemas.openxmlformats.org/officeDocument/2006/relationships/hyperlink" Target="http://www.casellasolution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29.jpg"/></Relationships>
</file>

<file path=word/_rels/header5.xml.rels><?xml version="1.0" encoding="UTF-8" standalone="yes"?>
<Relationships xmlns="http://schemas.openxmlformats.org/package/2006/relationships"><Relationship Id="rId1" Type="http://schemas.openxmlformats.org/officeDocument/2006/relationships/image" Target="media/image13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Documents\Client%20work\Casella\Templates\User%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00FE7-5BF3-4AC2-9E5B-B5FF835C2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 Manual Template</Template>
  <TotalTime>3</TotalTime>
  <Pages>38</Pages>
  <Words>6820</Words>
  <Characters>38876</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Joynson</dc:creator>
  <cp:lastModifiedBy>Reekie, Aaron</cp:lastModifiedBy>
  <cp:revision>2</cp:revision>
  <cp:lastPrinted>2020-01-10T13:54:00Z</cp:lastPrinted>
  <dcterms:created xsi:type="dcterms:W3CDTF">2024-11-19T13:32:00Z</dcterms:created>
  <dcterms:modified xsi:type="dcterms:W3CDTF">2024-11-19T13:32:00Z</dcterms:modified>
</cp:coreProperties>
</file>