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E0606" w14:textId="77777777" w:rsidR="006E65CE" w:rsidRPr="00327BCA" w:rsidRDefault="001164FE" w:rsidP="00327BCA">
      <w:pPr>
        <w:pStyle w:val="Title"/>
        <w:contextualSpacing w:val="0"/>
      </w:pPr>
      <w:r>
        <w:rPr>
          <w:noProof/>
          <w:lang w:bidi="fr-FR"/>
        </w:rPr>
        <w:drawing>
          <wp:inline distT="0" distB="0" distL="0" distR="0" wp14:anchorId="078A79F2" wp14:editId="6674E0B3">
            <wp:extent cx="2160000" cy="8824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73 Vapex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882453"/>
                    </a:xfrm>
                    <a:prstGeom prst="rect">
                      <a:avLst/>
                    </a:prstGeom>
                  </pic:spPr>
                </pic:pic>
              </a:graphicData>
            </a:graphic>
          </wp:inline>
        </w:drawing>
      </w:r>
    </w:p>
    <w:p w14:paraId="48E9F403" w14:textId="2E2932F8" w:rsidR="00B935BA" w:rsidRDefault="00B935BA" w:rsidP="00A9640E">
      <w:pPr>
        <w:pStyle w:val="Title"/>
        <w:rPr>
          <w:lang w:bidi="fr-FR"/>
        </w:rPr>
      </w:pPr>
      <w:r w:rsidRPr="00902FA1">
        <w:rPr>
          <w:lang w:bidi="fr-FR"/>
        </w:rPr>
        <w:t>Pompe d’échantillonnage de l’air personnelle pour applications à bas débit</w:t>
      </w:r>
    </w:p>
    <w:p w14:paraId="7D9530B4" w14:textId="77777777" w:rsidR="00A9640E" w:rsidRPr="00A9640E" w:rsidRDefault="00A9640E" w:rsidP="00A9640E">
      <w:pPr>
        <w:rPr>
          <w:lang w:bidi="fr-FR"/>
        </w:rPr>
      </w:pPr>
    </w:p>
    <w:p w14:paraId="5242FD24" w14:textId="677E5D3F" w:rsidR="008949E4" w:rsidRPr="005B2EFD" w:rsidRDefault="00E2420D" w:rsidP="00181498">
      <w:pPr>
        <w:pStyle w:val="Subtitle"/>
        <w:rPr>
          <w:i w:val="0"/>
        </w:rPr>
      </w:pPr>
      <w:r w:rsidRPr="005B2EFD">
        <w:rPr>
          <w:i w:val="0"/>
          <w:lang w:bidi="fr-FR"/>
        </w:rPr>
        <w:t>HB40</w:t>
      </w:r>
      <w:r w:rsidR="00A9640E">
        <w:rPr>
          <w:i w:val="0"/>
          <w:lang w:bidi="fr-FR"/>
        </w:rPr>
        <w:t>94</w:t>
      </w:r>
      <w:r w:rsidRPr="005B2EFD">
        <w:rPr>
          <w:i w:val="0"/>
          <w:lang w:bidi="fr-FR"/>
        </w:rPr>
        <w:t>-0</w:t>
      </w:r>
      <w:r w:rsidR="00D5770F">
        <w:rPr>
          <w:i w:val="0"/>
          <w:lang w:bidi="fr-FR"/>
        </w:rPr>
        <w:t>2</w:t>
      </w:r>
      <w:bookmarkStart w:id="0" w:name="_GoBack"/>
      <w:bookmarkEnd w:id="0"/>
    </w:p>
    <w:p w14:paraId="6EF6370D" w14:textId="41436C24" w:rsidR="00FC6DA1" w:rsidRPr="005B2EFD" w:rsidRDefault="00A9640E" w:rsidP="00FC6DA1">
      <w:pPr>
        <w:pStyle w:val="Subtitle"/>
        <w:rPr>
          <w:i w:val="0"/>
        </w:rPr>
      </w:pPr>
      <w:r>
        <w:rPr>
          <w:i w:val="0"/>
          <w:lang w:bidi="fr-FR"/>
        </w:rPr>
        <w:t>Novembre</w:t>
      </w:r>
      <w:r w:rsidR="00547F08">
        <w:rPr>
          <w:i w:val="0"/>
          <w:lang w:bidi="fr-FR"/>
        </w:rPr>
        <w:t xml:space="preserve"> 20</w:t>
      </w:r>
      <w:r w:rsidR="00D5770F">
        <w:rPr>
          <w:i w:val="0"/>
          <w:lang w:bidi="fr-FR"/>
        </w:rPr>
        <w:t>24</w:t>
      </w:r>
    </w:p>
    <w:p w14:paraId="76AAD9EB" w14:textId="77777777" w:rsidR="008949E4" w:rsidRPr="00902FA1" w:rsidRDefault="008949E4" w:rsidP="00267508"/>
    <w:p w14:paraId="1376F14D" w14:textId="77777777" w:rsidR="008949E4" w:rsidRPr="00902FA1" w:rsidRDefault="008949E4">
      <w:pPr>
        <w:sectPr w:rsidR="008949E4" w:rsidRPr="00902FA1" w:rsidSect="00FC6DA1">
          <w:headerReference w:type="default" r:id="rId9"/>
          <w:footerReference w:type="default" r:id="rId10"/>
          <w:headerReference w:type="first" r:id="rId11"/>
          <w:pgSz w:w="11906" w:h="16838" w:code="9"/>
          <w:pgMar w:top="1440" w:right="851" w:bottom="1440" w:left="3402" w:header="1134" w:footer="709" w:gutter="0"/>
          <w:cols w:space="708"/>
          <w:docGrid w:linePitch="360"/>
        </w:sectPr>
      </w:pPr>
    </w:p>
    <w:p w14:paraId="5513E439" w14:textId="77777777" w:rsidR="00995672" w:rsidRPr="00902FA1" w:rsidRDefault="00995672" w:rsidP="00995672">
      <w:pPr>
        <w:pStyle w:val="Contents"/>
        <w:rPr>
          <w:lang w:val="en-GB"/>
        </w:rPr>
      </w:pPr>
      <w:r w:rsidRPr="00902FA1">
        <w:rPr>
          <w:lang w:val="fr-FR" w:bidi="fr-FR"/>
        </w:rPr>
        <w:lastRenderedPageBreak/>
        <w:t>Sommaire</w:t>
      </w:r>
    </w:p>
    <w:p w14:paraId="6857DACD" w14:textId="6A45C7AF" w:rsidR="000305B0" w:rsidRDefault="00995672">
      <w:pPr>
        <w:pStyle w:val="TOC1"/>
        <w:rPr>
          <w:rFonts w:eastAsiaTheme="minorEastAsia" w:cstheme="minorBidi"/>
          <w:noProof/>
          <w:sz w:val="22"/>
          <w:szCs w:val="22"/>
          <w:lang w:val="en-GB" w:eastAsia="zh-CN"/>
        </w:rPr>
      </w:pPr>
      <w:r w:rsidRPr="0097562F">
        <w:rPr>
          <w:rFonts w:cstheme="minorHAnsi"/>
          <w:sz w:val="28"/>
          <w:szCs w:val="28"/>
          <w:lang w:bidi="fr-FR"/>
        </w:rPr>
        <w:fldChar w:fldCharType="begin"/>
      </w:r>
      <w:r w:rsidRPr="0097562F">
        <w:rPr>
          <w:rFonts w:cstheme="minorHAnsi"/>
          <w:sz w:val="28"/>
          <w:szCs w:val="28"/>
          <w:lang w:bidi="fr-FR"/>
        </w:rPr>
        <w:instrText xml:space="preserve"> TOC \o "1-3" \h \z \u </w:instrText>
      </w:r>
      <w:r w:rsidRPr="0097562F">
        <w:rPr>
          <w:rFonts w:cstheme="minorHAnsi"/>
          <w:sz w:val="28"/>
          <w:szCs w:val="28"/>
          <w:lang w:bidi="fr-FR"/>
        </w:rPr>
        <w:fldChar w:fldCharType="separate"/>
      </w:r>
      <w:hyperlink w:anchor="_Toc19615605" w:history="1">
        <w:r w:rsidR="000305B0" w:rsidRPr="00F73AD0">
          <w:rPr>
            <w:rStyle w:val="Hyperlink"/>
            <w:noProof/>
            <w:lang w:bidi="fr-FR"/>
          </w:rPr>
          <w:t>Sécurité et avertissements</w:t>
        </w:r>
        <w:r w:rsidR="000305B0">
          <w:rPr>
            <w:noProof/>
            <w:webHidden/>
          </w:rPr>
          <w:tab/>
        </w:r>
        <w:r w:rsidR="000305B0">
          <w:rPr>
            <w:noProof/>
            <w:webHidden/>
          </w:rPr>
          <w:fldChar w:fldCharType="begin"/>
        </w:r>
        <w:r w:rsidR="000305B0">
          <w:rPr>
            <w:noProof/>
            <w:webHidden/>
          </w:rPr>
          <w:instrText xml:space="preserve"> PAGEREF _Toc19615605 \h </w:instrText>
        </w:r>
        <w:r w:rsidR="000305B0">
          <w:rPr>
            <w:noProof/>
            <w:webHidden/>
          </w:rPr>
        </w:r>
        <w:r w:rsidR="000305B0">
          <w:rPr>
            <w:noProof/>
            <w:webHidden/>
          </w:rPr>
          <w:fldChar w:fldCharType="separate"/>
        </w:r>
        <w:r w:rsidR="0078108E">
          <w:rPr>
            <w:noProof/>
            <w:webHidden/>
          </w:rPr>
          <w:t>5</w:t>
        </w:r>
        <w:r w:rsidR="000305B0">
          <w:rPr>
            <w:noProof/>
            <w:webHidden/>
          </w:rPr>
          <w:fldChar w:fldCharType="end"/>
        </w:r>
      </w:hyperlink>
    </w:p>
    <w:p w14:paraId="0D71CF1B" w14:textId="374CE6B5" w:rsidR="000305B0" w:rsidRDefault="00404485">
      <w:pPr>
        <w:pStyle w:val="TOC2"/>
        <w:rPr>
          <w:rFonts w:eastAsiaTheme="minorEastAsia" w:cstheme="minorBidi"/>
          <w:noProof/>
          <w:sz w:val="22"/>
          <w:szCs w:val="22"/>
          <w:lang w:val="en-GB" w:eastAsia="zh-CN"/>
        </w:rPr>
      </w:pPr>
      <w:hyperlink w:anchor="_Toc19615606" w:history="1">
        <w:r w:rsidR="000305B0" w:rsidRPr="00F73AD0">
          <w:rPr>
            <w:rStyle w:val="Hyperlink"/>
            <w:noProof/>
            <w:lang w:bidi="fr-FR"/>
          </w:rPr>
          <w:t>Élimination</w:t>
        </w:r>
        <w:r w:rsidR="000305B0">
          <w:rPr>
            <w:noProof/>
            <w:webHidden/>
          </w:rPr>
          <w:tab/>
        </w:r>
        <w:r w:rsidR="000305B0">
          <w:rPr>
            <w:noProof/>
            <w:webHidden/>
          </w:rPr>
          <w:fldChar w:fldCharType="begin"/>
        </w:r>
        <w:r w:rsidR="000305B0">
          <w:rPr>
            <w:noProof/>
            <w:webHidden/>
          </w:rPr>
          <w:instrText xml:space="preserve"> PAGEREF _Toc19615606 \h </w:instrText>
        </w:r>
        <w:r w:rsidR="000305B0">
          <w:rPr>
            <w:noProof/>
            <w:webHidden/>
          </w:rPr>
        </w:r>
        <w:r w:rsidR="000305B0">
          <w:rPr>
            <w:noProof/>
            <w:webHidden/>
          </w:rPr>
          <w:fldChar w:fldCharType="separate"/>
        </w:r>
        <w:r w:rsidR="0078108E">
          <w:rPr>
            <w:noProof/>
            <w:webHidden/>
          </w:rPr>
          <w:t>6</w:t>
        </w:r>
        <w:r w:rsidR="000305B0">
          <w:rPr>
            <w:noProof/>
            <w:webHidden/>
          </w:rPr>
          <w:fldChar w:fldCharType="end"/>
        </w:r>
      </w:hyperlink>
    </w:p>
    <w:p w14:paraId="6222F01C" w14:textId="3426945F" w:rsidR="000305B0" w:rsidRDefault="00404485">
      <w:pPr>
        <w:pStyle w:val="TOC1"/>
        <w:rPr>
          <w:rFonts w:eastAsiaTheme="minorEastAsia" w:cstheme="minorBidi"/>
          <w:noProof/>
          <w:sz w:val="22"/>
          <w:szCs w:val="22"/>
          <w:lang w:val="en-GB" w:eastAsia="zh-CN"/>
        </w:rPr>
      </w:pPr>
      <w:hyperlink w:anchor="_Toc19615607" w:history="1">
        <w:r w:rsidR="000305B0" w:rsidRPr="00F73AD0">
          <w:rPr>
            <w:rStyle w:val="Hyperlink"/>
            <w:noProof/>
            <w:lang w:bidi="fr-FR"/>
          </w:rPr>
          <w:t>Avis de non-responsabilité</w:t>
        </w:r>
        <w:r w:rsidR="000305B0">
          <w:rPr>
            <w:noProof/>
            <w:webHidden/>
          </w:rPr>
          <w:tab/>
        </w:r>
        <w:r w:rsidR="000305B0">
          <w:rPr>
            <w:noProof/>
            <w:webHidden/>
          </w:rPr>
          <w:fldChar w:fldCharType="begin"/>
        </w:r>
        <w:r w:rsidR="000305B0">
          <w:rPr>
            <w:noProof/>
            <w:webHidden/>
          </w:rPr>
          <w:instrText xml:space="preserve"> PAGEREF _Toc19615607 \h </w:instrText>
        </w:r>
        <w:r w:rsidR="000305B0">
          <w:rPr>
            <w:noProof/>
            <w:webHidden/>
          </w:rPr>
        </w:r>
        <w:r w:rsidR="000305B0">
          <w:rPr>
            <w:noProof/>
            <w:webHidden/>
          </w:rPr>
          <w:fldChar w:fldCharType="separate"/>
        </w:r>
        <w:r w:rsidR="0078108E">
          <w:rPr>
            <w:noProof/>
            <w:webHidden/>
          </w:rPr>
          <w:t>7</w:t>
        </w:r>
        <w:r w:rsidR="000305B0">
          <w:rPr>
            <w:noProof/>
            <w:webHidden/>
          </w:rPr>
          <w:fldChar w:fldCharType="end"/>
        </w:r>
      </w:hyperlink>
    </w:p>
    <w:p w14:paraId="71624FF0" w14:textId="535339E6" w:rsidR="000305B0" w:rsidRDefault="00404485">
      <w:pPr>
        <w:pStyle w:val="TOC1"/>
        <w:rPr>
          <w:rFonts w:eastAsiaTheme="minorEastAsia" w:cstheme="minorBidi"/>
          <w:noProof/>
          <w:sz w:val="22"/>
          <w:szCs w:val="22"/>
          <w:lang w:val="en-GB" w:eastAsia="zh-CN"/>
        </w:rPr>
      </w:pPr>
      <w:hyperlink w:anchor="_Toc19615608" w:history="1">
        <w:r w:rsidR="000305B0" w:rsidRPr="00F73AD0">
          <w:rPr>
            <w:rStyle w:val="Hyperlink"/>
            <w:noProof/>
            <w:lang w:bidi="fr-FR"/>
          </w:rPr>
          <w:t>Introduction</w:t>
        </w:r>
        <w:r w:rsidR="000305B0">
          <w:rPr>
            <w:noProof/>
            <w:webHidden/>
          </w:rPr>
          <w:tab/>
        </w:r>
        <w:r w:rsidR="000305B0">
          <w:rPr>
            <w:noProof/>
            <w:webHidden/>
          </w:rPr>
          <w:fldChar w:fldCharType="begin"/>
        </w:r>
        <w:r w:rsidR="000305B0">
          <w:rPr>
            <w:noProof/>
            <w:webHidden/>
          </w:rPr>
          <w:instrText xml:space="preserve"> PAGEREF _Toc19615608 \h </w:instrText>
        </w:r>
        <w:r w:rsidR="000305B0">
          <w:rPr>
            <w:noProof/>
            <w:webHidden/>
          </w:rPr>
        </w:r>
        <w:r w:rsidR="000305B0">
          <w:rPr>
            <w:noProof/>
            <w:webHidden/>
          </w:rPr>
          <w:fldChar w:fldCharType="separate"/>
        </w:r>
        <w:r w:rsidR="0078108E">
          <w:rPr>
            <w:noProof/>
            <w:webHidden/>
          </w:rPr>
          <w:t>8</w:t>
        </w:r>
        <w:r w:rsidR="000305B0">
          <w:rPr>
            <w:noProof/>
            <w:webHidden/>
          </w:rPr>
          <w:fldChar w:fldCharType="end"/>
        </w:r>
      </w:hyperlink>
    </w:p>
    <w:p w14:paraId="63A1AE5C" w14:textId="694B797E" w:rsidR="000305B0" w:rsidRDefault="00404485">
      <w:pPr>
        <w:pStyle w:val="TOC1"/>
        <w:rPr>
          <w:rFonts w:eastAsiaTheme="minorEastAsia" w:cstheme="minorBidi"/>
          <w:noProof/>
          <w:sz w:val="22"/>
          <w:szCs w:val="22"/>
          <w:lang w:val="en-GB" w:eastAsia="zh-CN"/>
        </w:rPr>
      </w:pPr>
      <w:hyperlink w:anchor="_Toc19615609" w:history="1">
        <w:r w:rsidR="000305B0" w:rsidRPr="00F73AD0">
          <w:rPr>
            <w:rStyle w:val="Hyperlink"/>
            <w:noProof/>
            <w:lang w:bidi="fr-FR"/>
          </w:rPr>
          <w:t>Commandes et accessoires</w:t>
        </w:r>
        <w:r w:rsidR="000305B0">
          <w:rPr>
            <w:noProof/>
            <w:webHidden/>
          </w:rPr>
          <w:tab/>
        </w:r>
        <w:r w:rsidR="000305B0">
          <w:rPr>
            <w:noProof/>
            <w:webHidden/>
          </w:rPr>
          <w:fldChar w:fldCharType="begin"/>
        </w:r>
        <w:r w:rsidR="000305B0">
          <w:rPr>
            <w:noProof/>
            <w:webHidden/>
          </w:rPr>
          <w:instrText xml:space="preserve"> PAGEREF _Toc19615609 \h </w:instrText>
        </w:r>
        <w:r w:rsidR="000305B0">
          <w:rPr>
            <w:noProof/>
            <w:webHidden/>
          </w:rPr>
        </w:r>
        <w:r w:rsidR="000305B0">
          <w:rPr>
            <w:noProof/>
            <w:webHidden/>
          </w:rPr>
          <w:fldChar w:fldCharType="separate"/>
        </w:r>
        <w:r w:rsidR="0078108E">
          <w:rPr>
            <w:noProof/>
            <w:webHidden/>
          </w:rPr>
          <w:t>9</w:t>
        </w:r>
        <w:r w:rsidR="000305B0">
          <w:rPr>
            <w:noProof/>
            <w:webHidden/>
          </w:rPr>
          <w:fldChar w:fldCharType="end"/>
        </w:r>
      </w:hyperlink>
    </w:p>
    <w:p w14:paraId="4CAAE925" w14:textId="5D0343A5" w:rsidR="000305B0" w:rsidRDefault="00404485">
      <w:pPr>
        <w:pStyle w:val="TOC2"/>
        <w:rPr>
          <w:rFonts w:eastAsiaTheme="minorEastAsia" w:cstheme="minorBidi"/>
          <w:noProof/>
          <w:sz w:val="22"/>
          <w:szCs w:val="22"/>
          <w:lang w:val="en-GB" w:eastAsia="zh-CN"/>
        </w:rPr>
      </w:pPr>
      <w:hyperlink w:anchor="_Toc19615610" w:history="1">
        <w:r w:rsidR="000305B0" w:rsidRPr="00F73AD0">
          <w:rPr>
            <w:rStyle w:val="Hyperlink"/>
            <w:noProof/>
            <w:lang w:bidi="fr-FR"/>
          </w:rPr>
          <w:t>Commandes et structure de menu</w:t>
        </w:r>
        <w:r w:rsidR="000305B0">
          <w:rPr>
            <w:noProof/>
            <w:webHidden/>
          </w:rPr>
          <w:tab/>
        </w:r>
        <w:r w:rsidR="000305B0">
          <w:rPr>
            <w:noProof/>
            <w:webHidden/>
          </w:rPr>
          <w:fldChar w:fldCharType="begin"/>
        </w:r>
        <w:r w:rsidR="000305B0">
          <w:rPr>
            <w:noProof/>
            <w:webHidden/>
          </w:rPr>
          <w:instrText xml:space="preserve"> PAGEREF _Toc19615610 \h </w:instrText>
        </w:r>
        <w:r w:rsidR="000305B0">
          <w:rPr>
            <w:noProof/>
            <w:webHidden/>
          </w:rPr>
        </w:r>
        <w:r w:rsidR="000305B0">
          <w:rPr>
            <w:noProof/>
            <w:webHidden/>
          </w:rPr>
          <w:fldChar w:fldCharType="separate"/>
        </w:r>
        <w:r w:rsidR="0078108E">
          <w:rPr>
            <w:noProof/>
            <w:webHidden/>
          </w:rPr>
          <w:t>9</w:t>
        </w:r>
        <w:r w:rsidR="000305B0">
          <w:rPr>
            <w:noProof/>
            <w:webHidden/>
          </w:rPr>
          <w:fldChar w:fldCharType="end"/>
        </w:r>
      </w:hyperlink>
    </w:p>
    <w:p w14:paraId="53BF1598" w14:textId="7C41A2F1" w:rsidR="000305B0" w:rsidRDefault="00404485">
      <w:pPr>
        <w:pStyle w:val="TOC2"/>
        <w:rPr>
          <w:rFonts w:eastAsiaTheme="minorEastAsia" w:cstheme="minorBidi"/>
          <w:noProof/>
          <w:sz w:val="22"/>
          <w:szCs w:val="22"/>
          <w:lang w:val="en-GB" w:eastAsia="zh-CN"/>
        </w:rPr>
      </w:pPr>
      <w:hyperlink w:anchor="_Toc19615611" w:history="1">
        <w:r w:rsidR="000305B0" w:rsidRPr="00F73AD0">
          <w:rPr>
            <w:rStyle w:val="Hyperlink"/>
            <w:noProof/>
            <w:lang w:bidi="fr-FR"/>
          </w:rPr>
          <w:t>Raccords de tubes</w:t>
        </w:r>
        <w:r w:rsidR="000305B0">
          <w:rPr>
            <w:noProof/>
            <w:webHidden/>
          </w:rPr>
          <w:tab/>
        </w:r>
        <w:r w:rsidR="000305B0">
          <w:rPr>
            <w:noProof/>
            <w:webHidden/>
          </w:rPr>
          <w:fldChar w:fldCharType="begin"/>
        </w:r>
        <w:r w:rsidR="000305B0">
          <w:rPr>
            <w:noProof/>
            <w:webHidden/>
          </w:rPr>
          <w:instrText xml:space="preserve"> PAGEREF _Toc19615611 \h </w:instrText>
        </w:r>
        <w:r w:rsidR="000305B0">
          <w:rPr>
            <w:noProof/>
            <w:webHidden/>
          </w:rPr>
        </w:r>
        <w:r w:rsidR="000305B0">
          <w:rPr>
            <w:noProof/>
            <w:webHidden/>
          </w:rPr>
          <w:fldChar w:fldCharType="separate"/>
        </w:r>
        <w:r w:rsidR="0078108E">
          <w:rPr>
            <w:noProof/>
            <w:webHidden/>
          </w:rPr>
          <w:t>11</w:t>
        </w:r>
        <w:r w:rsidR="000305B0">
          <w:rPr>
            <w:noProof/>
            <w:webHidden/>
          </w:rPr>
          <w:fldChar w:fldCharType="end"/>
        </w:r>
      </w:hyperlink>
    </w:p>
    <w:p w14:paraId="64AC4A4C" w14:textId="26385278" w:rsidR="000305B0" w:rsidRDefault="00404485">
      <w:pPr>
        <w:pStyle w:val="TOC3"/>
        <w:rPr>
          <w:rFonts w:eastAsiaTheme="minorEastAsia" w:cstheme="minorBidi"/>
          <w:noProof/>
          <w:sz w:val="22"/>
          <w:szCs w:val="22"/>
          <w:lang w:val="en-GB" w:eastAsia="zh-CN"/>
        </w:rPr>
      </w:pPr>
      <w:hyperlink w:anchor="_Toc19615612" w:history="1">
        <w:r w:rsidR="000305B0" w:rsidRPr="00F73AD0">
          <w:rPr>
            <w:rStyle w:val="Hyperlink"/>
            <w:noProof/>
            <w:lang w:bidi="fr-FR"/>
          </w:rPr>
          <w:t>Raccord d’admission d’échantillonnage</w:t>
        </w:r>
        <w:r w:rsidR="000305B0">
          <w:rPr>
            <w:noProof/>
            <w:webHidden/>
          </w:rPr>
          <w:tab/>
        </w:r>
        <w:r w:rsidR="000305B0">
          <w:rPr>
            <w:noProof/>
            <w:webHidden/>
          </w:rPr>
          <w:fldChar w:fldCharType="begin"/>
        </w:r>
        <w:r w:rsidR="000305B0">
          <w:rPr>
            <w:noProof/>
            <w:webHidden/>
          </w:rPr>
          <w:instrText xml:space="preserve"> PAGEREF _Toc19615612 \h </w:instrText>
        </w:r>
        <w:r w:rsidR="000305B0">
          <w:rPr>
            <w:noProof/>
            <w:webHidden/>
          </w:rPr>
        </w:r>
        <w:r w:rsidR="000305B0">
          <w:rPr>
            <w:noProof/>
            <w:webHidden/>
          </w:rPr>
          <w:fldChar w:fldCharType="separate"/>
        </w:r>
        <w:r w:rsidR="0078108E">
          <w:rPr>
            <w:noProof/>
            <w:webHidden/>
          </w:rPr>
          <w:t>11</w:t>
        </w:r>
        <w:r w:rsidR="000305B0">
          <w:rPr>
            <w:noProof/>
            <w:webHidden/>
          </w:rPr>
          <w:fldChar w:fldCharType="end"/>
        </w:r>
      </w:hyperlink>
    </w:p>
    <w:p w14:paraId="40AB3CE5" w14:textId="4A7B1BFC" w:rsidR="000305B0" w:rsidRDefault="00404485">
      <w:pPr>
        <w:pStyle w:val="TOC3"/>
        <w:rPr>
          <w:rFonts w:eastAsiaTheme="minorEastAsia" w:cstheme="minorBidi"/>
          <w:noProof/>
          <w:sz w:val="22"/>
          <w:szCs w:val="22"/>
          <w:lang w:val="en-GB" w:eastAsia="zh-CN"/>
        </w:rPr>
      </w:pPr>
      <w:hyperlink w:anchor="_Toc19615613" w:history="1">
        <w:r w:rsidR="000305B0" w:rsidRPr="00F73AD0">
          <w:rPr>
            <w:rStyle w:val="Hyperlink"/>
            <w:noProof/>
            <w:lang w:bidi="fr-FR"/>
          </w:rPr>
          <w:t>Raccord de sortie de ballon à gaz</w:t>
        </w:r>
        <w:r w:rsidR="000305B0">
          <w:rPr>
            <w:noProof/>
            <w:webHidden/>
          </w:rPr>
          <w:tab/>
        </w:r>
        <w:r w:rsidR="000305B0">
          <w:rPr>
            <w:noProof/>
            <w:webHidden/>
          </w:rPr>
          <w:fldChar w:fldCharType="begin"/>
        </w:r>
        <w:r w:rsidR="000305B0">
          <w:rPr>
            <w:noProof/>
            <w:webHidden/>
          </w:rPr>
          <w:instrText xml:space="preserve"> PAGEREF _Toc19615613 \h </w:instrText>
        </w:r>
        <w:r w:rsidR="000305B0">
          <w:rPr>
            <w:noProof/>
            <w:webHidden/>
          </w:rPr>
        </w:r>
        <w:r w:rsidR="000305B0">
          <w:rPr>
            <w:noProof/>
            <w:webHidden/>
          </w:rPr>
          <w:fldChar w:fldCharType="separate"/>
        </w:r>
        <w:r w:rsidR="0078108E">
          <w:rPr>
            <w:noProof/>
            <w:webHidden/>
          </w:rPr>
          <w:t>11</w:t>
        </w:r>
        <w:r w:rsidR="000305B0">
          <w:rPr>
            <w:noProof/>
            <w:webHidden/>
          </w:rPr>
          <w:fldChar w:fldCharType="end"/>
        </w:r>
      </w:hyperlink>
    </w:p>
    <w:p w14:paraId="044BFDA1" w14:textId="00BA76C8" w:rsidR="000305B0" w:rsidRDefault="00404485">
      <w:pPr>
        <w:pStyle w:val="TOC1"/>
        <w:rPr>
          <w:rFonts w:eastAsiaTheme="minorEastAsia" w:cstheme="minorBidi"/>
          <w:noProof/>
          <w:sz w:val="22"/>
          <w:szCs w:val="22"/>
          <w:lang w:val="en-GB" w:eastAsia="zh-CN"/>
        </w:rPr>
      </w:pPr>
      <w:hyperlink w:anchor="_Toc19615614" w:history="1">
        <w:r w:rsidR="000305B0" w:rsidRPr="00F73AD0">
          <w:rPr>
            <w:rStyle w:val="Hyperlink"/>
            <w:noProof/>
            <w:lang w:bidi="fr-FR"/>
          </w:rPr>
          <w:t>Fonctionnement</w:t>
        </w:r>
        <w:r w:rsidR="000305B0">
          <w:rPr>
            <w:noProof/>
            <w:webHidden/>
          </w:rPr>
          <w:tab/>
        </w:r>
        <w:r w:rsidR="000305B0">
          <w:rPr>
            <w:noProof/>
            <w:webHidden/>
          </w:rPr>
          <w:fldChar w:fldCharType="begin"/>
        </w:r>
        <w:r w:rsidR="000305B0">
          <w:rPr>
            <w:noProof/>
            <w:webHidden/>
          </w:rPr>
          <w:instrText xml:space="preserve"> PAGEREF _Toc19615614 \h </w:instrText>
        </w:r>
        <w:r w:rsidR="000305B0">
          <w:rPr>
            <w:noProof/>
            <w:webHidden/>
          </w:rPr>
        </w:r>
        <w:r w:rsidR="000305B0">
          <w:rPr>
            <w:noProof/>
            <w:webHidden/>
          </w:rPr>
          <w:fldChar w:fldCharType="separate"/>
        </w:r>
        <w:r w:rsidR="0078108E">
          <w:rPr>
            <w:noProof/>
            <w:webHidden/>
          </w:rPr>
          <w:t>12</w:t>
        </w:r>
        <w:r w:rsidR="000305B0">
          <w:rPr>
            <w:noProof/>
            <w:webHidden/>
          </w:rPr>
          <w:fldChar w:fldCharType="end"/>
        </w:r>
      </w:hyperlink>
    </w:p>
    <w:p w14:paraId="724DB432" w14:textId="13FE1345" w:rsidR="000305B0" w:rsidRDefault="00404485">
      <w:pPr>
        <w:pStyle w:val="TOC2"/>
        <w:rPr>
          <w:rFonts w:eastAsiaTheme="minorEastAsia" w:cstheme="minorBidi"/>
          <w:noProof/>
          <w:sz w:val="22"/>
          <w:szCs w:val="22"/>
          <w:lang w:val="en-GB" w:eastAsia="zh-CN"/>
        </w:rPr>
      </w:pPr>
      <w:hyperlink w:anchor="_Toc19615615" w:history="1">
        <w:r w:rsidR="000305B0" w:rsidRPr="00F73AD0">
          <w:rPr>
            <w:rStyle w:val="Hyperlink"/>
            <w:noProof/>
            <w:lang w:bidi="fr-FR"/>
          </w:rPr>
          <w:t>Mise en marche/arrêt de la pompe</w:t>
        </w:r>
        <w:r w:rsidR="000305B0">
          <w:rPr>
            <w:noProof/>
            <w:webHidden/>
          </w:rPr>
          <w:tab/>
        </w:r>
        <w:r w:rsidR="000305B0">
          <w:rPr>
            <w:noProof/>
            <w:webHidden/>
          </w:rPr>
          <w:fldChar w:fldCharType="begin"/>
        </w:r>
        <w:r w:rsidR="000305B0">
          <w:rPr>
            <w:noProof/>
            <w:webHidden/>
          </w:rPr>
          <w:instrText xml:space="preserve"> PAGEREF _Toc19615615 \h </w:instrText>
        </w:r>
        <w:r w:rsidR="000305B0">
          <w:rPr>
            <w:noProof/>
            <w:webHidden/>
          </w:rPr>
        </w:r>
        <w:r w:rsidR="000305B0">
          <w:rPr>
            <w:noProof/>
            <w:webHidden/>
          </w:rPr>
          <w:fldChar w:fldCharType="separate"/>
        </w:r>
        <w:r w:rsidR="0078108E">
          <w:rPr>
            <w:noProof/>
            <w:webHidden/>
          </w:rPr>
          <w:t>12</w:t>
        </w:r>
        <w:r w:rsidR="000305B0">
          <w:rPr>
            <w:noProof/>
            <w:webHidden/>
          </w:rPr>
          <w:fldChar w:fldCharType="end"/>
        </w:r>
      </w:hyperlink>
    </w:p>
    <w:p w14:paraId="2A06D089" w14:textId="533F2F0F" w:rsidR="000305B0" w:rsidRDefault="00404485">
      <w:pPr>
        <w:pStyle w:val="TOC2"/>
        <w:rPr>
          <w:rFonts w:eastAsiaTheme="minorEastAsia" w:cstheme="minorBidi"/>
          <w:noProof/>
          <w:sz w:val="22"/>
          <w:szCs w:val="22"/>
          <w:lang w:val="en-GB" w:eastAsia="zh-CN"/>
        </w:rPr>
      </w:pPr>
      <w:hyperlink w:anchor="_Toc19615616" w:history="1">
        <w:r w:rsidR="000305B0" w:rsidRPr="00F73AD0">
          <w:rPr>
            <w:rStyle w:val="Hyperlink"/>
            <w:noProof/>
            <w:lang w:bidi="fr-FR"/>
          </w:rPr>
          <w:t>Chargement de la batterie de la pompe</w:t>
        </w:r>
        <w:r w:rsidR="000305B0">
          <w:rPr>
            <w:noProof/>
            <w:webHidden/>
          </w:rPr>
          <w:tab/>
        </w:r>
        <w:r w:rsidR="000305B0">
          <w:rPr>
            <w:noProof/>
            <w:webHidden/>
          </w:rPr>
          <w:fldChar w:fldCharType="begin"/>
        </w:r>
        <w:r w:rsidR="000305B0">
          <w:rPr>
            <w:noProof/>
            <w:webHidden/>
          </w:rPr>
          <w:instrText xml:space="preserve"> PAGEREF _Toc19615616 \h </w:instrText>
        </w:r>
        <w:r w:rsidR="000305B0">
          <w:rPr>
            <w:noProof/>
            <w:webHidden/>
          </w:rPr>
        </w:r>
        <w:r w:rsidR="000305B0">
          <w:rPr>
            <w:noProof/>
            <w:webHidden/>
          </w:rPr>
          <w:fldChar w:fldCharType="separate"/>
        </w:r>
        <w:r w:rsidR="0078108E">
          <w:rPr>
            <w:noProof/>
            <w:webHidden/>
          </w:rPr>
          <w:t>12</w:t>
        </w:r>
        <w:r w:rsidR="000305B0">
          <w:rPr>
            <w:noProof/>
            <w:webHidden/>
          </w:rPr>
          <w:fldChar w:fldCharType="end"/>
        </w:r>
      </w:hyperlink>
    </w:p>
    <w:p w14:paraId="627AE0AC" w14:textId="3F5B42E2" w:rsidR="000305B0" w:rsidRDefault="00404485">
      <w:pPr>
        <w:pStyle w:val="TOC2"/>
        <w:rPr>
          <w:rFonts w:eastAsiaTheme="minorEastAsia" w:cstheme="minorBidi"/>
          <w:noProof/>
          <w:sz w:val="22"/>
          <w:szCs w:val="22"/>
          <w:lang w:val="en-GB" w:eastAsia="zh-CN"/>
        </w:rPr>
      </w:pPr>
      <w:hyperlink w:anchor="_Toc19615617" w:history="1">
        <w:r w:rsidR="000305B0" w:rsidRPr="00F73AD0">
          <w:rPr>
            <w:rStyle w:val="Hyperlink"/>
            <w:noProof/>
            <w:lang w:bidi="fr-FR"/>
          </w:rPr>
          <w:t>Configuration avant de démarrer un échantillonnage</w:t>
        </w:r>
        <w:r w:rsidR="000305B0">
          <w:rPr>
            <w:noProof/>
            <w:webHidden/>
          </w:rPr>
          <w:tab/>
        </w:r>
        <w:r w:rsidR="000305B0">
          <w:rPr>
            <w:noProof/>
            <w:webHidden/>
          </w:rPr>
          <w:fldChar w:fldCharType="begin"/>
        </w:r>
        <w:r w:rsidR="000305B0">
          <w:rPr>
            <w:noProof/>
            <w:webHidden/>
          </w:rPr>
          <w:instrText xml:space="preserve"> PAGEREF _Toc19615617 \h </w:instrText>
        </w:r>
        <w:r w:rsidR="000305B0">
          <w:rPr>
            <w:noProof/>
            <w:webHidden/>
          </w:rPr>
        </w:r>
        <w:r w:rsidR="000305B0">
          <w:rPr>
            <w:noProof/>
            <w:webHidden/>
          </w:rPr>
          <w:fldChar w:fldCharType="separate"/>
        </w:r>
        <w:r w:rsidR="0078108E">
          <w:rPr>
            <w:noProof/>
            <w:webHidden/>
          </w:rPr>
          <w:t>14</w:t>
        </w:r>
        <w:r w:rsidR="000305B0">
          <w:rPr>
            <w:noProof/>
            <w:webHidden/>
          </w:rPr>
          <w:fldChar w:fldCharType="end"/>
        </w:r>
      </w:hyperlink>
    </w:p>
    <w:p w14:paraId="1F0A1C93" w14:textId="46697F96" w:rsidR="000305B0" w:rsidRDefault="00404485">
      <w:pPr>
        <w:pStyle w:val="TOC3"/>
        <w:rPr>
          <w:rFonts w:eastAsiaTheme="minorEastAsia" w:cstheme="minorBidi"/>
          <w:noProof/>
          <w:sz w:val="22"/>
          <w:szCs w:val="22"/>
          <w:lang w:val="en-GB" w:eastAsia="zh-CN"/>
        </w:rPr>
      </w:pPr>
      <w:hyperlink w:anchor="_Toc19615618" w:history="1">
        <w:r w:rsidR="000305B0" w:rsidRPr="00F73AD0">
          <w:rPr>
            <w:rStyle w:val="Hyperlink"/>
            <w:noProof/>
            <w:lang w:bidi="fr-FR"/>
          </w:rPr>
          <w:t>Réglage du débit</w:t>
        </w:r>
        <w:r w:rsidR="000305B0">
          <w:rPr>
            <w:noProof/>
            <w:webHidden/>
          </w:rPr>
          <w:tab/>
        </w:r>
        <w:r w:rsidR="000305B0">
          <w:rPr>
            <w:noProof/>
            <w:webHidden/>
          </w:rPr>
          <w:fldChar w:fldCharType="begin"/>
        </w:r>
        <w:r w:rsidR="000305B0">
          <w:rPr>
            <w:noProof/>
            <w:webHidden/>
          </w:rPr>
          <w:instrText xml:space="preserve"> PAGEREF _Toc19615618 \h </w:instrText>
        </w:r>
        <w:r w:rsidR="000305B0">
          <w:rPr>
            <w:noProof/>
            <w:webHidden/>
          </w:rPr>
        </w:r>
        <w:r w:rsidR="000305B0">
          <w:rPr>
            <w:noProof/>
            <w:webHidden/>
          </w:rPr>
          <w:fldChar w:fldCharType="separate"/>
        </w:r>
        <w:r w:rsidR="0078108E">
          <w:rPr>
            <w:noProof/>
            <w:webHidden/>
          </w:rPr>
          <w:t>14</w:t>
        </w:r>
        <w:r w:rsidR="000305B0">
          <w:rPr>
            <w:noProof/>
            <w:webHidden/>
          </w:rPr>
          <w:fldChar w:fldCharType="end"/>
        </w:r>
      </w:hyperlink>
    </w:p>
    <w:p w14:paraId="61F6F111" w14:textId="20BCD80A" w:rsidR="000305B0" w:rsidRDefault="00404485">
      <w:pPr>
        <w:pStyle w:val="TOC3"/>
        <w:rPr>
          <w:rFonts w:eastAsiaTheme="minorEastAsia" w:cstheme="minorBidi"/>
          <w:noProof/>
          <w:sz w:val="22"/>
          <w:szCs w:val="22"/>
          <w:lang w:val="en-GB" w:eastAsia="zh-CN"/>
        </w:rPr>
      </w:pPr>
      <w:hyperlink w:anchor="_Toc19615619" w:history="1">
        <w:r w:rsidR="000305B0" w:rsidRPr="00F73AD0">
          <w:rPr>
            <w:rStyle w:val="Hyperlink"/>
            <w:noProof/>
            <w:lang w:bidi="fr-FR"/>
          </w:rPr>
          <w:t>Étalonnage de la pompe</w:t>
        </w:r>
        <w:r w:rsidR="000305B0">
          <w:rPr>
            <w:noProof/>
            <w:webHidden/>
          </w:rPr>
          <w:tab/>
        </w:r>
        <w:r w:rsidR="000305B0">
          <w:rPr>
            <w:noProof/>
            <w:webHidden/>
          </w:rPr>
          <w:fldChar w:fldCharType="begin"/>
        </w:r>
        <w:r w:rsidR="000305B0">
          <w:rPr>
            <w:noProof/>
            <w:webHidden/>
          </w:rPr>
          <w:instrText xml:space="preserve"> PAGEREF _Toc19615619 \h </w:instrText>
        </w:r>
        <w:r w:rsidR="000305B0">
          <w:rPr>
            <w:noProof/>
            <w:webHidden/>
          </w:rPr>
        </w:r>
        <w:r w:rsidR="000305B0">
          <w:rPr>
            <w:noProof/>
            <w:webHidden/>
          </w:rPr>
          <w:fldChar w:fldCharType="separate"/>
        </w:r>
        <w:r w:rsidR="0078108E">
          <w:rPr>
            <w:noProof/>
            <w:webHidden/>
          </w:rPr>
          <w:t>14</w:t>
        </w:r>
        <w:r w:rsidR="000305B0">
          <w:rPr>
            <w:noProof/>
            <w:webHidden/>
          </w:rPr>
          <w:fldChar w:fldCharType="end"/>
        </w:r>
      </w:hyperlink>
    </w:p>
    <w:p w14:paraId="598B05D2" w14:textId="52A5E18D" w:rsidR="000305B0" w:rsidRDefault="00404485">
      <w:pPr>
        <w:pStyle w:val="TOC3"/>
        <w:rPr>
          <w:rFonts w:eastAsiaTheme="minorEastAsia" w:cstheme="minorBidi"/>
          <w:noProof/>
          <w:sz w:val="22"/>
          <w:szCs w:val="22"/>
          <w:lang w:val="en-GB" w:eastAsia="zh-CN"/>
        </w:rPr>
      </w:pPr>
      <w:hyperlink w:anchor="_Toc19615620" w:history="1">
        <w:r w:rsidR="000305B0" w:rsidRPr="00F73AD0">
          <w:rPr>
            <w:rStyle w:val="Hyperlink"/>
            <w:noProof/>
            <w:lang w:bidi="fr-FR"/>
          </w:rPr>
          <w:t>Étalonnez la pompe à l’aide du Flow Detective de Casella</w:t>
        </w:r>
        <w:r w:rsidR="000305B0">
          <w:rPr>
            <w:noProof/>
            <w:webHidden/>
          </w:rPr>
          <w:tab/>
        </w:r>
        <w:r w:rsidR="000305B0">
          <w:rPr>
            <w:noProof/>
            <w:webHidden/>
          </w:rPr>
          <w:fldChar w:fldCharType="begin"/>
        </w:r>
        <w:r w:rsidR="000305B0">
          <w:rPr>
            <w:noProof/>
            <w:webHidden/>
          </w:rPr>
          <w:instrText xml:space="preserve"> PAGEREF _Toc19615620 \h </w:instrText>
        </w:r>
        <w:r w:rsidR="000305B0">
          <w:rPr>
            <w:noProof/>
            <w:webHidden/>
          </w:rPr>
        </w:r>
        <w:r w:rsidR="000305B0">
          <w:rPr>
            <w:noProof/>
            <w:webHidden/>
          </w:rPr>
          <w:fldChar w:fldCharType="separate"/>
        </w:r>
        <w:r w:rsidR="0078108E">
          <w:rPr>
            <w:noProof/>
            <w:webHidden/>
          </w:rPr>
          <w:t>15</w:t>
        </w:r>
        <w:r w:rsidR="000305B0">
          <w:rPr>
            <w:noProof/>
            <w:webHidden/>
          </w:rPr>
          <w:fldChar w:fldCharType="end"/>
        </w:r>
      </w:hyperlink>
    </w:p>
    <w:p w14:paraId="456B31AA" w14:textId="3B85952D" w:rsidR="000305B0" w:rsidRDefault="00404485">
      <w:pPr>
        <w:pStyle w:val="TOC2"/>
        <w:rPr>
          <w:rFonts w:eastAsiaTheme="minorEastAsia" w:cstheme="minorBidi"/>
          <w:noProof/>
          <w:sz w:val="22"/>
          <w:szCs w:val="22"/>
          <w:lang w:val="en-GB" w:eastAsia="zh-CN"/>
        </w:rPr>
      </w:pPr>
      <w:hyperlink w:anchor="_Toc19615621" w:history="1">
        <w:r w:rsidR="000305B0" w:rsidRPr="00F73AD0">
          <w:rPr>
            <w:rStyle w:val="Hyperlink"/>
            <w:noProof/>
            <w:lang w:bidi="fr-FR"/>
          </w:rPr>
          <w:t>Démarrage/arrêt d’une séquence d’échantillonnage</w:t>
        </w:r>
        <w:r w:rsidR="000305B0">
          <w:rPr>
            <w:noProof/>
            <w:webHidden/>
          </w:rPr>
          <w:tab/>
        </w:r>
        <w:r w:rsidR="000305B0">
          <w:rPr>
            <w:noProof/>
            <w:webHidden/>
          </w:rPr>
          <w:fldChar w:fldCharType="begin"/>
        </w:r>
        <w:r w:rsidR="000305B0">
          <w:rPr>
            <w:noProof/>
            <w:webHidden/>
          </w:rPr>
          <w:instrText xml:space="preserve"> PAGEREF _Toc19615621 \h </w:instrText>
        </w:r>
        <w:r w:rsidR="000305B0">
          <w:rPr>
            <w:noProof/>
            <w:webHidden/>
          </w:rPr>
        </w:r>
        <w:r w:rsidR="000305B0">
          <w:rPr>
            <w:noProof/>
            <w:webHidden/>
          </w:rPr>
          <w:fldChar w:fldCharType="separate"/>
        </w:r>
        <w:r w:rsidR="0078108E">
          <w:rPr>
            <w:noProof/>
            <w:webHidden/>
          </w:rPr>
          <w:t>15</w:t>
        </w:r>
        <w:r w:rsidR="000305B0">
          <w:rPr>
            <w:noProof/>
            <w:webHidden/>
          </w:rPr>
          <w:fldChar w:fldCharType="end"/>
        </w:r>
      </w:hyperlink>
    </w:p>
    <w:p w14:paraId="3C5D2192" w14:textId="5E018AFD" w:rsidR="000305B0" w:rsidRDefault="00404485">
      <w:pPr>
        <w:pStyle w:val="TOC2"/>
        <w:rPr>
          <w:rFonts w:eastAsiaTheme="minorEastAsia" w:cstheme="minorBidi"/>
          <w:noProof/>
          <w:sz w:val="22"/>
          <w:szCs w:val="22"/>
          <w:lang w:val="en-GB" w:eastAsia="zh-CN"/>
        </w:rPr>
      </w:pPr>
      <w:hyperlink w:anchor="_Toc19615622" w:history="1">
        <w:r w:rsidR="000305B0" w:rsidRPr="00F73AD0">
          <w:rPr>
            <w:rStyle w:val="Hyperlink"/>
            <w:noProof/>
            <w:lang w:bidi="fr-FR"/>
          </w:rPr>
          <w:t>Verrouillage et déverrouillage de la pompe</w:t>
        </w:r>
        <w:r w:rsidR="000305B0">
          <w:rPr>
            <w:noProof/>
            <w:webHidden/>
          </w:rPr>
          <w:tab/>
        </w:r>
        <w:r w:rsidR="000305B0">
          <w:rPr>
            <w:noProof/>
            <w:webHidden/>
          </w:rPr>
          <w:fldChar w:fldCharType="begin"/>
        </w:r>
        <w:r w:rsidR="000305B0">
          <w:rPr>
            <w:noProof/>
            <w:webHidden/>
          </w:rPr>
          <w:instrText xml:space="preserve"> PAGEREF _Toc19615622 \h </w:instrText>
        </w:r>
        <w:r w:rsidR="000305B0">
          <w:rPr>
            <w:noProof/>
            <w:webHidden/>
          </w:rPr>
        </w:r>
        <w:r w:rsidR="000305B0">
          <w:rPr>
            <w:noProof/>
            <w:webHidden/>
          </w:rPr>
          <w:fldChar w:fldCharType="separate"/>
        </w:r>
        <w:r w:rsidR="0078108E">
          <w:rPr>
            <w:noProof/>
            <w:webHidden/>
          </w:rPr>
          <w:t>16</w:t>
        </w:r>
        <w:r w:rsidR="000305B0">
          <w:rPr>
            <w:noProof/>
            <w:webHidden/>
          </w:rPr>
          <w:fldChar w:fldCharType="end"/>
        </w:r>
      </w:hyperlink>
    </w:p>
    <w:p w14:paraId="5BDDBD92" w14:textId="71809BEE" w:rsidR="000305B0" w:rsidRDefault="00404485">
      <w:pPr>
        <w:pStyle w:val="TOC3"/>
        <w:rPr>
          <w:rFonts w:eastAsiaTheme="minorEastAsia" w:cstheme="minorBidi"/>
          <w:noProof/>
          <w:sz w:val="22"/>
          <w:szCs w:val="22"/>
          <w:lang w:val="en-GB" w:eastAsia="zh-CN"/>
        </w:rPr>
      </w:pPr>
      <w:hyperlink w:anchor="_Toc19615623" w:history="1">
        <w:r w:rsidR="000305B0" w:rsidRPr="00F73AD0">
          <w:rPr>
            <w:rStyle w:val="Hyperlink"/>
            <w:noProof/>
            <w:lang w:bidi="fr-FR"/>
          </w:rPr>
          <w:t>Verrouillage partiel</w:t>
        </w:r>
        <w:r w:rsidR="000305B0">
          <w:rPr>
            <w:noProof/>
            <w:webHidden/>
          </w:rPr>
          <w:tab/>
        </w:r>
        <w:r w:rsidR="000305B0">
          <w:rPr>
            <w:noProof/>
            <w:webHidden/>
          </w:rPr>
          <w:fldChar w:fldCharType="begin"/>
        </w:r>
        <w:r w:rsidR="000305B0">
          <w:rPr>
            <w:noProof/>
            <w:webHidden/>
          </w:rPr>
          <w:instrText xml:space="preserve"> PAGEREF _Toc19615623 \h </w:instrText>
        </w:r>
        <w:r w:rsidR="000305B0">
          <w:rPr>
            <w:noProof/>
            <w:webHidden/>
          </w:rPr>
        </w:r>
        <w:r w:rsidR="000305B0">
          <w:rPr>
            <w:noProof/>
            <w:webHidden/>
          </w:rPr>
          <w:fldChar w:fldCharType="separate"/>
        </w:r>
        <w:r w:rsidR="0078108E">
          <w:rPr>
            <w:noProof/>
            <w:webHidden/>
          </w:rPr>
          <w:t>16</w:t>
        </w:r>
        <w:r w:rsidR="000305B0">
          <w:rPr>
            <w:noProof/>
            <w:webHidden/>
          </w:rPr>
          <w:fldChar w:fldCharType="end"/>
        </w:r>
      </w:hyperlink>
    </w:p>
    <w:p w14:paraId="64BE7A94" w14:textId="6AB23DEA" w:rsidR="000305B0" w:rsidRDefault="00404485">
      <w:pPr>
        <w:pStyle w:val="TOC3"/>
        <w:rPr>
          <w:rFonts w:eastAsiaTheme="minorEastAsia" w:cstheme="minorBidi"/>
          <w:noProof/>
          <w:sz w:val="22"/>
          <w:szCs w:val="22"/>
          <w:lang w:val="en-GB" w:eastAsia="zh-CN"/>
        </w:rPr>
      </w:pPr>
      <w:hyperlink w:anchor="_Toc19615624" w:history="1">
        <w:r w:rsidR="000305B0" w:rsidRPr="00F73AD0">
          <w:rPr>
            <w:rStyle w:val="Hyperlink"/>
            <w:noProof/>
            <w:lang w:bidi="fr-FR"/>
          </w:rPr>
          <w:t>Verrouillage total</w:t>
        </w:r>
        <w:r w:rsidR="000305B0">
          <w:rPr>
            <w:noProof/>
            <w:webHidden/>
          </w:rPr>
          <w:tab/>
        </w:r>
        <w:r w:rsidR="000305B0">
          <w:rPr>
            <w:noProof/>
            <w:webHidden/>
          </w:rPr>
          <w:fldChar w:fldCharType="begin"/>
        </w:r>
        <w:r w:rsidR="000305B0">
          <w:rPr>
            <w:noProof/>
            <w:webHidden/>
          </w:rPr>
          <w:instrText xml:space="preserve"> PAGEREF _Toc19615624 \h </w:instrText>
        </w:r>
        <w:r w:rsidR="000305B0">
          <w:rPr>
            <w:noProof/>
            <w:webHidden/>
          </w:rPr>
        </w:r>
        <w:r w:rsidR="000305B0">
          <w:rPr>
            <w:noProof/>
            <w:webHidden/>
          </w:rPr>
          <w:fldChar w:fldCharType="separate"/>
        </w:r>
        <w:r w:rsidR="0078108E">
          <w:rPr>
            <w:noProof/>
            <w:webHidden/>
          </w:rPr>
          <w:t>17</w:t>
        </w:r>
        <w:r w:rsidR="000305B0">
          <w:rPr>
            <w:noProof/>
            <w:webHidden/>
          </w:rPr>
          <w:fldChar w:fldCharType="end"/>
        </w:r>
      </w:hyperlink>
    </w:p>
    <w:p w14:paraId="7A717939" w14:textId="7E2E79BC" w:rsidR="000305B0" w:rsidRDefault="00404485">
      <w:pPr>
        <w:pStyle w:val="TOC2"/>
        <w:rPr>
          <w:rFonts w:eastAsiaTheme="minorEastAsia" w:cstheme="minorBidi"/>
          <w:noProof/>
          <w:sz w:val="22"/>
          <w:szCs w:val="22"/>
          <w:lang w:val="en-GB" w:eastAsia="zh-CN"/>
        </w:rPr>
      </w:pPr>
      <w:hyperlink w:anchor="_Toc19615625" w:history="1">
        <w:r w:rsidR="000305B0" w:rsidRPr="00F73AD0">
          <w:rPr>
            <w:rStyle w:val="Hyperlink"/>
            <w:noProof/>
            <w:lang w:bidi="fr-FR"/>
          </w:rPr>
          <w:t>Détection de mouvement</w:t>
        </w:r>
        <w:r w:rsidR="000305B0">
          <w:rPr>
            <w:noProof/>
            <w:webHidden/>
          </w:rPr>
          <w:tab/>
        </w:r>
        <w:r w:rsidR="000305B0">
          <w:rPr>
            <w:noProof/>
            <w:webHidden/>
          </w:rPr>
          <w:fldChar w:fldCharType="begin"/>
        </w:r>
        <w:r w:rsidR="000305B0">
          <w:rPr>
            <w:noProof/>
            <w:webHidden/>
          </w:rPr>
          <w:instrText xml:space="preserve"> PAGEREF _Toc19615625 \h </w:instrText>
        </w:r>
        <w:r w:rsidR="000305B0">
          <w:rPr>
            <w:noProof/>
            <w:webHidden/>
          </w:rPr>
        </w:r>
        <w:r w:rsidR="000305B0">
          <w:rPr>
            <w:noProof/>
            <w:webHidden/>
          </w:rPr>
          <w:fldChar w:fldCharType="separate"/>
        </w:r>
        <w:r w:rsidR="0078108E">
          <w:rPr>
            <w:noProof/>
            <w:webHidden/>
          </w:rPr>
          <w:t>17</w:t>
        </w:r>
        <w:r w:rsidR="000305B0">
          <w:rPr>
            <w:noProof/>
            <w:webHidden/>
          </w:rPr>
          <w:fldChar w:fldCharType="end"/>
        </w:r>
      </w:hyperlink>
    </w:p>
    <w:p w14:paraId="6E446A67" w14:textId="3CB4512A" w:rsidR="000305B0" w:rsidRDefault="00404485">
      <w:pPr>
        <w:pStyle w:val="TOC2"/>
        <w:rPr>
          <w:rFonts w:eastAsiaTheme="minorEastAsia" w:cstheme="minorBidi"/>
          <w:noProof/>
          <w:sz w:val="22"/>
          <w:szCs w:val="22"/>
          <w:lang w:val="en-GB" w:eastAsia="zh-CN"/>
        </w:rPr>
      </w:pPr>
      <w:hyperlink w:anchor="_Toc19615626" w:history="1">
        <w:r w:rsidR="000305B0" w:rsidRPr="00F73AD0">
          <w:rPr>
            <w:rStyle w:val="Hyperlink"/>
            <w:noProof/>
            <w:lang w:bidi="fr-FR"/>
          </w:rPr>
          <w:t>Programmes de minuteur (modèles Pro uniquement)</w:t>
        </w:r>
        <w:r w:rsidR="000305B0">
          <w:rPr>
            <w:noProof/>
            <w:webHidden/>
          </w:rPr>
          <w:tab/>
        </w:r>
        <w:r w:rsidR="000305B0">
          <w:rPr>
            <w:noProof/>
            <w:webHidden/>
          </w:rPr>
          <w:fldChar w:fldCharType="begin"/>
        </w:r>
        <w:r w:rsidR="000305B0">
          <w:rPr>
            <w:noProof/>
            <w:webHidden/>
          </w:rPr>
          <w:instrText xml:space="preserve"> PAGEREF _Toc19615626 \h </w:instrText>
        </w:r>
        <w:r w:rsidR="000305B0">
          <w:rPr>
            <w:noProof/>
            <w:webHidden/>
          </w:rPr>
        </w:r>
        <w:r w:rsidR="000305B0">
          <w:rPr>
            <w:noProof/>
            <w:webHidden/>
          </w:rPr>
          <w:fldChar w:fldCharType="separate"/>
        </w:r>
        <w:r w:rsidR="0078108E">
          <w:rPr>
            <w:noProof/>
            <w:webHidden/>
          </w:rPr>
          <w:t>17</w:t>
        </w:r>
        <w:r w:rsidR="000305B0">
          <w:rPr>
            <w:noProof/>
            <w:webHidden/>
          </w:rPr>
          <w:fldChar w:fldCharType="end"/>
        </w:r>
      </w:hyperlink>
    </w:p>
    <w:p w14:paraId="51B2E46F" w14:textId="7F3D0DC3" w:rsidR="000305B0" w:rsidRDefault="00404485">
      <w:pPr>
        <w:pStyle w:val="TOC3"/>
        <w:rPr>
          <w:rFonts w:eastAsiaTheme="minorEastAsia" w:cstheme="minorBidi"/>
          <w:noProof/>
          <w:sz w:val="22"/>
          <w:szCs w:val="22"/>
          <w:lang w:val="en-GB" w:eastAsia="zh-CN"/>
        </w:rPr>
      </w:pPr>
      <w:hyperlink w:anchor="_Toc19615627" w:history="1">
        <w:r w:rsidR="000305B0" w:rsidRPr="00F73AD0">
          <w:rPr>
            <w:rStyle w:val="Hyperlink"/>
            <w:noProof/>
            <w:lang w:bidi="fr-FR"/>
          </w:rPr>
          <w:t>Fonctionnement minuté</w:t>
        </w:r>
        <w:r w:rsidR="000305B0">
          <w:rPr>
            <w:noProof/>
            <w:webHidden/>
          </w:rPr>
          <w:tab/>
        </w:r>
        <w:r w:rsidR="000305B0">
          <w:rPr>
            <w:noProof/>
            <w:webHidden/>
          </w:rPr>
          <w:fldChar w:fldCharType="begin"/>
        </w:r>
        <w:r w:rsidR="000305B0">
          <w:rPr>
            <w:noProof/>
            <w:webHidden/>
          </w:rPr>
          <w:instrText xml:space="preserve"> PAGEREF _Toc19615627 \h </w:instrText>
        </w:r>
        <w:r w:rsidR="000305B0">
          <w:rPr>
            <w:noProof/>
            <w:webHidden/>
          </w:rPr>
        </w:r>
        <w:r w:rsidR="000305B0">
          <w:rPr>
            <w:noProof/>
            <w:webHidden/>
          </w:rPr>
          <w:fldChar w:fldCharType="separate"/>
        </w:r>
        <w:r w:rsidR="0078108E">
          <w:rPr>
            <w:noProof/>
            <w:webHidden/>
          </w:rPr>
          <w:t>17</w:t>
        </w:r>
        <w:r w:rsidR="000305B0">
          <w:rPr>
            <w:noProof/>
            <w:webHidden/>
          </w:rPr>
          <w:fldChar w:fldCharType="end"/>
        </w:r>
      </w:hyperlink>
    </w:p>
    <w:p w14:paraId="56F24945" w14:textId="6921703A" w:rsidR="000305B0" w:rsidRDefault="00404485">
      <w:pPr>
        <w:pStyle w:val="TOC3"/>
        <w:rPr>
          <w:rFonts w:eastAsiaTheme="minorEastAsia" w:cstheme="minorBidi"/>
          <w:noProof/>
          <w:sz w:val="22"/>
          <w:szCs w:val="22"/>
          <w:lang w:val="en-GB" w:eastAsia="zh-CN"/>
        </w:rPr>
      </w:pPr>
      <w:hyperlink w:anchor="_Toc19615628" w:history="1">
        <w:r w:rsidR="000305B0" w:rsidRPr="00F73AD0">
          <w:rPr>
            <w:rStyle w:val="Hyperlink"/>
            <w:noProof/>
            <w:lang w:bidi="fr-FR"/>
          </w:rPr>
          <w:t>Séquence de fonctionnement</w:t>
        </w:r>
        <w:r w:rsidR="000305B0">
          <w:rPr>
            <w:noProof/>
            <w:webHidden/>
          </w:rPr>
          <w:tab/>
        </w:r>
        <w:r w:rsidR="000305B0">
          <w:rPr>
            <w:noProof/>
            <w:webHidden/>
          </w:rPr>
          <w:fldChar w:fldCharType="begin"/>
        </w:r>
        <w:r w:rsidR="000305B0">
          <w:rPr>
            <w:noProof/>
            <w:webHidden/>
          </w:rPr>
          <w:instrText xml:space="preserve"> PAGEREF _Toc19615628 \h </w:instrText>
        </w:r>
        <w:r w:rsidR="000305B0">
          <w:rPr>
            <w:noProof/>
            <w:webHidden/>
          </w:rPr>
        </w:r>
        <w:r w:rsidR="000305B0">
          <w:rPr>
            <w:noProof/>
            <w:webHidden/>
          </w:rPr>
          <w:fldChar w:fldCharType="separate"/>
        </w:r>
        <w:r w:rsidR="0078108E">
          <w:rPr>
            <w:noProof/>
            <w:webHidden/>
          </w:rPr>
          <w:t>18</w:t>
        </w:r>
        <w:r w:rsidR="000305B0">
          <w:rPr>
            <w:noProof/>
            <w:webHidden/>
          </w:rPr>
          <w:fldChar w:fldCharType="end"/>
        </w:r>
      </w:hyperlink>
    </w:p>
    <w:p w14:paraId="27F1B8D4" w14:textId="7097E0FE" w:rsidR="000305B0" w:rsidRDefault="00404485">
      <w:pPr>
        <w:pStyle w:val="TOC3"/>
        <w:rPr>
          <w:rFonts w:eastAsiaTheme="minorEastAsia" w:cstheme="minorBidi"/>
          <w:noProof/>
          <w:sz w:val="22"/>
          <w:szCs w:val="22"/>
          <w:lang w:val="en-GB" w:eastAsia="zh-CN"/>
        </w:rPr>
      </w:pPr>
      <w:hyperlink w:anchor="_Toc19615629" w:history="1">
        <w:r w:rsidR="000305B0" w:rsidRPr="00F73AD0">
          <w:rPr>
            <w:rStyle w:val="Hyperlink"/>
            <w:noProof/>
            <w:lang w:bidi="fr-FR"/>
          </w:rPr>
          <w:t>Séquence TWA (moyenne de temps pondérée)</w:t>
        </w:r>
        <w:r w:rsidR="000305B0">
          <w:rPr>
            <w:noProof/>
            <w:webHidden/>
          </w:rPr>
          <w:tab/>
        </w:r>
        <w:r w:rsidR="000305B0">
          <w:rPr>
            <w:noProof/>
            <w:webHidden/>
          </w:rPr>
          <w:fldChar w:fldCharType="begin"/>
        </w:r>
        <w:r w:rsidR="000305B0">
          <w:rPr>
            <w:noProof/>
            <w:webHidden/>
          </w:rPr>
          <w:instrText xml:space="preserve"> PAGEREF _Toc19615629 \h </w:instrText>
        </w:r>
        <w:r w:rsidR="000305B0">
          <w:rPr>
            <w:noProof/>
            <w:webHidden/>
          </w:rPr>
        </w:r>
        <w:r w:rsidR="000305B0">
          <w:rPr>
            <w:noProof/>
            <w:webHidden/>
          </w:rPr>
          <w:fldChar w:fldCharType="separate"/>
        </w:r>
        <w:r w:rsidR="0078108E">
          <w:rPr>
            <w:noProof/>
            <w:webHidden/>
          </w:rPr>
          <w:t>18</w:t>
        </w:r>
        <w:r w:rsidR="000305B0">
          <w:rPr>
            <w:noProof/>
            <w:webHidden/>
          </w:rPr>
          <w:fldChar w:fldCharType="end"/>
        </w:r>
      </w:hyperlink>
    </w:p>
    <w:p w14:paraId="7F4C71E8" w14:textId="383AAF09" w:rsidR="000305B0" w:rsidRDefault="00404485">
      <w:pPr>
        <w:pStyle w:val="TOC2"/>
        <w:rPr>
          <w:rFonts w:eastAsiaTheme="minorEastAsia" w:cstheme="minorBidi"/>
          <w:noProof/>
          <w:sz w:val="22"/>
          <w:szCs w:val="22"/>
          <w:lang w:val="en-GB" w:eastAsia="zh-CN"/>
        </w:rPr>
      </w:pPr>
      <w:hyperlink w:anchor="_Toc19615630" w:history="1">
        <w:r w:rsidR="000305B0" w:rsidRPr="00F73AD0">
          <w:rPr>
            <w:rStyle w:val="Hyperlink"/>
            <w:noProof/>
            <w:lang w:bidi="fr-FR"/>
          </w:rPr>
          <w:t>Mode de débit</w:t>
        </w:r>
        <w:r w:rsidR="000305B0">
          <w:rPr>
            <w:noProof/>
            <w:webHidden/>
          </w:rPr>
          <w:tab/>
        </w:r>
        <w:r w:rsidR="000305B0">
          <w:rPr>
            <w:noProof/>
            <w:webHidden/>
          </w:rPr>
          <w:fldChar w:fldCharType="begin"/>
        </w:r>
        <w:r w:rsidR="000305B0">
          <w:rPr>
            <w:noProof/>
            <w:webHidden/>
          </w:rPr>
          <w:instrText xml:space="preserve"> PAGEREF _Toc19615630 \h </w:instrText>
        </w:r>
        <w:r w:rsidR="000305B0">
          <w:rPr>
            <w:noProof/>
            <w:webHidden/>
          </w:rPr>
        </w:r>
        <w:r w:rsidR="000305B0">
          <w:rPr>
            <w:noProof/>
            <w:webHidden/>
          </w:rPr>
          <w:fldChar w:fldCharType="separate"/>
        </w:r>
        <w:r w:rsidR="0078108E">
          <w:rPr>
            <w:noProof/>
            <w:webHidden/>
          </w:rPr>
          <w:t>19</w:t>
        </w:r>
        <w:r w:rsidR="000305B0">
          <w:rPr>
            <w:noProof/>
            <w:webHidden/>
          </w:rPr>
          <w:fldChar w:fldCharType="end"/>
        </w:r>
      </w:hyperlink>
    </w:p>
    <w:p w14:paraId="32BAC9C4" w14:textId="16178614" w:rsidR="000305B0" w:rsidRDefault="00404485">
      <w:pPr>
        <w:pStyle w:val="TOC2"/>
        <w:rPr>
          <w:rFonts w:eastAsiaTheme="minorEastAsia" w:cstheme="minorBidi"/>
          <w:noProof/>
          <w:sz w:val="22"/>
          <w:szCs w:val="22"/>
          <w:lang w:val="en-GB" w:eastAsia="zh-CN"/>
        </w:rPr>
      </w:pPr>
      <w:hyperlink w:anchor="_Toc19615631" w:history="1">
        <w:r w:rsidR="000305B0" w:rsidRPr="00F73AD0">
          <w:rPr>
            <w:rStyle w:val="Hyperlink"/>
            <w:noProof/>
            <w:lang w:bidi="fr-FR"/>
          </w:rPr>
          <w:t>Collecte d’échantillons de gaz</w:t>
        </w:r>
        <w:r w:rsidR="000305B0">
          <w:rPr>
            <w:noProof/>
            <w:webHidden/>
          </w:rPr>
          <w:tab/>
        </w:r>
        <w:r w:rsidR="000305B0">
          <w:rPr>
            <w:noProof/>
            <w:webHidden/>
          </w:rPr>
          <w:fldChar w:fldCharType="begin"/>
        </w:r>
        <w:r w:rsidR="000305B0">
          <w:rPr>
            <w:noProof/>
            <w:webHidden/>
          </w:rPr>
          <w:instrText xml:space="preserve"> PAGEREF _Toc19615631 \h </w:instrText>
        </w:r>
        <w:r w:rsidR="000305B0">
          <w:rPr>
            <w:noProof/>
            <w:webHidden/>
          </w:rPr>
        </w:r>
        <w:r w:rsidR="000305B0">
          <w:rPr>
            <w:noProof/>
            <w:webHidden/>
          </w:rPr>
          <w:fldChar w:fldCharType="separate"/>
        </w:r>
        <w:r w:rsidR="0078108E">
          <w:rPr>
            <w:noProof/>
            <w:webHidden/>
          </w:rPr>
          <w:t>20</w:t>
        </w:r>
        <w:r w:rsidR="000305B0">
          <w:rPr>
            <w:noProof/>
            <w:webHidden/>
          </w:rPr>
          <w:fldChar w:fldCharType="end"/>
        </w:r>
      </w:hyperlink>
    </w:p>
    <w:p w14:paraId="42DB410A" w14:textId="75E87C99" w:rsidR="000305B0" w:rsidRDefault="00404485">
      <w:pPr>
        <w:pStyle w:val="TOC1"/>
        <w:rPr>
          <w:rFonts w:eastAsiaTheme="minorEastAsia" w:cstheme="minorBidi"/>
          <w:noProof/>
          <w:sz w:val="22"/>
          <w:szCs w:val="22"/>
          <w:lang w:val="en-GB" w:eastAsia="zh-CN"/>
        </w:rPr>
      </w:pPr>
      <w:hyperlink w:anchor="_Toc19615632" w:history="1">
        <w:r w:rsidR="000305B0" w:rsidRPr="00F73AD0">
          <w:rPr>
            <w:rStyle w:val="Hyperlink"/>
            <w:noProof/>
            <w:lang w:bidi="fr-FR"/>
          </w:rPr>
          <w:t>Réglages</w:t>
        </w:r>
        <w:r w:rsidR="000305B0">
          <w:rPr>
            <w:noProof/>
            <w:webHidden/>
          </w:rPr>
          <w:tab/>
        </w:r>
        <w:r w:rsidR="000305B0">
          <w:rPr>
            <w:noProof/>
            <w:webHidden/>
          </w:rPr>
          <w:fldChar w:fldCharType="begin"/>
        </w:r>
        <w:r w:rsidR="000305B0">
          <w:rPr>
            <w:noProof/>
            <w:webHidden/>
          </w:rPr>
          <w:instrText xml:space="preserve"> PAGEREF _Toc19615632 \h </w:instrText>
        </w:r>
        <w:r w:rsidR="000305B0">
          <w:rPr>
            <w:noProof/>
            <w:webHidden/>
          </w:rPr>
        </w:r>
        <w:r w:rsidR="000305B0">
          <w:rPr>
            <w:noProof/>
            <w:webHidden/>
          </w:rPr>
          <w:fldChar w:fldCharType="separate"/>
        </w:r>
        <w:r w:rsidR="0078108E">
          <w:rPr>
            <w:noProof/>
            <w:webHidden/>
          </w:rPr>
          <w:t>21</w:t>
        </w:r>
        <w:r w:rsidR="000305B0">
          <w:rPr>
            <w:noProof/>
            <w:webHidden/>
          </w:rPr>
          <w:fldChar w:fldCharType="end"/>
        </w:r>
      </w:hyperlink>
    </w:p>
    <w:p w14:paraId="705AF87E" w14:textId="0356B591" w:rsidR="000305B0" w:rsidRDefault="00404485">
      <w:pPr>
        <w:pStyle w:val="TOC2"/>
        <w:rPr>
          <w:rFonts w:eastAsiaTheme="minorEastAsia" w:cstheme="minorBidi"/>
          <w:noProof/>
          <w:sz w:val="22"/>
          <w:szCs w:val="22"/>
          <w:lang w:val="en-GB" w:eastAsia="zh-CN"/>
        </w:rPr>
      </w:pPr>
      <w:hyperlink w:anchor="_Toc19615633" w:history="1">
        <w:r w:rsidR="000305B0" w:rsidRPr="00F73AD0">
          <w:rPr>
            <w:rStyle w:val="Hyperlink"/>
            <w:noProof/>
            <w:lang w:bidi="fr-FR"/>
          </w:rPr>
          <w:t>Langue</w:t>
        </w:r>
        <w:r w:rsidR="000305B0">
          <w:rPr>
            <w:noProof/>
            <w:webHidden/>
          </w:rPr>
          <w:tab/>
        </w:r>
        <w:r w:rsidR="000305B0">
          <w:rPr>
            <w:noProof/>
            <w:webHidden/>
          </w:rPr>
          <w:fldChar w:fldCharType="begin"/>
        </w:r>
        <w:r w:rsidR="000305B0">
          <w:rPr>
            <w:noProof/>
            <w:webHidden/>
          </w:rPr>
          <w:instrText xml:space="preserve"> PAGEREF _Toc19615633 \h </w:instrText>
        </w:r>
        <w:r w:rsidR="000305B0">
          <w:rPr>
            <w:noProof/>
            <w:webHidden/>
          </w:rPr>
        </w:r>
        <w:r w:rsidR="000305B0">
          <w:rPr>
            <w:noProof/>
            <w:webHidden/>
          </w:rPr>
          <w:fldChar w:fldCharType="separate"/>
        </w:r>
        <w:r w:rsidR="0078108E">
          <w:rPr>
            <w:noProof/>
            <w:webHidden/>
          </w:rPr>
          <w:t>21</w:t>
        </w:r>
        <w:r w:rsidR="000305B0">
          <w:rPr>
            <w:noProof/>
            <w:webHidden/>
          </w:rPr>
          <w:fldChar w:fldCharType="end"/>
        </w:r>
      </w:hyperlink>
    </w:p>
    <w:p w14:paraId="6CFBEE22" w14:textId="40923D5B" w:rsidR="000305B0" w:rsidRDefault="00404485">
      <w:pPr>
        <w:pStyle w:val="TOC2"/>
        <w:rPr>
          <w:rFonts w:eastAsiaTheme="minorEastAsia" w:cstheme="minorBidi"/>
          <w:noProof/>
          <w:sz w:val="22"/>
          <w:szCs w:val="22"/>
          <w:lang w:val="en-GB" w:eastAsia="zh-CN"/>
        </w:rPr>
      </w:pPr>
      <w:hyperlink w:anchor="_Toc19615634" w:history="1">
        <w:r w:rsidR="000305B0" w:rsidRPr="00F73AD0">
          <w:rPr>
            <w:rStyle w:val="Hyperlink"/>
            <w:noProof/>
            <w:lang w:bidi="fr-FR"/>
          </w:rPr>
          <w:t>Unités de température</w:t>
        </w:r>
        <w:r w:rsidR="000305B0">
          <w:rPr>
            <w:noProof/>
            <w:webHidden/>
          </w:rPr>
          <w:tab/>
        </w:r>
        <w:r w:rsidR="000305B0">
          <w:rPr>
            <w:noProof/>
            <w:webHidden/>
          </w:rPr>
          <w:fldChar w:fldCharType="begin"/>
        </w:r>
        <w:r w:rsidR="000305B0">
          <w:rPr>
            <w:noProof/>
            <w:webHidden/>
          </w:rPr>
          <w:instrText xml:space="preserve"> PAGEREF _Toc19615634 \h </w:instrText>
        </w:r>
        <w:r w:rsidR="000305B0">
          <w:rPr>
            <w:noProof/>
            <w:webHidden/>
          </w:rPr>
        </w:r>
        <w:r w:rsidR="000305B0">
          <w:rPr>
            <w:noProof/>
            <w:webHidden/>
          </w:rPr>
          <w:fldChar w:fldCharType="separate"/>
        </w:r>
        <w:r w:rsidR="0078108E">
          <w:rPr>
            <w:noProof/>
            <w:webHidden/>
          </w:rPr>
          <w:t>21</w:t>
        </w:r>
        <w:r w:rsidR="000305B0">
          <w:rPr>
            <w:noProof/>
            <w:webHidden/>
          </w:rPr>
          <w:fldChar w:fldCharType="end"/>
        </w:r>
      </w:hyperlink>
    </w:p>
    <w:p w14:paraId="17EB9201" w14:textId="11785E8E" w:rsidR="000305B0" w:rsidRDefault="00404485">
      <w:pPr>
        <w:pStyle w:val="TOC2"/>
        <w:rPr>
          <w:rFonts w:eastAsiaTheme="minorEastAsia" w:cstheme="minorBidi"/>
          <w:noProof/>
          <w:sz w:val="22"/>
          <w:szCs w:val="22"/>
          <w:lang w:val="en-GB" w:eastAsia="zh-CN"/>
        </w:rPr>
      </w:pPr>
      <w:hyperlink w:anchor="_Toc19615635" w:history="1">
        <w:r w:rsidR="000305B0" w:rsidRPr="00F73AD0">
          <w:rPr>
            <w:rStyle w:val="Hyperlink"/>
            <w:noProof/>
            <w:lang w:bidi="fr-FR"/>
          </w:rPr>
          <w:t>Unités de pression</w:t>
        </w:r>
        <w:r w:rsidR="000305B0">
          <w:rPr>
            <w:noProof/>
            <w:webHidden/>
          </w:rPr>
          <w:tab/>
        </w:r>
        <w:r w:rsidR="000305B0">
          <w:rPr>
            <w:noProof/>
            <w:webHidden/>
          </w:rPr>
          <w:fldChar w:fldCharType="begin"/>
        </w:r>
        <w:r w:rsidR="000305B0">
          <w:rPr>
            <w:noProof/>
            <w:webHidden/>
          </w:rPr>
          <w:instrText xml:space="preserve"> PAGEREF _Toc19615635 \h </w:instrText>
        </w:r>
        <w:r w:rsidR="000305B0">
          <w:rPr>
            <w:noProof/>
            <w:webHidden/>
          </w:rPr>
        </w:r>
        <w:r w:rsidR="000305B0">
          <w:rPr>
            <w:noProof/>
            <w:webHidden/>
          </w:rPr>
          <w:fldChar w:fldCharType="separate"/>
        </w:r>
        <w:r w:rsidR="0078108E">
          <w:rPr>
            <w:noProof/>
            <w:webHidden/>
          </w:rPr>
          <w:t>21</w:t>
        </w:r>
        <w:r w:rsidR="000305B0">
          <w:rPr>
            <w:noProof/>
            <w:webHidden/>
          </w:rPr>
          <w:fldChar w:fldCharType="end"/>
        </w:r>
      </w:hyperlink>
    </w:p>
    <w:p w14:paraId="434CE962" w14:textId="3891347C" w:rsidR="000305B0" w:rsidRDefault="00404485">
      <w:pPr>
        <w:pStyle w:val="TOC2"/>
        <w:rPr>
          <w:rFonts w:eastAsiaTheme="minorEastAsia" w:cstheme="minorBidi"/>
          <w:noProof/>
          <w:sz w:val="22"/>
          <w:szCs w:val="22"/>
          <w:lang w:val="en-GB" w:eastAsia="zh-CN"/>
        </w:rPr>
      </w:pPr>
      <w:hyperlink w:anchor="_Toc19615636" w:history="1">
        <w:r w:rsidR="000305B0" w:rsidRPr="00F73AD0">
          <w:rPr>
            <w:rStyle w:val="Hyperlink"/>
            <w:noProof/>
            <w:lang w:bidi="fr-FR"/>
          </w:rPr>
          <w:t>Heure et date</w:t>
        </w:r>
        <w:r w:rsidR="000305B0">
          <w:rPr>
            <w:noProof/>
            <w:webHidden/>
          </w:rPr>
          <w:tab/>
        </w:r>
        <w:r w:rsidR="000305B0">
          <w:rPr>
            <w:noProof/>
            <w:webHidden/>
          </w:rPr>
          <w:fldChar w:fldCharType="begin"/>
        </w:r>
        <w:r w:rsidR="000305B0">
          <w:rPr>
            <w:noProof/>
            <w:webHidden/>
          </w:rPr>
          <w:instrText xml:space="preserve"> PAGEREF _Toc19615636 \h </w:instrText>
        </w:r>
        <w:r w:rsidR="000305B0">
          <w:rPr>
            <w:noProof/>
            <w:webHidden/>
          </w:rPr>
        </w:r>
        <w:r w:rsidR="000305B0">
          <w:rPr>
            <w:noProof/>
            <w:webHidden/>
          </w:rPr>
          <w:fldChar w:fldCharType="separate"/>
        </w:r>
        <w:r w:rsidR="0078108E">
          <w:rPr>
            <w:noProof/>
            <w:webHidden/>
          </w:rPr>
          <w:t>22</w:t>
        </w:r>
        <w:r w:rsidR="000305B0">
          <w:rPr>
            <w:noProof/>
            <w:webHidden/>
          </w:rPr>
          <w:fldChar w:fldCharType="end"/>
        </w:r>
      </w:hyperlink>
    </w:p>
    <w:p w14:paraId="78A23734" w14:textId="094260EB" w:rsidR="000305B0" w:rsidRDefault="00404485">
      <w:pPr>
        <w:pStyle w:val="TOC2"/>
        <w:rPr>
          <w:rFonts w:eastAsiaTheme="minorEastAsia" w:cstheme="minorBidi"/>
          <w:noProof/>
          <w:sz w:val="22"/>
          <w:szCs w:val="22"/>
          <w:lang w:val="en-GB" w:eastAsia="zh-CN"/>
        </w:rPr>
      </w:pPr>
      <w:hyperlink w:anchor="_Toc19615637" w:history="1">
        <w:r w:rsidR="000305B0" w:rsidRPr="00F73AD0">
          <w:rPr>
            <w:rStyle w:val="Hyperlink"/>
            <w:noProof/>
            <w:lang w:bidi="fr-FR"/>
          </w:rPr>
          <w:t>Contraste d’écran</w:t>
        </w:r>
        <w:r w:rsidR="000305B0">
          <w:rPr>
            <w:noProof/>
            <w:webHidden/>
          </w:rPr>
          <w:tab/>
        </w:r>
        <w:r w:rsidR="000305B0">
          <w:rPr>
            <w:noProof/>
            <w:webHidden/>
          </w:rPr>
          <w:fldChar w:fldCharType="begin"/>
        </w:r>
        <w:r w:rsidR="000305B0">
          <w:rPr>
            <w:noProof/>
            <w:webHidden/>
          </w:rPr>
          <w:instrText xml:space="preserve"> PAGEREF _Toc19615637 \h </w:instrText>
        </w:r>
        <w:r w:rsidR="000305B0">
          <w:rPr>
            <w:noProof/>
            <w:webHidden/>
          </w:rPr>
        </w:r>
        <w:r w:rsidR="000305B0">
          <w:rPr>
            <w:noProof/>
            <w:webHidden/>
          </w:rPr>
          <w:fldChar w:fldCharType="separate"/>
        </w:r>
        <w:r w:rsidR="0078108E">
          <w:rPr>
            <w:noProof/>
            <w:webHidden/>
          </w:rPr>
          <w:t>22</w:t>
        </w:r>
        <w:r w:rsidR="000305B0">
          <w:rPr>
            <w:noProof/>
            <w:webHidden/>
          </w:rPr>
          <w:fldChar w:fldCharType="end"/>
        </w:r>
      </w:hyperlink>
    </w:p>
    <w:p w14:paraId="022CC798" w14:textId="7C3250D0" w:rsidR="000305B0" w:rsidRDefault="00404485">
      <w:pPr>
        <w:pStyle w:val="TOC2"/>
        <w:rPr>
          <w:rFonts w:eastAsiaTheme="minorEastAsia" w:cstheme="minorBidi"/>
          <w:noProof/>
          <w:sz w:val="22"/>
          <w:szCs w:val="22"/>
          <w:lang w:val="en-GB" w:eastAsia="zh-CN"/>
        </w:rPr>
      </w:pPr>
      <w:hyperlink w:anchor="_Toc19615638" w:history="1">
        <w:r w:rsidR="000305B0" w:rsidRPr="00F73AD0">
          <w:rPr>
            <w:rStyle w:val="Hyperlink"/>
            <w:noProof/>
            <w:lang w:bidi="fr-FR"/>
          </w:rPr>
          <w:t>Délai d’attente d’écran</w:t>
        </w:r>
        <w:r w:rsidR="000305B0">
          <w:rPr>
            <w:noProof/>
            <w:webHidden/>
          </w:rPr>
          <w:tab/>
        </w:r>
        <w:r w:rsidR="000305B0">
          <w:rPr>
            <w:noProof/>
            <w:webHidden/>
          </w:rPr>
          <w:fldChar w:fldCharType="begin"/>
        </w:r>
        <w:r w:rsidR="000305B0">
          <w:rPr>
            <w:noProof/>
            <w:webHidden/>
          </w:rPr>
          <w:instrText xml:space="preserve"> PAGEREF _Toc19615638 \h </w:instrText>
        </w:r>
        <w:r w:rsidR="000305B0">
          <w:rPr>
            <w:noProof/>
            <w:webHidden/>
          </w:rPr>
        </w:r>
        <w:r w:rsidR="000305B0">
          <w:rPr>
            <w:noProof/>
            <w:webHidden/>
          </w:rPr>
          <w:fldChar w:fldCharType="separate"/>
        </w:r>
        <w:r w:rsidR="0078108E">
          <w:rPr>
            <w:noProof/>
            <w:webHidden/>
          </w:rPr>
          <w:t>22</w:t>
        </w:r>
        <w:r w:rsidR="000305B0">
          <w:rPr>
            <w:noProof/>
            <w:webHidden/>
          </w:rPr>
          <w:fldChar w:fldCharType="end"/>
        </w:r>
      </w:hyperlink>
    </w:p>
    <w:p w14:paraId="0AF1D5E2" w14:textId="6236D3CB" w:rsidR="000305B0" w:rsidRDefault="00404485">
      <w:pPr>
        <w:pStyle w:val="TOC2"/>
        <w:rPr>
          <w:rFonts w:eastAsiaTheme="minorEastAsia" w:cstheme="minorBidi"/>
          <w:noProof/>
          <w:sz w:val="22"/>
          <w:szCs w:val="22"/>
          <w:lang w:val="en-GB" w:eastAsia="zh-CN"/>
        </w:rPr>
      </w:pPr>
      <w:hyperlink w:anchor="_Toc19615639" w:history="1">
        <w:r w:rsidR="000305B0" w:rsidRPr="00F73AD0">
          <w:rPr>
            <w:rStyle w:val="Hyperlink"/>
            <w:noProof/>
            <w:lang w:bidi="fr-FR"/>
          </w:rPr>
          <w:t>Activité</w:t>
        </w:r>
        <w:r w:rsidR="000305B0">
          <w:rPr>
            <w:noProof/>
            <w:webHidden/>
          </w:rPr>
          <w:tab/>
        </w:r>
        <w:r w:rsidR="000305B0">
          <w:rPr>
            <w:noProof/>
            <w:webHidden/>
          </w:rPr>
          <w:fldChar w:fldCharType="begin"/>
        </w:r>
        <w:r w:rsidR="000305B0">
          <w:rPr>
            <w:noProof/>
            <w:webHidden/>
          </w:rPr>
          <w:instrText xml:space="preserve"> PAGEREF _Toc19615639 \h </w:instrText>
        </w:r>
        <w:r w:rsidR="000305B0">
          <w:rPr>
            <w:noProof/>
            <w:webHidden/>
          </w:rPr>
        </w:r>
        <w:r w:rsidR="000305B0">
          <w:rPr>
            <w:noProof/>
            <w:webHidden/>
          </w:rPr>
          <w:fldChar w:fldCharType="separate"/>
        </w:r>
        <w:r w:rsidR="0078108E">
          <w:rPr>
            <w:noProof/>
            <w:webHidden/>
          </w:rPr>
          <w:t>22</w:t>
        </w:r>
        <w:r w:rsidR="000305B0">
          <w:rPr>
            <w:noProof/>
            <w:webHidden/>
          </w:rPr>
          <w:fldChar w:fldCharType="end"/>
        </w:r>
      </w:hyperlink>
    </w:p>
    <w:p w14:paraId="7AA6F367" w14:textId="6A566360" w:rsidR="000305B0" w:rsidRDefault="00404485">
      <w:pPr>
        <w:pStyle w:val="TOC2"/>
        <w:rPr>
          <w:rFonts w:eastAsiaTheme="minorEastAsia" w:cstheme="minorBidi"/>
          <w:noProof/>
          <w:sz w:val="22"/>
          <w:szCs w:val="22"/>
          <w:lang w:val="en-GB" w:eastAsia="zh-CN"/>
        </w:rPr>
      </w:pPr>
      <w:hyperlink w:anchor="_Toc19615640" w:history="1">
        <w:r w:rsidR="000305B0" w:rsidRPr="00F73AD0">
          <w:rPr>
            <w:rStyle w:val="Hyperlink"/>
            <w:noProof/>
            <w:lang w:bidi="fr-FR"/>
          </w:rPr>
          <w:t>Rotation de l’écran</w:t>
        </w:r>
        <w:r w:rsidR="000305B0">
          <w:rPr>
            <w:noProof/>
            <w:webHidden/>
          </w:rPr>
          <w:tab/>
        </w:r>
        <w:r w:rsidR="000305B0">
          <w:rPr>
            <w:noProof/>
            <w:webHidden/>
          </w:rPr>
          <w:fldChar w:fldCharType="begin"/>
        </w:r>
        <w:r w:rsidR="000305B0">
          <w:rPr>
            <w:noProof/>
            <w:webHidden/>
          </w:rPr>
          <w:instrText xml:space="preserve"> PAGEREF _Toc19615640 \h </w:instrText>
        </w:r>
        <w:r w:rsidR="000305B0">
          <w:rPr>
            <w:noProof/>
            <w:webHidden/>
          </w:rPr>
        </w:r>
        <w:r w:rsidR="000305B0">
          <w:rPr>
            <w:noProof/>
            <w:webHidden/>
          </w:rPr>
          <w:fldChar w:fldCharType="separate"/>
        </w:r>
        <w:r w:rsidR="0078108E">
          <w:rPr>
            <w:noProof/>
            <w:webHidden/>
          </w:rPr>
          <w:t>22</w:t>
        </w:r>
        <w:r w:rsidR="000305B0">
          <w:rPr>
            <w:noProof/>
            <w:webHidden/>
          </w:rPr>
          <w:fldChar w:fldCharType="end"/>
        </w:r>
      </w:hyperlink>
    </w:p>
    <w:p w14:paraId="71D49F01" w14:textId="26B681E8" w:rsidR="000305B0" w:rsidRDefault="00404485">
      <w:pPr>
        <w:pStyle w:val="TOC2"/>
        <w:rPr>
          <w:rFonts w:eastAsiaTheme="minorEastAsia" w:cstheme="minorBidi"/>
          <w:noProof/>
          <w:sz w:val="22"/>
          <w:szCs w:val="22"/>
          <w:lang w:val="en-GB" w:eastAsia="zh-CN"/>
        </w:rPr>
      </w:pPr>
      <w:hyperlink w:anchor="_Toc19615641" w:history="1">
        <w:r w:rsidR="000305B0" w:rsidRPr="00F73AD0">
          <w:rPr>
            <w:rStyle w:val="Hyperlink"/>
            <w:noProof/>
            <w:lang w:bidi="fr-FR"/>
          </w:rPr>
          <w:t>Bluetooth (modèle Pro uniquement)</w:t>
        </w:r>
        <w:r w:rsidR="000305B0">
          <w:rPr>
            <w:noProof/>
            <w:webHidden/>
          </w:rPr>
          <w:tab/>
        </w:r>
        <w:r w:rsidR="000305B0">
          <w:rPr>
            <w:noProof/>
            <w:webHidden/>
          </w:rPr>
          <w:fldChar w:fldCharType="begin"/>
        </w:r>
        <w:r w:rsidR="000305B0">
          <w:rPr>
            <w:noProof/>
            <w:webHidden/>
          </w:rPr>
          <w:instrText xml:space="preserve"> PAGEREF _Toc19615641 \h </w:instrText>
        </w:r>
        <w:r w:rsidR="000305B0">
          <w:rPr>
            <w:noProof/>
            <w:webHidden/>
          </w:rPr>
        </w:r>
        <w:r w:rsidR="000305B0">
          <w:rPr>
            <w:noProof/>
            <w:webHidden/>
          </w:rPr>
          <w:fldChar w:fldCharType="separate"/>
        </w:r>
        <w:r w:rsidR="0078108E">
          <w:rPr>
            <w:noProof/>
            <w:webHidden/>
          </w:rPr>
          <w:t>22</w:t>
        </w:r>
        <w:r w:rsidR="000305B0">
          <w:rPr>
            <w:noProof/>
            <w:webHidden/>
          </w:rPr>
          <w:fldChar w:fldCharType="end"/>
        </w:r>
      </w:hyperlink>
    </w:p>
    <w:p w14:paraId="04E4F050" w14:textId="69581F9C" w:rsidR="000305B0" w:rsidRDefault="00404485">
      <w:pPr>
        <w:pStyle w:val="TOC2"/>
        <w:rPr>
          <w:rFonts w:eastAsiaTheme="minorEastAsia" w:cstheme="minorBidi"/>
          <w:noProof/>
          <w:sz w:val="22"/>
          <w:szCs w:val="22"/>
          <w:lang w:val="en-GB" w:eastAsia="zh-CN"/>
        </w:rPr>
      </w:pPr>
      <w:hyperlink w:anchor="_Toc19615642" w:history="1">
        <w:r w:rsidR="000305B0" w:rsidRPr="00F73AD0">
          <w:rPr>
            <w:rStyle w:val="Hyperlink"/>
            <w:noProof/>
            <w:lang w:bidi="fr-FR"/>
          </w:rPr>
          <w:t>Blocage réessayer</w:t>
        </w:r>
        <w:r w:rsidR="000305B0">
          <w:rPr>
            <w:noProof/>
            <w:webHidden/>
          </w:rPr>
          <w:tab/>
        </w:r>
        <w:r w:rsidR="000305B0">
          <w:rPr>
            <w:noProof/>
            <w:webHidden/>
          </w:rPr>
          <w:fldChar w:fldCharType="begin"/>
        </w:r>
        <w:r w:rsidR="000305B0">
          <w:rPr>
            <w:noProof/>
            <w:webHidden/>
          </w:rPr>
          <w:instrText xml:space="preserve"> PAGEREF _Toc19615642 \h </w:instrText>
        </w:r>
        <w:r w:rsidR="000305B0">
          <w:rPr>
            <w:noProof/>
            <w:webHidden/>
          </w:rPr>
        </w:r>
        <w:r w:rsidR="000305B0">
          <w:rPr>
            <w:noProof/>
            <w:webHidden/>
          </w:rPr>
          <w:fldChar w:fldCharType="separate"/>
        </w:r>
        <w:r w:rsidR="0078108E">
          <w:rPr>
            <w:noProof/>
            <w:webHidden/>
          </w:rPr>
          <w:t>23</w:t>
        </w:r>
        <w:r w:rsidR="000305B0">
          <w:rPr>
            <w:noProof/>
            <w:webHidden/>
          </w:rPr>
          <w:fldChar w:fldCharType="end"/>
        </w:r>
      </w:hyperlink>
    </w:p>
    <w:p w14:paraId="5DE3E5C8" w14:textId="432320C6" w:rsidR="000305B0" w:rsidRDefault="00404485">
      <w:pPr>
        <w:pStyle w:val="TOC2"/>
        <w:rPr>
          <w:rFonts w:eastAsiaTheme="minorEastAsia" w:cstheme="minorBidi"/>
          <w:noProof/>
          <w:sz w:val="22"/>
          <w:szCs w:val="22"/>
          <w:lang w:val="en-GB" w:eastAsia="zh-CN"/>
        </w:rPr>
      </w:pPr>
      <w:hyperlink w:anchor="_Toc19615643" w:history="1">
        <w:r w:rsidR="000305B0" w:rsidRPr="00F73AD0">
          <w:rPr>
            <w:rStyle w:val="Hyperlink"/>
            <w:noProof/>
            <w:lang w:bidi="fr-FR"/>
          </w:rPr>
          <w:t>Verrouillage automatique</w:t>
        </w:r>
        <w:r w:rsidR="000305B0">
          <w:rPr>
            <w:noProof/>
            <w:webHidden/>
          </w:rPr>
          <w:tab/>
        </w:r>
        <w:r w:rsidR="000305B0">
          <w:rPr>
            <w:noProof/>
            <w:webHidden/>
          </w:rPr>
          <w:fldChar w:fldCharType="begin"/>
        </w:r>
        <w:r w:rsidR="000305B0">
          <w:rPr>
            <w:noProof/>
            <w:webHidden/>
          </w:rPr>
          <w:instrText xml:space="preserve"> PAGEREF _Toc19615643 \h </w:instrText>
        </w:r>
        <w:r w:rsidR="000305B0">
          <w:rPr>
            <w:noProof/>
            <w:webHidden/>
          </w:rPr>
        </w:r>
        <w:r w:rsidR="000305B0">
          <w:rPr>
            <w:noProof/>
            <w:webHidden/>
          </w:rPr>
          <w:fldChar w:fldCharType="separate"/>
        </w:r>
        <w:r w:rsidR="0078108E">
          <w:rPr>
            <w:noProof/>
            <w:webHidden/>
          </w:rPr>
          <w:t>23</w:t>
        </w:r>
        <w:r w:rsidR="000305B0">
          <w:rPr>
            <w:noProof/>
            <w:webHidden/>
          </w:rPr>
          <w:fldChar w:fldCharType="end"/>
        </w:r>
      </w:hyperlink>
    </w:p>
    <w:p w14:paraId="0AF316C1" w14:textId="4C21E42C" w:rsidR="000305B0" w:rsidRDefault="00404485">
      <w:pPr>
        <w:pStyle w:val="TOC2"/>
        <w:rPr>
          <w:rFonts w:eastAsiaTheme="minorEastAsia" w:cstheme="minorBidi"/>
          <w:noProof/>
          <w:sz w:val="22"/>
          <w:szCs w:val="22"/>
          <w:lang w:val="en-GB" w:eastAsia="zh-CN"/>
        </w:rPr>
      </w:pPr>
      <w:hyperlink w:anchor="_Toc19615644" w:history="1">
        <w:r w:rsidR="000305B0" w:rsidRPr="00F73AD0">
          <w:rPr>
            <w:rStyle w:val="Hyperlink"/>
            <w:noProof/>
            <w:lang w:bidi="fr-FR"/>
          </w:rPr>
          <w:t>Fonctionnement automatique</w:t>
        </w:r>
        <w:r w:rsidR="000305B0">
          <w:rPr>
            <w:noProof/>
            <w:webHidden/>
          </w:rPr>
          <w:tab/>
        </w:r>
        <w:r w:rsidR="000305B0">
          <w:rPr>
            <w:noProof/>
            <w:webHidden/>
          </w:rPr>
          <w:fldChar w:fldCharType="begin"/>
        </w:r>
        <w:r w:rsidR="000305B0">
          <w:rPr>
            <w:noProof/>
            <w:webHidden/>
          </w:rPr>
          <w:instrText xml:space="preserve"> PAGEREF _Toc19615644 \h </w:instrText>
        </w:r>
        <w:r w:rsidR="000305B0">
          <w:rPr>
            <w:noProof/>
            <w:webHidden/>
          </w:rPr>
        </w:r>
        <w:r w:rsidR="000305B0">
          <w:rPr>
            <w:noProof/>
            <w:webHidden/>
          </w:rPr>
          <w:fldChar w:fldCharType="separate"/>
        </w:r>
        <w:r w:rsidR="0078108E">
          <w:rPr>
            <w:noProof/>
            <w:webHidden/>
          </w:rPr>
          <w:t>23</w:t>
        </w:r>
        <w:r w:rsidR="000305B0">
          <w:rPr>
            <w:noProof/>
            <w:webHidden/>
          </w:rPr>
          <w:fldChar w:fldCharType="end"/>
        </w:r>
      </w:hyperlink>
    </w:p>
    <w:p w14:paraId="2ABCAF93" w14:textId="3D0C34A7" w:rsidR="000305B0" w:rsidRDefault="00404485">
      <w:pPr>
        <w:pStyle w:val="TOC2"/>
        <w:rPr>
          <w:rFonts w:eastAsiaTheme="minorEastAsia" w:cstheme="minorBidi"/>
          <w:noProof/>
          <w:sz w:val="22"/>
          <w:szCs w:val="22"/>
          <w:lang w:val="en-GB" w:eastAsia="zh-CN"/>
        </w:rPr>
      </w:pPr>
      <w:hyperlink w:anchor="_Toc19615645" w:history="1">
        <w:r w:rsidR="000305B0" w:rsidRPr="00F73AD0">
          <w:rPr>
            <w:rStyle w:val="Hyperlink"/>
            <w:noProof/>
            <w:lang w:bidi="fr-FR"/>
          </w:rPr>
          <w:t>Informations sur la pompe</w:t>
        </w:r>
        <w:r w:rsidR="000305B0">
          <w:rPr>
            <w:noProof/>
            <w:webHidden/>
          </w:rPr>
          <w:tab/>
        </w:r>
        <w:r w:rsidR="000305B0">
          <w:rPr>
            <w:noProof/>
            <w:webHidden/>
          </w:rPr>
          <w:fldChar w:fldCharType="begin"/>
        </w:r>
        <w:r w:rsidR="000305B0">
          <w:rPr>
            <w:noProof/>
            <w:webHidden/>
          </w:rPr>
          <w:instrText xml:space="preserve"> PAGEREF _Toc19615645 \h </w:instrText>
        </w:r>
        <w:r w:rsidR="000305B0">
          <w:rPr>
            <w:noProof/>
            <w:webHidden/>
          </w:rPr>
        </w:r>
        <w:r w:rsidR="000305B0">
          <w:rPr>
            <w:noProof/>
            <w:webHidden/>
          </w:rPr>
          <w:fldChar w:fldCharType="separate"/>
        </w:r>
        <w:r w:rsidR="0078108E">
          <w:rPr>
            <w:noProof/>
            <w:webHidden/>
          </w:rPr>
          <w:t>23</w:t>
        </w:r>
        <w:r w:rsidR="000305B0">
          <w:rPr>
            <w:noProof/>
            <w:webHidden/>
          </w:rPr>
          <w:fldChar w:fldCharType="end"/>
        </w:r>
      </w:hyperlink>
    </w:p>
    <w:p w14:paraId="23A85C7E" w14:textId="51022497" w:rsidR="000305B0" w:rsidRDefault="00404485">
      <w:pPr>
        <w:pStyle w:val="TOC2"/>
        <w:rPr>
          <w:rFonts w:eastAsiaTheme="minorEastAsia" w:cstheme="minorBidi"/>
          <w:noProof/>
          <w:sz w:val="22"/>
          <w:szCs w:val="22"/>
          <w:lang w:val="en-GB" w:eastAsia="zh-CN"/>
        </w:rPr>
      </w:pPr>
      <w:hyperlink w:anchor="_Toc19615646" w:history="1">
        <w:r w:rsidR="000305B0" w:rsidRPr="00F73AD0">
          <w:rPr>
            <w:rStyle w:val="Hyperlink"/>
            <w:noProof/>
            <w:lang w:bidi="fr-FR"/>
          </w:rPr>
          <w:t>Diagnostic</w:t>
        </w:r>
        <w:r w:rsidR="000305B0">
          <w:rPr>
            <w:noProof/>
            <w:webHidden/>
          </w:rPr>
          <w:tab/>
        </w:r>
        <w:r w:rsidR="000305B0">
          <w:rPr>
            <w:noProof/>
            <w:webHidden/>
          </w:rPr>
          <w:fldChar w:fldCharType="begin"/>
        </w:r>
        <w:r w:rsidR="000305B0">
          <w:rPr>
            <w:noProof/>
            <w:webHidden/>
          </w:rPr>
          <w:instrText xml:space="preserve"> PAGEREF _Toc19615646 \h </w:instrText>
        </w:r>
        <w:r w:rsidR="000305B0">
          <w:rPr>
            <w:noProof/>
            <w:webHidden/>
          </w:rPr>
        </w:r>
        <w:r w:rsidR="000305B0">
          <w:rPr>
            <w:noProof/>
            <w:webHidden/>
          </w:rPr>
          <w:fldChar w:fldCharType="separate"/>
        </w:r>
        <w:r w:rsidR="0078108E">
          <w:rPr>
            <w:noProof/>
            <w:webHidden/>
          </w:rPr>
          <w:t>24</w:t>
        </w:r>
        <w:r w:rsidR="000305B0">
          <w:rPr>
            <w:noProof/>
            <w:webHidden/>
          </w:rPr>
          <w:fldChar w:fldCharType="end"/>
        </w:r>
      </w:hyperlink>
    </w:p>
    <w:p w14:paraId="0CF10932" w14:textId="4A122A2D" w:rsidR="000305B0" w:rsidRDefault="00404485">
      <w:pPr>
        <w:pStyle w:val="TOC1"/>
        <w:rPr>
          <w:rFonts w:eastAsiaTheme="minorEastAsia" w:cstheme="minorBidi"/>
          <w:noProof/>
          <w:sz w:val="22"/>
          <w:szCs w:val="22"/>
          <w:lang w:val="en-GB" w:eastAsia="zh-CN"/>
        </w:rPr>
      </w:pPr>
      <w:hyperlink w:anchor="_Toc19615647" w:history="1">
        <w:r w:rsidR="000305B0" w:rsidRPr="00F73AD0">
          <w:rPr>
            <w:rStyle w:val="Hyperlink"/>
            <w:noProof/>
            <w:lang w:bidi="fr-FR"/>
          </w:rPr>
          <w:t>Messages d’avertissement et d’erreur</w:t>
        </w:r>
        <w:r w:rsidR="000305B0">
          <w:rPr>
            <w:noProof/>
            <w:webHidden/>
          </w:rPr>
          <w:tab/>
        </w:r>
        <w:r w:rsidR="000305B0">
          <w:rPr>
            <w:noProof/>
            <w:webHidden/>
          </w:rPr>
          <w:fldChar w:fldCharType="begin"/>
        </w:r>
        <w:r w:rsidR="000305B0">
          <w:rPr>
            <w:noProof/>
            <w:webHidden/>
          </w:rPr>
          <w:instrText xml:space="preserve"> PAGEREF _Toc19615647 \h </w:instrText>
        </w:r>
        <w:r w:rsidR="000305B0">
          <w:rPr>
            <w:noProof/>
            <w:webHidden/>
          </w:rPr>
        </w:r>
        <w:r w:rsidR="000305B0">
          <w:rPr>
            <w:noProof/>
            <w:webHidden/>
          </w:rPr>
          <w:fldChar w:fldCharType="separate"/>
        </w:r>
        <w:r w:rsidR="0078108E">
          <w:rPr>
            <w:noProof/>
            <w:webHidden/>
          </w:rPr>
          <w:t>24</w:t>
        </w:r>
        <w:r w:rsidR="000305B0">
          <w:rPr>
            <w:noProof/>
            <w:webHidden/>
          </w:rPr>
          <w:fldChar w:fldCharType="end"/>
        </w:r>
      </w:hyperlink>
    </w:p>
    <w:p w14:paraId="15FA7837" w14:textId="40D9372E" w:rsidR="000305B0" w:rsidRDefault="00404485">
      <w:pPr>
        <w:pStyle w:val="TOC2"/>
        <w:rPr>
          <w:rFonts w:eastAsiaTheme="minorEastAsia" w:cstheme="minorBidi"/>
          <w:noProof/>
          <w:sz w:val="22"/>
          <w:szCs w:val="22"/>
          <w:lang w:val="en-GB" w:eastAsia="zh-CN"/>
        </w:rPr>
      </w:pPr>
      <w:hyperlink w:anchor="_Toc19615648" w:history="1">
        <w:r w:rsidR="000305B0" w:rsidRPr="00F73AD0">
          <w:rPr>
            <w:rStyle w:val="Hyperlink"/>
            <w:noProof/>
            <w:lang w:bidi="fr-FR"/>
          </w:rPr>
          <w:t>Avertissements</w:t>
        </w:r>
        <w:r w:rsidR="000305B0">
          <w:rPr>
            <w:noProof/>
            <w:webHidden/>
          </w:rPr>
          <w:tab/>
        </w:r>
        <w:r w:rsidR="000305B0">
          <w:rPr>
            <w:noProof/>
            <w:webHidden/>
          </w:rPr>
          <w:fldChar w:fldCharType="begin"/>
        </w:r>
        <w:r w:rsidR="000305B0">
          <w:rPr>
            <w:noProof/>
            <w:webHidden/>
          </w:rPr>
          <w:instrText xml:space="preserve"> PAGEREF _Toc19615648 \h </w:instrText>
        </w:r>
        <w:r w:rsidR="000305B0">
          <w:rPr>
            <w:noProof/>
            <w:webHidden/>
          </w:rPr>
        </w:r>
        <w:r w:rsidR="000305B0">
          <w:rPr>
            <w:noProof/>
            <w:webHidden/>
          </w:rPr>
          <w:fldChar w:fldCharType="separate"/>
        </w:r>
        <w:r w:rsidR="0078108E">
          <w:rPr>
            <w:noProof/>
            <w:webHidden/>
          </w:rPr>
          <w:t>24</w:t>
        </w:r>
        <w:r w:rsidR="000305B0">
          <w:rPr>
            <w:noProof/>
            <w:webHidden/>
          </w:rPr>
          <w:fldChar w:fldCharType="end"/>
        </w:r>
      </w:hyperlink>
    </w:p>
    <w:p w14:paraId="44E2A089" w14:textId="2EF9FB4B" w:rsidR="000305B0" w:rsidRDefault="00404485">
      <w:pPr>
        <w:pStyle w:val="TOC2"/>
        <w:rPr>
          <w:rFonts w:eastAsiaTheme="minorEastAsia" w:cstheme="minorBidi"/>
          <w:noProof/>
          <w:sz w:val="22"/>
          <w:szCs w:val="22"/>
          <w:lang w:val="en-GB" w:eastAsia="zh-CN"/>
        </w:rPr>
      </w:pPr>
      <w:hyperlink w:anchor="_Toc19615649" w:history="1">
        <w:r w:rsidR="000305B0" w:rsidRPr="00F73AD0">
          <w:rPr>
            <w:rStyle w:val="Hyperlink"/>
            <w:noProof/>
            <w:lang w:bidi="fr-FR"/>
          </w:rPr>
          <w:t>Erreurs</w:t>
        </w:r>
        <w:r w:rsidR="000305B0">
          <w:rPr>
            <w:noProof/>
            <w:webHidden/>
          </w:rPr>
          <w:tab/>
        </w:r>
        <w:r w:rsidR="000305B0">
          <w:rPr>
            <w:noProof/>
            <w:webHidden/>
          </w:rPr>
          <w:fldChar w:fldCharType="begin"/>
        </w:r>
        <w:r w:rsidR="000305B0">
          <w:rPr>
            <w:noProof/>
            <w:webHidden/>
          </w:rPr>
          <w:instrText xml:space="preserve"> PAGEREF _Toc19615649 \h </w:instrText>
        </w:r>
        <w:r w:rsidR="000305B0">
          <w:rPr>
            <w:noProof/>
            <w:webHidden/>
          </w:rPr>
        </w:r>
        <w:r w:rsidR="000305B0">
          <w:rPr>
            <w:noProof/>
            <w:webHidden/>
          </w:rPr>
          <w:fldChar w:fldCharType="separate"/>
        </w:r>
        <w:r w:rsidR="0078108E">
          <w:rPr>
            <w:noProof/>
            <w:webHidden/>
          </w:rPr>
          <w:t>24</w:t>
        </w:r>
        <w:r w:rsidR="000305B0">
          <w:rPr>
            <w:noProof/>
            <w:webHidden/>
          </w:rPr>
          <w:fldChar w:fldCharType="end"/>
        </w:r>
      </w:hyperlink>
    </w:p>
    <w:p w14:paraId="45357758" w14:textId="3C6504F1" w:rsidR="000305B0" w:rsidRDefault="00404485">
      <w:pPr>
        <w:pStyle w:val="TOC1"/>
        <w:rPr>
          <w:rFonts w:eastAsiaTheme="minorEastAsia" w:cstheme="minorBidi"/>
          <w:noProof/>
          <w:sz w:val="22"/>
          <w:szCs w:val="22"/>
          <w:lang w:val="en-GB" w:eastAsia="zh-CN"/>
        </w:rPr>
      </w:pPr>
      <w:hyperlink w:anchor="_Toc19615650" w:history="1">
        <w:r w:rsidR="000305B0" w:rsidRPr="00F73AD0">
          <w:rPr>
            <w:rStyle w:val="Hyperlink"/>
            <w:noProof/>
            <w:lang w:bidi="fr-FR"/>
          </w:rPr>
          <w:t>Voyants LED</w:t>
        </w:r>
        <w:r w:rsidR="000305B0">
          <w:rPr>
            <w:noProof/>
            <w:webHidden/>
          </w:rPr>
          <w:tab/>
        </w:r>
        <w:r w:rsidR="000305B0">
          <w:rPr>
            <w:noProof/>
            <w:webHidden/>
          </w:rPr>
          <w:fldChar w:fldCharType="begin"/>
        </w:r>
        <w:r w:rsidR="000305B0">
          <w:rPr>
            <w:noProof/>
            <w:webHidden/>
          </w:rPr>
          <w:instrText xml:space="preserve"> PAGEREF _Toc19615650 \h </w:instrText>
        </w:r>
        <w:r w:rsidR="000305B0">
          <w:rPr>
            <w:noProof/>
            <w:webHidden/>
          </w:rPr>
        </w:r>
        <w:r w:rsidR="000305B0">
          <w:rPr>
            <w:noProof/>
            <w:webHidden/>
          </w:rPr>
          <w:fldChar w:fldCharType="separate"/>
        </w:r>
        <w:r w:rsidR="0078108E">
          <w:rPr>
            <w:noProof/>
            <w:webHidden/>
          </w:rPr>
          <w:t>24</w:t>
        </w:r>
        <w:r w:rsidR="000305B0">
          <w:rPr>
            <w:noProof/>
            <w:webHidden/>
          </w:rPr>
          <w:fldChar w:fldCharType="end"/>
        </w:r>
      </w:hyperlink>
    </w:p>
    <w:p w14:paraId="2F304110" w14:textId="38641493" w:rsidR="000305B0" w:rsidRDefault="00404485">
      <w:pPr>
        <w:pStyle w:val="TOC1"/>
        <w:rPr>
          <w:rFonts w:eastAsiaTheme="minorEastAsia" w:cstheme="minorBidi"/>
          <w:noProof/>
          <w:sz w:val="22"/>
          <w:szCs w:val="22"/>
          <w:lang w:val="en-GB" w:eastAsia="zh-CN"/>
        </w:rPr>
      </w:pPr>
      <w:hyperlink w:anchor="_Toc19615651" w:history="1">
        <w:r w:rsidR="000305B0" w:rsidRPr="00F73AD0">
          <w:rPr>
            <w:rStyle w:val="Hyperlink"/>
            <w:noProof/>
            <w:lang w:bidi="fr-FR"/>
          </w:rPr>
          <w:t>Logiciel Airwave pour les appareils mobiles</w:t>
        </w:r>
        <w:r w:rsidR="000305B0">
          <w:rPr>
            <w:noProof/>
            <w:webHidden/>
          </w:rPr>
          <w:tab/>
        </w:r>
        <w:r w:rsidR="000305B0">
          <w:rPr>
            <w:noProof/>
            <w:webHidden/>
          </w:rPr>
          <w:fldChar w:fldCharType="begin"/>
        </w:r>
        <w:r w:rsidR="000305B0">
          <w:rPr>
            <w:noProof/>
            <w:webHidden/>
          </w:rPr>
          <w:instrText xml:space="preserve"> PAGEREF _Toc19615651 \h </w:instrText>
        </w:r>
        <w:r w:rsidR="000305B0">
          <w:rPr>
            <w:noProof/>
            <w:webHidden/>
          </w:rPr>
        </w:r>
        <w:r w:rsidR="000305B0">
          <w:rPr>
            <w:noProof/>
            <w:webHidden/>
          </w:rPr>
          <w:fldChar w:fldCharType="separate"/>
        </w:r>
        <w:r w:rsidR="0078108E">
          <w:rPr>
            <w:noProof/>
            <w:webHidden/>
          </w:rPr>
          <w:t>26</w:t>
        </w:r>
        <w:r w:rsidR="000305B0">
          <w:rPr>
            <w:noProof/>
            <w:webHidden/>
          </w:rPr>
          <w:fldChar w:fldCharType="end"/>
        </w:r>
      </w:hyperlink>
    </w:p>
    <w:p w14:paraId="693CD156" w14:textId="38B09682" w:rsidR="000305B0" w:rsidRDefault="00404485">
      <w:pPr>
        <w:pStyle w:val="TOC2"/>
        <w:rPr>
          <w:rFonts w:eastAsiaTheme="minorEastAsia" w:cstheme="minorBidi"/>
          <w:noProof/>
          <w:sz w:val="22"/>
          <w:szCs w:val="22"/>
          <w:lang w:val="en-GB" w:eastAsia="zh-CN"/>
        </w:rPr>
      </w:pPr>
      <w:hyperlink w:anchor="_Toc19615652" w:history="1">
        <w:r w:rsidR="000305B0" w:rsidRPr="00F73AD0">
          <w:rPr>
            <w:rStyle w:val="Hyperlink"/>
            <w:noProof/>
            <w:lang w:bidi="fr-FR"/>
          </w:rPr>
          <w:t>Connexion et sécurité Bluetooth</w:t>
        </w:r>
        <w:r w:rsidR="000305B0">
          <w:rPr>
            <w:noProof/>
            <w:webHidden/>
          </w:rPr>
          <w:tab/>
        </w:r>
        <w:r w:rsidR="000305B0">
          <w:rPr>
            <w:noProof/>
            <w:webHidden/>
          </w:rPr>
          <w:fldChar w:fldCharType="begin"/>
        </w:r>
        <w:r w:rsidR="000305B0">
          <w:rPr>
            <w:noProof/>
            <w:webHidden/>
          </w:rPr>
          <w:instrText xml:space="preserve"> PAGEREF _Toc19615652 \h </w:instrText>
        </w:r>
        <w:r w:rsidR="000305B0">
          <w:rPr>
            <w:noProof/>
            <w:webHidden/>
          </w:rPr>
        </w:r>
        <w:r w:rsidR="000305B0">
          <w:rPr>
            <w:noProof/>
            <w:webHidden/>
          </w:rPr>
          <w:fldChar w:fldCharType="separate"/>
        </w:r>
        <w:r w:rsidR="0078108E">
          <w:rPr>
            <w:noProof/>
            <w:webHidden/>
          </w:rPr>
          <w:t>26</w:t>
        </w:r>
        <w:r w:rsidR="000305B0">
          <w:rPr>
            <w:noProof/>
            <w:webHidden/>
          </w:rPr>
          <w:fldChar w:fldCharType="end"/>
        </w:r>
      </w:hyperlink>
    </w:p>
    <w:p w14:paraId="5D37B7DE" w14:textId="0C3D96F5" w:rsidR="000305B0" w:rsidRDefault="00404485">
      <w:pPr>
        <w:pStyle w:val="TOC2"/>
        <w:rPr>
          <w:rFonts w:eastAsiaTheme="minorEastAsia" w:cstheme="minorBidi"/>
          <w:noProof/>
          <w:sz w:val="22"/>
          <w:szCs w:val="22"/>
          <w:lang w:val="en-GB" w:eastAsia="zh-CN"/>
        </w:rPr>
      </w:pPr>
      <w:hyperlink w:anchor="_Toc19615653" w:history="1">
        <w:r w:rsidR="000305B0" w:rsidRPr="00F73AD0">
          <w:rPr>
            <w:rStyle w:val="Hyperlink"/>
            <w:noProof/>
            <w:lang w:bidi="fr-FR"/>
          </w:rPr>
          <w:t>Affichage du tableau de bord</w:t>
        </w:r>
        <w:r w:rsidR="000305B0">
          <w:rPr>
            <w:noProof/>
            <w:webHidden/>
          </w:rPr>
          <w:tab/>
        </w:r>
        <w:r w:rsidR="000305B0">
          <w:rPr>
            <w:noProof/>
            <w:webHidden/>
          </w:rPr>
          <w:fldChar w:fldCharType="begin"/>
        </w:r>
        <w:r w:rsidR="000305B0">
          <w:rPr>
            <w:noProof/>
            <w:webHidden/>
          </w:rPr>
          <w:instrText xml:space="preserve"> PAGEREF _Toc19615653 \h </w:instrText>
        </w:r>
        <w:r w:rsidR="000305B0">
          <w:rPr>
            <w:noProof/>
            <w:webHidden/>
          </w:rPr>
        </w:r>
        <w:r w:rsidR="000305B0">
          <w:rPr>
            <w:noProof/>
            <w:webHidden/>
          </w:rPr>
          <w:fldChar w:fldCharType="separate"/>
        </w:r>
        <w:r w:rsidR="0078108E">
          <w:rPr>
            <w:noProof/>
            <w:webHidden/>
          </w:rPr>
          <w:t>26</w:t>
        </w:r>
        <w:r w:rsidR="000305B0">
          <w:rPr>
            <w:noProof/>
            <w:webHidden/>
          </w:rPr>
          <w:fldChar w:fldCharType="end"/>
        </w:r>
      </w:hyperlink>
    </w:p>
    <w:p w14:paraId="3D95A181" w14:textId="500FC68B" w:rsidR="000305B0" w:rsidRDefault="00404485">
      <w:pPr>
        <w:pStyle w:val="TOC2"/>
        <w:rPr>
          <w:rFonts w:eastAsiaTheme="minorEastAsia" w:cstheme="minorBidi"/>
          <w:noProof/>
          <w:sz w:val="22"/>
          <w:szCs w:val="22"/>
          <w:lang w:val="en-GB" w:eastAsia="zh-CN"/>
        </w:rPr>
      </w:pPr>
      <w:hyperlink w:anchor="_Toc19615654" w:history="1">
        <w:r w:rsidR="000305B0" w:rsidRPr="00F73AD0">
          <w:rPr>
            <w:rStyle w:val="Hyperlink"/>
            <w:noProof/>
            <w:lang w:bidi="fr-FR"/>
          </w:rPr>
          <w:t>Panneau de commande</w:t>
        </w:r>
        <w:r w:rsidR="000305B0">
          <w:rPr>
            <w:noProof/>
            <w:webHidden/>
          </w:rPr>
          <w:tab/>
        </w:r>
        <w:r w:rsidR="000305B0">
          <w:rPr>
            <w:noProof/>
            <w:webHidden/>
          </w:rPr>
          <w:fldChar w:fldCharType="begin"/>
        </w:r>
        <w:r w:rsidR="000305B0">
          <w:rPr>
            <w:noProof/>
            <w:webHidden/>
          </w:rPr>
          <w:instrText xml:space="preserve"> PAGEREF _Toc19615654 \h </w:instrText>
        </w:r>
        <w:r w:rsidR="000305B0">
          <w:rPr>
            <w:noProof/>
            <w:webHidden/>
          </w:rPr>
        </w:r>
        <w:r w:rsidR="000305B0">
          <w:rPr>
            <w:noProof/>
            <w:webHidden/>
          </w:rPr>
          <w:fldChar w:fldCharType="separate"/>
        </w:r>
        <w:r w:rsidR="0078108E">
          <w:rPr>
            <w:noProof/>
            <w:webHidden/>
          </w:rPr>
          <w:t>27</w:t>
        </w:r>
        <w:r w:rsidR="000305B0">
          <w:rPr>
            <w:noProof/>
            <w:webHidden/>
          </w:rPr>
          <w:fldChar w:fldCharType="end"/>
        </w:r>
      </w:hyperlink>
    </w:p>
    <w:p w14:paraId="3061B43F" w14:textId="348340D8" w:rsidR="000305B0" w:rsidRDefault="00404485">
      <w:pPr>
        <w:pStyle w:val="TOC2"/>
        <w:rPr>
          <w:rFonts w:eastAsiaTheme="minorEastAsia" w:cstheme="minorBidi"/>
          <w:noProof/>
          <w:sz w:val="22"/>
          <w:szCs w:val="22"/>
          <w:lang w:val="en-GB" w:eastAsia="zh-CN"/>
        </w:rPr>
      </w:pPr>
      <w:hyperlink w:anchor="_Toc19615655" w:history="1">
        <w:r w:rsidR="000305B0" w:rsidRPr="00F73AD0">
          <w:rPr>
            <w:rStyle w:val="Hyperlink"/>
            <w:noProof/>
            <w:lang w:bidi="fr-FR"/>
          </w:rPr>
          <w:t>Options de menu</w:t>
        </w:r>
        <w:r w:rsidR="000305B0">
          <w:rPr>
            <w:noProof/>
            <w:webHidden/>
          </w:rPr>
          <w:tab/>
        </w:r>
        <w:r w:rsidR="000305B0">
          <w:rPr>
            <w:noProof/>
            <w:webHidden/>
          </w:rPr>
          <w:fldChar w:fldCharType="begin"/>
        </w:r>
        <w:r w:rsidR="000305B0">
          <w:rPr>
            <w:noProof/>
            <w:webHidden/>
          </w:rPr>
          <w:instrText xml:space="preserve"> PAGEREF _Toc19615655 \h </w:instrText>
        </w:r>
        <w:r w:rsidR="000305B0">
          <w:rPr>
            <w:noProof/>
            <w:webHidden/>
          </w:rPr>
        </w:r>
        <w:r w:rsidR="000305B0">
          <w:rPr>
            <w:noProof/>
            <w:webHidden/>
          </w:rPr>
          <w:fldChar w:fldCharType="separate"/>
        </w:r>
        <w:r w:rsidR="0078108E">
          <w:rPr>
            <w:noProof/>
            <w:webHidden/>
          </w:rPr>
          <w:t>29</w:t>
        </w:r>
        <w:r w:rsidR="000305B0">
          <w:rPr>
            <w:noProof/>
            <w:webHidden/>
          </w:rPr>
          <w:fldChar w:fldCharType="end"/>
        </w:r>
      </w:hyperlink>
    </w:p>
    <w:p w14:paraId="2F4C9B52" w14:textId="0E632B92" w:rsidR="000305B0" w:rsidRDefault="00404485">
      <w:pPr>
        <w:pStyle w:val="TOC3"/>
        <w:rPr>
          <w:rFonts w:eastAsiaTheme="minorEastAsia" w:cstheme="minorBidi"/>
          <w:noProof/>
          <w:sz w:val="22"/>
          <w:szCs w:val="22"/>
          <w:lang w:val="en-GB" w:eastAsia="zh-CN"/>
        </w:rPr>
      </w:pPr>
      <w:hyperlink w:anchor="_Toc19615656" w:history="1">
        <w:r w:rsidR="000305B0" w:rsidRPr="00F73AD0">
          <w:rPr>
            <w:rStyle w:val="Hyperlink"/>
            <w:noProof/>
            <w:lang w:bidi="fr-FR"/>
          </w:rPr>
          <w:t>Envoyer les résultats par courriel</w:t>
        </w:r>
        <w:r w:rsidR="000305B0">
          <w:rPr>
            <w:noProof/>
            <w:webHidden/>
          </w:rPr>
          <w:tab/>
        </w:r>
        <w:r w:rsidR="000305B0">
          <w:rPr>
            <w:noProof/>
            <w:webHidden/>
          </w:rPr>
          <w:fldChar w:fldCharType="begin"/>
        </w:r>
        <w:r w:rsidR="000305B0">
          <w:rPr>
            <w:noProof/>
            <w:webHidden/>
          </w:rPr>
          <w:instrText xml:space="preserve"> PAGEREF _Toc19615656 \h </w:instrText>
        </w:r>
        <w:r w:rsidR="000305B0">
          <w:rPr>
            <w:noProof/>
            <w:webHidden/>
          </w:rPr>
        </w:r>
        <w:r w:rsidR="000305B0">
          <w:rPr>
            <w:noProof/>
            <w:webHidden/>
          </w:rPr>
          <w:fldChar w:fldCharType="separate"/>
        </w:r>
        <w:r w:rsidR="0078108E">
          <w:rPr>
            <w:noProof/>
            <w:webHidden/>
          </w:rPr>
          <w:t>29</w:t>
        </w:r>
        <w:r w:rsidR="000305B0">
          <w:rPr>
            <w:noProof/>
            <w:webHidden/>
          </w:rPr>
          <w:fldChar w:fldCharType="end"/>
        </w:r>
      </w:hyperlink>
    </w:p>
    <w:p w14:paraId="28EF68BD" w14:textId="2F80A96C" w:rsidR="000305B0" w:rsidRDefault="00404485">
      <w:pPr>
        <w:pStyle w:val="TOC3"/>
        <w:rPr>
          <w:rFonts w:eastAsiaTheme="minorEastAsia" w:cstheme="minorBidi"/>
          <w:noProof/>
          <w:sz w:val="22"/>
          <w:szCs w:val="22"/>
          <w:lang w:val="en-GB" w:eastAsia="zh-CN"/>
        </w:rPr>
      </w:pPr>
      <w:hyperlink w:anchor="_Toc19615657" w:history="1">
        <w:r w:rsidR="000305B0" w:rsidRPr="00F73AD0">
          <w:rPr>
            <w:rStyle w:val="Hyperlink"/>
            <w:noProof/>
            <w:lang w:bidi="fr-FR"/>
          </w:rPr>
          <w:t>Copier sur le presse-papier</w:t>
        </w:r>
        <w:r w:rsidR="000305B0">
          <w:rPr>
            <w:noProof/>
            <w:webHidden/>
          </w:rPr>
          <w:tab/>
        </w:r>
        <w:r w:rsidR="000305B0">
          <w:rPr>
            <w:noProof/>
            <w:webHidden/>
          </w:rPr>
          <w:fldChar w:fldCharType="begin"/>
        </w:r>
        <w:r w:rsidR="000305B0">
          <w:rPr>
            <w:noProof/>
            <w:webHidden/>
          </w:rPr>
          <w:instrText xml:space="preserve"> PAGEREF _Toc19615657 \h </w:instrText>
        </w:r>
        <w:r w:rsidR="000305B0">
          <w:rPr>
            <w:noProof/>
            <w:webHidden/>
          </w:rPr>
        </w:r>
        <w:r w:rsidR="000305B0">
          <w:rPr>
            <w:noProof/>
            <w:webHidden/>
          </w:rPr>
          <w:fldChar w:fldCharType="separate"/>
        </w:r>
        <w:r w:rsidR="0078108E">
          <w:rPr>
            <w:noProof/>
            <w:webHidden/>
          </w:rPr>
          <w:t>29</w:t>
        </w:r>
        <w:r w:rsidR="000305B0">
          <w:rPr>
            <w:noProof/>
            <w:webHidden/>
          </w:rPr>
          <w:fldChar w:fldCharType="end"/>
        </w:r>
      </w:hyperlink>
    </w:p>
    <w:p w14:paraId="0391ED3C" w14:textId="1FAB0F64" w:rsidR="000305B0" w:rsidRDefault="00404485">
      <w:pPr>
        <w:pStyle w:val="TOC3"/>
        <w:rPr>
          <w:rFonts w:eastAsiaTheme="minorEastAsia" w:cstheme="minorBidi"/>
          <w:noProof/>
          <w:sz w:val="22"/>
          <w:szCs w:val="22"/>
          <w:lang w:val="en-GB" w:eastAsia="zh-CN"/>
        </w:rPr>
      </w:pPr>
      <w:hyperlink w:anchor="_Toc19615658" w:history="1">
        <w:r w:rsidR="000305B0" w:rsidRPr="00F73AD0">
          <w:rPr>
            <w:rStyle w:val="Hyperlink"/>
            <w:noProof/>
            <w:lang w:bidi="fr-FR"/>
          </w:rPr>
          <w:t>Réglages</w:t>
        </w:r>
        <w:r w:rsidR="000305B0">
          <w:rPr>
            <w:noProof/>
            <w:webHidden/>
          </w:rPr>
          <w:tab/>
        </w:r>
        <w:r w:rsidR="000305B0">
          <w:rPr>
            <w:noProof/>
            <w:webHidden/>
          </w:rPr>
          <w:fldChar w:fldCharType="begin"/>
        </w:r>
        <w:r w:rsidR="000305B0">
          <w:rPr>
            <w:noProof/>
            <w:webHidden/>
          </w:rPr>
          <w:instrText xml:space="preserve"> PAGEREF _Toc19615658 \h </w:instrText>
        </w:r>
        <w:r w:rsidR="000305B0">
          <w:rPr>
            <w:noProof/>
            <w:webHidden/>
          </w:rPr>
        </w:r>
        <w:r w:rsidR="000305B0">
          <w:rPr>
            <w:noProof/>
            <w:webHidden/>
          </w:rPr>
          <w:fldChar w:fldCharType="separate"/>
        </w:r>
        <w:r w:rsidR="0078108E">
          <w:rPr>
            <w:noProof/>
            <w:webHidden/>
          </w:rPr>
          <w:t>29</w:t>
        </w:r>
        <w:r w:rsidR="000305B0">
          <w:rPr>
            <w:noProof/>
            <w:webHidden/>
          </w:rPr>
          <w:fldChar w:fldCharType="end"/>
        </w:r>
      </w:hyperlink>
    </w:p>
    <w:p w14:paraId="1046D0B8" w14:textId="6D9DD091" w:rsidR="000305B0" w:rsidRDefault="00404485">
      <w:pPr>
        <w:pStyle w:val="TOC3"/>
        <w:rPr>
          <w:rFonts w:eastAsiaTheme="minorEastAsia" w:cstheme="minorBidi"/>
          <w:noProof/>
          <w:sz w:val="22"/>
          <w:szCs w:val="22"/>
          <w:lang w:val="en-GB" w:eastAsia="zh-CN"/>
        </w:rPr>
      </w:pPr>
      <w:hyperlink w:anchor="_Toc19615659" w:history="1">
        <w:r w:rsidR="000305B0" w:rsidRPr="00F73AD0">
          <w:rPr>
            <w:rStyle w:val="Hyperlink"/>
            <w:noProof/>
            <w:lang w:bidi="fr-FR"/>
          </w:rPr>
          <w:t>À propos de</w:t>
        </w:r>
        <w:r w:rsidR="000305B0">
          <w:rPr>
            <w:noProof/>
            <w:webHidden/>
          </w:rPr>
          <w:tab/>
        </w:r>
        <w:r w:rsidR="000305B0">
          <w:rPr>
            <w:noProof/>
            <w:webHidden/>
          </w:rPr>
          <w:fldChar w:fldCharType="begin"/>
        </w:r>
        <w:r w:rsidR="000305B0">
          <w:rPr>
            <w:noProof/>
            <w:webHidden/>
          </w:rPr>
          <w:instrText xml:space="preserve"> PAGEREF _Toc19615659 \h </w:instrText>
        </w:r>
        <w:r w:rsidR="000305B0">
          <w:rPr>
            <w:noProof/>
            <w:webHidden/>
          </w:rPr>
        </w:r>
        <w:r w:rsidR="000305B0">
          <w:rPr>
            <w:noProof/>
            <w:webHidden/>
          </w:rPr>
          <w:fldChar w:fldCharType="separate"/>
        </w:r>
        <w:r w:rsidR="0078108E">
          <w:rPr>
            <w:noProof/>
            <w:webHidden/>
          </w:rPr>
          <w:t>30</w:t>
        </w:r>
        <w:r w:rsidR="000305B0">
          <w:rPr>
            <w:noProof/>
            <w:webHidden/>
          </w:rPr>
          <w:fldChar w:fldCharType="end"/>
        </w:r>
      </w:hyperlink>
    </w:p>
    <w:p w14:paraId="07C1E5FC" w14:textId="61174013" w:rsidR="000305B0" w:rsidRDefault="00404485">
      <w:pPr>
        <w:pStyle w:val="TOC1"/>
        <w:rPr>
          <w:rFonts w:eastAsiaTheme="minorEastAsia" w:cstheme="minorBidi"/>
          <w:noProof/>
          <w:sz w:val="22"/>
          <w:szCs w:val="22"/>
          <w:lang w:val="en-GB" w:eastAsia="zh-CN"/>
        </w:rPr>
      </w:pPr>
      <w:hyperlink w:anchor="_Toc19615660" w:history="1">
        <w:r w:rsidR="000305B0" w:rsidRPr="00F73AD0">
          <w:rPr>
            <w:rStyle w:val="Hyperlink"/>
            <w:noProof/>
            <w:lang w:bidi="fr-FR"/>
          </w:rPr>
          <w:t>Utilitaire de téléchargement informatique</w:t>
        </w:r>
        <w:r w:rsidR="000305B0">
          <w:rPr>
            <w:noProof/>
            <w:webHidden/>
          </w:rPr>
          <w:tab/>
        </w:r>
        <w:r w:rsidR="000305B0">
          <w:rPr>
            <w:noProof/>
            <w:webHidden/>
          </w:rPr>
          <w:fldChar w:fldCharType="begin"/>
        </w:r>
        <w:r w:rsidR="000305B0">
          <w:rPr>
            <w:noProof/>
            <w:webHidden/>
          </w:rPr>
          <w:instrText xml:space="preserve"> PAGEREF _Toc19615660 \h </w:instrText>
        </w:r>
        <w:r w:rsidR="000305B0">
          <w:rPr>
            <w:noProof/>
            <w:webHidden/>
          </w:rPr>
        </w:r>
        <w:r w:rsidR="000305B0">
          <w:rPr>
            <w:noProof/>
            <w:webHidden/>
          </w:rPr>
          <w:fldChar w:fldCharType="separate"/>
        </w:r>
        <w:r w:rsidR="0078108E">
          <w:rPr>
            <w:noProof/>
            <w:webHidden/>
          </w:rPr>
          <w:t>31</w:t>
        </w:r>
        <w:r w:rsidR="000305B0">
          <w:rPr>
            <w:noProof/>
            <w:webHidden/>
          </w:rPr>
          <w:fldChar w:fldCharType="end"/>
        </w:r>
      </w:hyperlink>
    </w:p>
    <w:p w14:paraId="34A09E6F" w14:textId="6D98A8DA" w:rsidR="000305B0" w:rsidRDefault="00404485">
      <w:pPr>
        <w:pStyle w:val="TOC2"/>
        <w:rPr>
          <w:rFonts w:eastAsiaTheme="minorEastAsia" w:cstheme="minorBidi"/>
          <w:noProof/>
          <w:sz w:val="22"/>
          <w:szCs w:val="22"/>
          <w:lang w:val="en-GB" w:eastAsia="zh-CN"/>
        </w:rPr>
      </w:pPr>
      <w:hyperlink w:anchor="_Toc19615661" w:history="1">
        <w:r w:rsidR="000305B0" w:rsidRPr="00F73AD0">
          <w:rPr>
            <w:rStyle w:val="Hyperlink"/>
            <w:noProof/>
            <w:lang w:bidi="fr-FR"/>
          </w:rPr>
          <w:t>Installation de l’utilitaire</w:t>
        </w:r>
        <w:r w:rsidR="000305B0">
          <w:rPr>
            <w:noProof/>
            <w:webHidden/>
          </w:rPr>
          <w:tab/>
        </w:r>
        <w:r w:rsidR="000305B0">
          <w:rPr>
            <w:noProof/>
            <w:webHidden/>
          </w:rPr>
          <w:fldChar w:fldCharType="begin"/>
        </w:r>
        <w:r w:rsidR="000305B0">
          <w:rPr>
            <w:noProof/>
            <w:webHidden/>
          </w:rPr>
          <w:instrText xml:space="preserve"> PAGEREF _Toc19615661 \h </w:instrText>
        </w:r>
        <w:r w:rsidR="000305B0">
          <w:rPr>
            <w:noProof/>
            <w:webHidden/>
          </w:rPr>
        </w:r>
        <w:r w:rsidR="000305B0">
          <w:rPr>
            <w:noProof/>
            <w:webHidden/>
          </w:rPr>
          <w:fldChar w:fldCharType="separate"/>
        </w:r>
        <w:r w:rsidR="0078108E">
          <w:rPr>
            <w:noProof/>
            <w:webHidden/>
          </w:rPr>
          <w:t>31</w:t>
        </w:r>
        <w:r w:rsidR="000305B0">
          <w:rPr>
            <w:noProof/>
            <w:webHidden/>
          </w:rPr>
          <w:fldChar w:fldCharType="end"/>
        </w:r>
      </w:hyperlink>
    </w:p>
    <w:p w14:paraId="10EAD069" w14:textId="58839E0C" w:rsidR="000305B0" w:rsidRDefault="00404485">
      <w:pPr>
        <w:pStyle w:val="TOC2"/>
        <w:rPr>
          <w:rFonts w:eastAsiaTheme="minorEastAsia" w:cstheme="minorBidi"/>
          <w:noProof/>
          <w:sz w:val="22"/>
          <w:szCs w:val="22"/>
          <w:lang w:val="en-GB" w:eastAsia="zh-CN"/>
        </w:rPr>
      </w:pPr>
      <w:hyperlink w:anchor="_Toc19615662" w:history="1">
        <w:r w:rsidR="000305B0" w:rsidRPr="00F73AD0">
          <w:rPr>
            <w:rStyle w:val="Hyperlink"/>
            <w:noProof/>
            <w:lang w:bidi="fr-FR"/>
          </w:rPr>
          <w:t>Téléchargement des données de la pompe</w:t>
        </w:r>
        <w:r w:rsidR="000305B0">
          <w:rPr>
            <w:noProof/>
            <w:webHidden/>
          </w:rPr>
          <w:tab/>
        </w:r>
        <w:r w:rsidR="000305B0">
          <w:rPr>
            <w:noProof/>
            <w:webHidden/>
          </w:rPr>
          <w:fldChar w:fldCharType="begin"/>
        </w:r>
        <w:r w:rsidR="000305B0">
          <w:rPr>
            <w:noProof/>
            <w:webHidden/>
          </w:rPr>
          <w:instrText xml:space="preserve"> PAGEREF _Toc19615662 \h </w:instrText>
        </w:r>
        <w:r w:rsidR="000305B0">
          <w:rPr>
            <w:noProof/>
            <w:webHidden/>
          </w:rPr>
        </w:r>
        <w:r w:rsidR="000305B0">
          <w:rPr>
            <w:noProof/>
            <w:webHidden/>
          </w:rPr>
          <w:fldChar w:fldCharType="separate"/>
        </w:r>
        <w:r w:rsidR="0078108E">
          <w:rPr>
            <w:noProof/>
            <w:webHidden/>
          </w:rPr>
          <w:t>31</w:t>
        </w:r>
        <w:r w:rsidR="000305B0">
          <w:rPr>
            <w:noProof/>
            <w:webHidden/>
          </w:rPr>
          <w:fldChar w:fldCharType="end"/>
        </w:r>
      </w:hyperlink>
    </w:p>
    <w:p w14:paraId="1B49F595" w14:textId="2BFBD030" w:rsidR="000305B0" w:rsidRDefault="00404485">
      <w:pPr>
        <w:pStyle w:val="TOC1"/>
        <w:rPr>
          <w:rFonts w:eastAsiaTheme="minorEastAsia" w:cstheme="minorBidi"/>
          <w:noProof/>
          <w:sz w:val="22"/>
          <w:szCs w:val="22"/>
          <w:lang w:val="en-GB" w:eastAsia="zh-CN"/>
        </w:rPr>
      </w:pPr>
      <w:hyperlink w:anchor="_Toc19615663" w:history="1">
        <w:r w:rsidR="000305B0" w:rsidRPr="00F73AD0">
          <w:rPr>
            <w:rStyle w:val="Hyperlink"/>
            <w:noProof/>
            <w:lang w:bidi="fr-FR"/>
          </w:rPr>
          <w:t>Caractéristiques techniques</w:t>
        </w:r>
        <w:r w:rsidR="000305B0">
          <w:rPr>
            <w:noProof/>
            <w:webHidden/>
          </w:rPr>
          <w:tab/>
        </w:r>
        <w:r w:rsidR="000305B0">
          <w:rPr>
            <w:noProof/>
            <w:webHidden/>
          </w:rPr>
          <w:fldChar w:fldCharType="begin"/>
        </w:r>
        <w:r w:rsidR="000305B0">
          <w:rPr>
            <w:noProof/>
            <w:webHidden/>
          </w:rPr>
          <w:instrText xml:space="preserve"> PAGEREF _Toc19615663 \h </w:instrText>
        </w:r>
        <w:r w:rsidR="000305B0">
          <w:rPr>
            <w:noProof/>
            <w:webHidden/>
          </w:rPr>
        </w:r>
        <w:r w:rsidR="000305B0">
          <w:rPr>
            <w:noProof/>
            <w:webHidden/>
          </w:rPr>
          <w:fldChar w:fldCharType="separate"/>
        </w:r>
        <w:r w:rsidR="0078108E">
          <w:rPr>
            <w:noProof/>
            <w:webHidden/>
          </w:rPr>
          <w:t>33</w:t>
        </w:r>
        <w:r w:rsidR="000305B0">
          <w:rPr>
            <w:noProof/>
            <w:webHidden/>
          </w:rPr>
          <w:fldChar w:fldCharType="end"/>
        </w:r>
      </w:hyperlink>
    </w:p>
    <w:p w14:paraId="7F5F19C2" w14:textId="0AC3B5ED" w:rsidR="000305B0" w:rsidRDefault="00404485">
      <w:pPr>
        <w:pStyle w:val="TOC2"/>
        <w:rPr>
          <w:rFonts w:eastAsiaTheme="minorEastAsia" w:cstheme="minorBidi"/>
          <w:noProof/>
          <w:sz w:val="22"/>
          <w:szCs w:val="22"/>
          <w:lang w:val="en-GB" w:eastAsia="zh-CN"/>
        </w:rPr>
      </w:pPr>
      <w:hyperlink w:anchor="_Toc19615664" w:history="1">
        <w:r w:rsidR="000305B0" w:rsidRPr="00F73AD0">
          <w:rPr>
            <w:rStyle w:val="Hyperlink"/>
            <w:noProof/>
            <w:lang w:bidi="fr-FR"/>
          </w:rPr>
          <w:t>Tableau de performances de la batterie</w:t>
        </w:r>
        <w:r w:rsidR="000305B0">
          <w:rPr>
            <w:noProof/>
            <w:webHidden/>
          </w:rPr>
          <w:tab/>
        </w:r>
        <w:r w:rsidR="000305B0">
          <w:rPr>
            <w:noProof/>
            <w:webHidden/>
          </w:rPr>
          <w:fldChar w:fldCharType="begin"/>
        </w:r>
        <w:r w:rsidR="000305B0">
          <w:rPr>
            <w:noProof/>
            <w:webHidden/>
          </w:rPr>
          <w:instrText xml:space="preserve"> PAGEREF _Toc19615664 \h </w:instrText>
        </w:r>
        <w:r w:rsidR="000305B0">
          <w:rPr>
            <w:noProof/>
            <w:webHidden/>
          </w:rPr>
        </w:r>
        <w:r w:rsidR="000305B0">
          <w:rPr>
            <w:noProof/>
            <w:webHidden/>
          </w:rPr>
          <w:fldChar w:fldCharType="separate"/>
        </w:r>
        <w:r w:rsidR="0078108E">
          <w:rPr>
            <w:noProof/>
            <w:webHidden/>
          </w:rPr>
          <w:t>34</w:t>
        </w:r>
        <w:r w:rsidR="000305B0">
          <w:rPr>
            <w:noProof/>
            <w:webHidden/>
          </w:rPr>
          <w:fldChar w:fldCharType="end"/>
        </w:r>
      </w:hyperlink>
    </w:p>
    <w:p w14:paraId="7E6C365D" w14:textId="21EF507C" w:rsidR="000305B0" w:rsidRDefault="00404485">
      <w:pPr>
        <w:pStyle w:val="TOC1"/>
        <w:rPr>
          <w:rFonts w:eastAsiaTheme="minorEastAsia" w:cstheme="minorBidi"/>
          <w:noProof/>
          <w:sz w:val="22"/>
          <w:szCs w:val="22"/>
          <w:lang w:val="en-GB" w:eastAsia="zh-CN"/>
        </w:rPr>
      </w:pPr>
      <w:hyperlink w:anchor="_Toc19615665" w:history="1">
        <w:r w:rsidR="000305B0" w:rsidRPr="00F73AD0">
          <w:rPr>
            <w:rStyle w:val="Hyperlink"/>
            <w:noProof/>
            <w:lang w:bidi="fr-FR"/>
          </w:rPr>
          <w:t>Déclarations</w:t>
        </w:r>
        <w:r w:rsidR="000305B0">
          <w:rPr>
            <w:noProof/>
            <w:webHidden/>
          </w:rPr>
          <w:tab/>
        </w:r>
        <w:r w:rsidR="000305B0">
          <w:rPr>
            <w:noProof/>
            <w:webHidden/>
          </w:rPr>
          <w:fldChar w:fldCharType="begin"/>
        </w:r>
        <w:r w:rsidR="000305B0">
          <w:rPr>
            <w:noProof/>
            <w:webHidden/>
          </w:rPr>
          <w:instrText xml:space="preserve"> PAGEREF _Toc19615665 \h </w:instrText>
        </w:r>
        <w:r w:rsidR="000305B0">
          <w:rPr>
            <w:noProof/>
            <w:webHidden/>
          </w:rPr>
        </w:r>
        <w:r w:rsidR="000305B0">
          <w:rPr>
            <w:noProof/>
            <w:webHidden/>
          </w:rPr>
          <w:fldChar w:fldCharType="separate"/>
        </w:r>
        <w:r w:rsidR="0078108E">
          <w:rPr>
            <w:noProof/>
            <w:webHidden/>
          </w:rPr>
          <w:t>35</w:t>
        </w:r>
        <w:r w:rsidR="000305B0">
          <w:rPr>
            <w:noProof/>
            <w:webHidden/>
          </w:rPr>
          <w:fldChar w:fldCharType="end"/>
        </w:r>
      </w:hyperlink>
    </w:p>
    <w:p w14:paraId="186E769D" w14:textId="226AE192" w:rsidR="000305B0" w:rsidRDefault="00404485">
      <w:pPr>
        <w:pStyle w:val="TOC1"/>
        <w:rPr>
          <w:rFonts w:eastAsiaTheme="minorEastAsia" w:cstheme="minorBidi"/>
          <w:noProof/>
          <w:sz w:val="22"/>
          <w:szCs w:val="22"/>
          <w:lang w:val="en-GB" w:eastAsia="zh-CN"/>
        </w:rPr>
      </w:pPr>
      <w:hyperlink w:anchor="_Toc19615666" w:history="1">
        <w:r w:rsidR="000305B0" w:rsidRPr="00F73AD0">
          <w:rPr>
            <w:rStyle w:val="Hyperlink"/>
            <w:noProof/>
            <w:lang w:bidi="fr-FR"/>
          </w:rPr>
          <w:t>Foire aux questions</w:t>
        </w:r>
        <w:r w:rsidR="000305B0">
          <w:rPr>
            <w:noProof/>
            <w:webHidden/>
          </w:rPr>
          <w:tab/>
        </w:r>
        <w:r w:rsidR="000305B0">
          <w:rPr>
            <w:noProof/>
            <w:webHidden/>
          </w:rPr>
          <w:fldChar w:fldCharType="begin"/>
        </w:r>
        <w:r w:rsidR="000305B0">
          <w:rPr>
            <w:noProof/>
            <w:webHidden/>
          </w:rPr>
          <w:instrText xml:space="preserve"> PAGEREF _Toc19615666 \h </w:instrText>
        </w:r>
        <w:r w:rsidR="000305B0">
          <w:rPr>
            <w:noProof/>
            <w:webHidden/>
          </w:rPr>
        </w:r>
        <w:r w:rsidR="000305B0">
          <w:rPr>
            <w:noProof/>
            <w:webHidden/>
          </w:rPr>
          <w:fldChar w:fldCharType="separate"/>
        </w:r>
        <w:r w:rsidR="0078108E">
          <w:rPr>
            <w:noProof/>
            <w:webHidden/>
          </w:rPr>
          <w:t>37</w:t>
        </w:r>
        <w:r w:rsidR="000305B0">
          <w:rPr>
            <w:noProof/>
            <w:webHidden/>
          </w:rPr>
          <w:fldChar w:fldCharType="end"/>
        </w:r>
      </w:hyperlink>
    </w:p>
    <w:p w14:paraId="60C91D01" w14:textId="688FE584" w:rsidR="000305B0" w:rsidRDefault="00404485">
      <w:pPr>
        <w:pStyle w:val="TOC3"/>
        <w:rPr>
          <w:rFonts w:eastAsiaTheme="minorEastAsia" w:cstheme="minorBidi"/>
          <w:noProof/>
          <w:sz w:val="22"/>
          <w:szCs w:val="22"/>
          <w:lang w:val="en-GB" w:eastAsia="zh-CN"/>
        </w:rPr>
      </w:pPr>
      <w:hyperlink w:anchor="_Toc19615667" w:history="1">
        <w:r w:rsidR="000305B0" w:rsidRPr="00F73AD0">
          <w:rPr>
            <w:rStyle w:val="Hyperlink"/>
            <w:noProof/>
            <w:lang w:bidi="fr-FR"/>
          </w:rPr>
          <w:t>Quelle est la différence entre les modèles Standard et Pro ?</w:t>
        </w:r>
        <w:r w:rsidR="000305B0">
          <w:rPr>
            <w:noProof/>
            <w:webHidden/>
          </w:rPr>
          <w:tab/>
        </w:r>
        <w:r w:rsidR="000305B0">
          <w:rPr>
            <w:noProof/>
            <w:webHidden/>
          </w:rPr>
          <w:fldChar w:fldCharType="begin"/>
        </w:r>
        <w:r w:rsidR="000305B0">
          <w:rPr>
            <w:noProof/>
            <w:webHidden/>
          </w:rPr>
          <w:instrText xml:space="preserve"> PAGEREF _Toc19615667 \h </w:instrText>
        </w:r>
        <w:r w:rsidR="000305B0">
          <w:rPr>
            <w:noProof/>
            <w:webHidden/>
          </w:rPr>
        </w:r>
        <w:r w:rsidR="000305B0">
          <w:rPr>
            <w:noProof/>
            <w:webHidden/>
          </w:rPr>
          <w:fldChar w:fldCharType="separate"/>
        </w:r>
        <w:r w:rsidR="0078108E">
          <w:rPr>
            <w:noProof/>
            <w:webHidden/>
          </w:rPr>
          <w:t>37</w:t>
        </w:r>
        <w:r w:rsidR="000305B0">
          <w:rPr>
            <w:noProof/>
            <w:webHidden/>
          </w:rPr>
          <w:fldChar w:fldCharType="end"/>
        </w:r>
      </w:hyperlink>
    </w:p>
    <w:p w14:paraId="1E6AA381" w14:textId="00CBE6D5" w:rsidR="000305B0" w:rsidRDefault="00404485">
      <w:pPr>
        <w:pStyle w:val="TOC3"/>
        <w:rPr>
          <w:rFonts w:eastAsiaTheme="minorEastAsia" w:cstheme="minorBidi"/>
          <w:noProof/>
          <w:sz w:val="22"/>
          <w:szCs w:val="22"/>
          <w:lang w:val="en-GB" w:eastAsia="zh-CN"/>
        </w:rPr>
      </w:pPr>
      <w:hyperlink w:anchor="_Toc19615668" w:history="1">
        <w:r w:rsidR="000305B0" w:rsidRPr="00F73AD0">
          <w:rPr>
            <w:rStyle w:val="Hyperlink"/>
            <w:noProof/>
            <w:lang w:bidi="fr-FR"/>
          </w:rPr>
          <w:t>Je souhaiterais passer à un modèle supérieur – est-ce possible ?</w:t>
        </w:r>
        <w:r w:rsidR="000305B0">
          <w:rPr>
            <w:noProof/>
            <w:webHidden/>
          </w:rPr>
          <w:tab/>
        </w:r>
        <w:r w:rsidR="000305B0">
          <w:rPr>
            <w:noProof/>
            <w:webHidden/>
          </w:rPr>
          <w:fldChar w:fldCharType="begin"/>
        </w:r>
        <w:r w:rsidR="000305B0">
          <w:rPr>
            <w:noProof/>
            <w:webHidden/>
          </w:rPr>
          <w:instrText xml:space="preserve"> PAGEREF _Toc19615668 \h </w:instrText>
        </w:r>
        <w:r w:rsidR="000305B0">
          <w:rPr>
            <w:noProof/>
            <w:webHidden/>
          </w:rPr>
        </w:r>
        <w:r w:rsidR="000305B0">
          <w:rPr>
            <w:noProof/>
            <w:webHidden/>
          </w:rPr>
          <w:fldChar w:fldCharType="separate"/>
        </w:r>
        <w:r w:rsidR="0078108E">
          <w:rPr>
            <w:noProof/>
            <w:webHidden/>
          </w:rPr>
          <w:t>38</w:t>
        </w:r>
        <w:r w:rsidR="000305B0">
          <w:rPr>
            <w:noProof/>
            <w:webHidden/>
          </w:rPr>
          <w:fldChar w:fldCharType="end"/>
        </w:r>
      </w:hyperlink>
    </w:p>
    <w:p w14:paraId="7C0F542A" w14:textId="5C49A467" w:rsidR="000305B0" w:rsidRDefault="00404485">
      <w:pPr>
        <w:pStyle w:val="TOC3"/>
        <w:rPr>
          <w:rFonts w:eastAsiaTheme="minorEastAsia" w:cstheme="minorBidi"/>
          <w:noProof/>
          <w:sz w:val="22"/>
          <w:szCs w:val="22"/>
          <w:lang w:val="en-GB" w:eastAsia="zh-CN"/>
        </w:rPr>
      </w:pPr>
      <w:hyperlink w:anchor="_Toc19615669" w:history="1">
        <w:r w:rsidR="000305B0" w:rsidRPr="00F73AD0">
          <w:rPr>
            <w:rStyle w:val="Hyperlink"/>
            <w:noProof/>
            <w:lang w:bidi="fr-FR"/>
          </w:rPr>
          <w:t>Quelles sont les options de programme offertes par la VAPex ?</w:t>
        </w:r>
        <w:r w:rsidR="000305B0">
          <w:rPr>
            <w:noProof/>
            <w:webHidden/>
          </w:rPr>
          <w:tab/>
        </w:r>
        <w:r w:rsidR="000305B0">
          <w:rPr>
            <w:noProof/>
            <w:webHidden/>
          </w:rPr>
          <w:fldChar w:fldCharType="begin"/>
        </w:r>
        <w:r w:rsidR="000305B0">
          <w:rPr>
            <w:noProof/>
            <w:webHidden/>
          </w:rPr>
          <w:instrText xml:space="preserve"> PAGEREF _Toc19615669 \h </w:instrText>
        </w:r>
        <w:r w:rsidR="000305B0">
          <w:rPr>
            <w:noProof/>
            <w:webHidden/>
          </w:rPr>
        </w:r>
        <w:r w:rsidR="000305B0">
          <w:rPr>
            <w:noProof/>
            <w:webHidden/>
          </w:rPr>
          <w:fldChar w:fldCharType="separate"/>
        </w:r>
        <w:r w:rsidR="0078108E">
          <w:rPr>
            <w:noProof/>
            <w:webHidden/>
          </w:rPr>
          <w:t>38</w:t>
        </w:r>
        <w:r w:rsidR="000305B0">
          <w:rPr>
            <w:noProof/>
            <w:webHidden/>
          </w:rPr>
          <w:fldChar w:fldCharType="end"/>
        </w:r>
      </w:hyperlink>
    </w:p>
    <w:p w14:paraId="731CDA52" w14:textId="5A75E7F4" w:rsidR="000305B0" w:rsidRDefault="00404485">
      <w:pPr>
        <w:pStyle w:val="TOC3"/>
        <w:rPr>
          <w:rFonts w:eastAsiaTheme="minorEastAsia" w:cstheme="minorBidi"/>
          <w:noProof/>
          <w:sz w:val="22"/>
          <w:szCs w:val="22"/>
          <w:lang w:val="en-GB" w:eastAsia="zh-CN"/>
        </w:rPr>
      </w:pPr>
      <w:hyperlink w:anchor="_Toc19615670" w:history="1">
        <w:r w:rsidR="000305B0" w:rsidRPr="00F73AD0">
          <w:rPr>
            <w:rStyle w:val="Hyperlink"/>
            <w:noProof/>
            <w:lang w:bidi="fr-FR"/>
          </w:rPr>
          <w:t>Existe-t-il une version à sécurité intrinsèque ?</w:t>
        </w:r>
        <w:r w:rsidR="000305B0">
          <w:rPr>
            <w:noProof/>
            <w:webHidden/>
          </w:rPr>
          <w:tab/>
        </w:r>
        <w:r w:rsidR="000305B0">
          <w:rPr>
            <w:noProof/>
            <w:webHidden/>
          </w:rPr>
          <w:fldChar w:fldCharType="begin"/>
        </w:r>
        <w:r w:rsidR="000305B0">
          <w:rPr>
            <w:noProof/>
            <w:webHidden/>
          </w:rPr>
          <w:instrText xml:space="preserve"> PAGEREF _Toc19615670 \h </w:instrText>
        </w:r>
        <w:r w:rsidR="000305B0">
          <w:rPr>
            <w:noProof/>
            <w:webHidden/>
          </w:rPr>
        </w:r>
        <w:r w:rsidR="000305B0">
          <w:rPr>
            <w:noProof/>
            <w:webHidden/>
          </w:rPr>
          <w:fldChar w:fldCharType="separate"/>
        </w:r>
        <w:r w:rsidR="0078108E">
          <w:rPr>
            <w:noProof/>
            <w:webHidden/>
          </w:rPr>
          <w:t>38</w:t>
        </w:r>
        <w:r w:rsidR="000305B0">
          <w:rPr>
            <w:noProof/>
            <w:webHidden/>
          </w:rPr>
          <w:fldChar w:fldCharType="end"/>
        </w:r>
      </w:hyperlink>
    </w:p>
    <w:p w14:paraId="34F080CA" w14:textId="3C622790" w:rsidR="000305B0" w:rsidRDefault="00404485">
      <w:pPr>
        <w:pStyle w:val="TOC3"/>
        <w:rPr>
          <w:rFonts w:eastAsiaTheme="minorEastAsia" w:cstheme="minorBidi"/>
          <w:noProof/>
          <w:sz w:val="22"/>
          <w:szCs w:val="22"/>
          <w:lang w:val="en-GB" w:eastAsia="zh-CN"/>
        </w:rPr>
      </w:pPr>
      <w:hyperlink w:anchor="_Toc19615671" w:history="1">
        <w:r w:rsidR="000305B0" w:rsidRPr="00F73AD0">
          <w:rPr>
            <w:rStyle w:val="Hyperlink"/>
            <w:noProof/>
            <w:lang w:bidi="fr-FR"/>
          </w:rPr>
          <w:t>Quel est l'intervalle de service recommandé pour la VAPex ?</w:t>
        </w:r>
        <w:r w:rsidR="000305B0">
          <w:rPr>
            <w:noProof/>
            <w:webHidden/>
          </w:rPr>
          <w:tab/>
        </w:r>
        <w:r w:rsidR="000305B0">
          <w:rPr>
            <w:noProof/>
            <w:webHidden/>
          </w:rPr>
          <w:fldChar w:fldCharType="begin"/>
        </w:r>
        <w:r w:rsidR="000305B0">
          <w:rPr>
            <w:noProof/>
            <w:webHidden/>
          </w:rPr>
          <w:instrText xml:space="preserve"> PAGEREF _Toc19615671 \h </w:instrText>
        </w:r>
        <w:r w:rsidR="000305B0">
          <w:rPr>
            <w:noProof/>
            <w:webHidden/>
          </w:rPr>
        </w:r>
        <w:r w:rsidR="000305B0">
          <w:rPr>
            <w:noProof/>
            <w:webHidden/>
          </w:rPr>
          <w:fldChar w:fldCharType="separate"/>
        </w:r>
        <w:r w:rsidR="0078108E">
          <w:rPr>
            <w:noProof/>
            <w:webHidden/>
          </w:rPr>
          <w:t>38</w:t>
        </w:r>
        <w:r w:rsidR="000305B0">
          <w:rPr>
            <w:noProof/>
            <w:webHidden/>
          </w:rPr>
          <w:fldChar w:fldCharType="end"/>
        </w:r>
      </w:hyperlink>
    </w:p>
    <w:p w14:paraId="098988BF" w14:textId="0C9EB504" w:rsidR="000305B0" w:rsidRDefault="00404485">
      <w:pPr>
        <w:pStyle w:val="TOC3"/>
        <w:rPr>
          <w:rFonts w:eastAsiaTheme="minorEastAsia" w:cstheme="minorBidi"/>
          <w:noProof/>
          <w:sz w:val="22"/>
          <w:szCs w:val="22"/>
          <w:lang w:val="en-GB" w:eastAsia="zh-CN"/>
        </w:rPr>
      </w:pPr>
      <w:hyperlink w:anchor="_Toc19615672" w:history="1">
        <w:r w:rsidR="000305B0" w:rsidRPr="00F73AD0">
          <w:rPr>
            <w:rStyle w:val="Hyperlink"/>
            <w:noProof/>
            <w:lang w:bidi="fr-FR"/>
          </w:rPr>
          <w:t>Comment puis-je déterminer les tubes adsorbants et les accessoires dont j’ai besoin pour mon application ?</w:t>
        </w:r>
        <w:r w:rsidR="000305B0">
          <w:rPr>
            <w:noProof/>
            <w:webHidden/>
          </w:rPr>
          <w:tab/>
        </w:r>
        <w:r w:rsidR="000305B0">
          <w:rPr>
            <w:noProof/>
            <w:webHidden/>
          </w:rPr>
          <w:fldChar w:fldCharType="begin"/>
        </w:r>
        <w:r w:rsidR="000305B0">
          <w:rPr>
            <w:noProof/>
            <w:webHidden/>
          </w:rPr>
          <w:instrText xml:space="preserve"> PAGEREF _Toc19615672 \h </w:instrText>
        </w:r>
        <w:r w:rsidR="000305B0">
          <w:rPr>
            <w:noProof/>
            <w:webHidden/>
          </w:rPr>
        </w:r>
        <w:r w:rsidR="000305B0">
          <w:rPr>
            <w:noProof/>
            <w:webHidden/>
          </w:rPr>
          <w:fldChar w:fldCharType="separate"/>
        </w:r>
        <w:r w:rsidR="0078108E">
          <w:rPr>
            <w:noProof/>
            <w:webHidden/>
          </w:rPr>
          <w:t>38</w:t>
        </w:r>
        <w:r w:rsidR="000305B0">
          <w:rPr>
            <w:noProof/>
            <w:webHidden/>
          </w:rPr>
          <w:fldChar w:fldCharType="end"/>
        </w:r>
      </w:hyperlink>
    </w:p>
    <w:p w14:paraId="7C4FC62C" w14:textId="068780C7" w:rsidR="000305B0" w:rsidRDefault="00404485">
      <w:pPr>
        <w:pStyle w:val="TOC3"/>
        <w:rPr>
          <w:rFonts w:eastAsiaTheme="minorEastAsia" w:cstheme="minorBidi"/>
          <w:noProof/>
          <w:sz w:val="22"/>
          <w:szCs w:val="22"/>
          <w:lang w:val="en-GB" w:eastAsia="zh-CN"/>
        </w:rPr>
      </w:pPr>
      <w:hyperlink w:anchor="_Toc19615673" w:history="1">
        <w:r w:rsidR="000305B0" w:rsidRPr="00F73AD0">
          <w:rPr>
            <w:rStyle w:val="Hyperlink"/>
            <w:noProof/>
            <w:lang w:bidi="fr-FR"/>
          </w:rPr>
          <w:t>Pourquoi inclure un capteur de mouvement ?</w:t>
        </w:r>
        <w:r w:rsidR="000305B0">
          <w:rPr>
            <w:noProof/>
            <w:webHidden/>
          </w:rPr>
          <w:tab/>
        </w:r>
        <w:r w:rsidR="000305B0">
          <w:rPr>
            <w:noProof/>
            <w:webHidden/>
          </w:rPr>
          <w:fldChar w:fldCharType="begin"/>
        </w:r>
        <w:r w:rsidR="000305B0">
          <w:rPr>
            <w:noProof/>
            <w:webHidden/>
          </w:rPr>
          <w:instrText xml:space="preserve"> PAGEREF _Toc19615673 \h </w:instrText>
        </w:r>
        <w:r w:rsidR="000305B0">
          <w:rPr>
            <w:noProof/>
            <w:webHidden/>
          </w:rPr>
        </w:r>
        <w:r w:rsidR="000305B0">
          <w:rPr>
            <w:noProof/>
            <w:webHidden/>
          </w:rPr>
          <w:fldChar w:fldCharType="separate"/>
        </w:r>
        <w:r w:rsidR="0078108E">
          <w:rPr>
            <w:noProof/>
            <w:webHidden/>
          </w:rPr>
          <w:t>39</w:t>
        </w:r>
        <w:r w:rsidR="000305B0">
          <w:rPr>
            <w:noProof/>
            <w:webHidden/>
          </w:rPr>
          <w:fldChar w:fldCharType="end"/>
        </w:r>
      </w:hyperlink>
    </w:p>
    <w:p w14:paraId="1B728E6E" w14:textId="71443EFF" w:rsidR="000305B0" w:rsidRDefault="00404485">
      <w:pPr>
        <w:pStyle w:val="TOC3"/>
        <w:rPr>
          <w:rFonts w:eastAsiaTheme="minorEastAsia" w:cstheme="minorBidi"/>
          <w:noProof/>
          <w:sz w:val="22"/>
          <w:szCs w:val="22"/>
          <w:lang w:val="en-GB" w:eastAsia="zh-CN"/>
        </w:rPr>
      </w:pPr>
      <w:hyperlink w:anchor="_Toc19615674" w:history="1">
        <w:r w:rsidR="000305B0" w:rsidRPr="00F73AD0">
          <w:rPr>
            <w:rStyle w:val="Hyperlink"/>
            <w:noProof/>
            <w:lang w:bidi="fr-FR"/>
          </w:rPr>
          <w:t>L'acceptation par le porteur est-elle alors un problème ?</w:t>
        </w:r>
        <w:r w:rsidR="000305B0">
          <w:rPr>
            <w:noProof/>
            <w:webHidden/>
          </w:rPr>
          <w:tab/>
        </w:r>
        <w:r w:rsidR="000305B0">
          <w:rPr>
            <w:noProof/>
            <w:webHidden/>
          </w:rPr>
          <w:fldChar w:fldCharType="begin"/>
        </w:r>
        <w:r w:rsidR="000305B0">
          <w:rPr>
            <w:noProof/>
            <w:webHidden/>
          </w:rPr>
          <w:instrText xml:space="preserve"> PAGEREF _Toc19615674 \h </w:instrText>
        </w:r>
        <w:r w:rsidR="000305B0">
          <w:rPr>
            <w:noProof/>
            <w:webHidden/>
          </w:rPr>
        </w:r>
        <w:r w:rsidR="000305B0">
          <w:rPr>
            <w:noProof/>
            <w:webHidden/>
          </w:rPr>
          <w:fldChar w:fldCharType="separate"/>
        </w:r>
        <w:r w:rsidR="0078108E">
          <w:rPr>
            <w:noProof/>
            <w:webHidden/>
          </w:rPr>
          <w:t>39</w:t>
        </w:r>
        <w:r w:rsidR="000305B0">
          <w:rPr>
            <w:noProof/>
            <w:webHidden/>
          </w:rPr>
          <w:fldChar w:fldCharType="end"/>
        </w:r>
      </w:hyperlink>
    </w:p>
    <w:p w14:paraId="14CEE2F6" w14:textId="288B1CD6" w:rsidR="000305B0" w:rsidRDefault="00404485">
      <w:pPr>
        <w:pStyle w:val="TOC3"/>
        <w:rPr>
          <w:rFonts w:eastAsiaTheme="minorEastAsia" w:cstheme="minorBidi"/>
          <w:noProof/>
          <w:sz w:val="22"/>
          <w:szCs w:val="22"/>
          <w:lang w:val="en-GB" w:eastAsia="zh-CN"/>
        </w:rPr>
      </w:pPr>
      <w:hyperlink w:anchor="_Toc19615675" w:history="1">
        <w:r w:rsidR="000305B0" w:rsidRPr="00F73AD0">
          <w:rPr>
            <w:rStyle w:val="Hyperlink"/>
            <w:noProof/>
            <w:lang w:bidi="fr-FR"/>
          </w:rPr>
          <w:t>Quelles sont l’autonomie et la durée de charge des batteries et quel en est l'avantage ?</w:t>
        </w:r>
        <w:r w:rsidR="000305B0">
          <w:rPr>
            <w:noProof/>
            <w:webHidden/>
          </w:rPr>
          <w:tab/>
        </w:r>
        <w:r w:rsidR="000305B0">
          <w:rPr>
            <w:noProof/>
            <w:webHidden/>
          </w:rPr>
          <w:fldChar w:fldCharType="begin"/>
        </w:r>
        <w:r w:rsidR="000305B0">
          <w:rPr>
            <w:noProof/>
            <w:webHidden/>
          </w:rPr>
          <w:instrText xml:space="preserve"> PAGEREF _Toc19615675 \h </w:instrText>
        </w:r>
        <w:r w:rsidR="000305B0">
          <w:rPr>
            <w:noProof/>
            <w:webHidden/>
          </w:rPr>
        </w:r>
        <w:r w:rsidR="000305B0">
          <w:rPr>
            <w:noProof/>
            <w:webHidden/>
          </w:rPr>
          <w:fldChar w:fldCharType="separate"/>
        </w:r>
        <w:r w:rsidR="0078108E">
          <w:rPr>
            <w:noProof/>
            <w:webHidden/>
          </w:rPr>
          <w:t>39</w:t>
        </w:r>
        <w:r w:rsidR="000305B0">
          <w:rPr>
            <w:noProof/>
            <w:webHidden/>
          </w:rPr>
          <w:fldChar w:fldCharType="end"/>
        </w:r>
      </w:hyperlink>
    </w:p>
    <w:p w14:paraId="5FE5B867" w14:textId="121062BE" w:rsidR="000305B0" w:rsidRDefault="00404485">
      <w:pPr>
        <w:pStyle w:val="TOC3"/>
        <w:rPr>
          <w:rFonts w:eastAsiaTheme="minorEastAsia" w:cstheme="minorBidi"/>
          <w:noProof/>
          <w:sz w:val="22"/>
          <w:szCs w:val="22"/>
          <w:lang w:val="en-GB" w:eastAsia="zh-CN"/>
        </w:rPr>
      </w:pPr>
      <w:hyperlink w:anchor="_Toc19615676" w:history="1">
        <w:r w:rsidR="000305B0" w:rsidRPr="00F73AD0">
          <w:rPr>
            <w:rStyle w:val="Hyperlink"/>
            <w:noProof/>
            <w:lang w:bidi="fr-FR"/>
          </w:rPr>
          <w:t>Qu’est-ce que le contrôle du débit et pourquoi est-ce si important ?</w:t>
        </w:r>
        <w:r w:rsidR="000305B0">
          <w:rPr>
            <w:noProof/>
            <w:webHidden/>
          </w:rPr>
          <w:tab/>
        </w:r>
        <w:r w:rsidR="000305B0">
          <w:rPr>
            <w:noProof/>
            <w:webHidden/>
          </w:rPr>
          <w:fldChar w:fldCharType="begin"/>
        </w:r>
        <w:r w:rsidR="000305B0">
          <w:rPr>
            <w:noProof/>
            <w:webHidden/>
          </w:rPr>
          <w:instrText xml:space="preserve"> PAGEREF _Toc19615676 \h </w:instrText>
        </w:r>
        <w:r w:rsidR="000305B0">
          <w:rPr>
            <w:noProof/>
            <w:webHidden/>
          </w:rPr>
        </w:r>
        <w:r w:rsidR="000305B0">
          <w:rPr>
            <w:noProof/>
            <w:webHidden/>
          </w:rPr>
          <w:fldChar w:fldCharType="separate"/>
        </w:r>
        <w:r w:rsidR="0078108E">
          <w:rPr>
            <w:noProof/>
            <w:webHidden/>
          </w:rPr>
          <w:t>39</w:t>
        </w:r>
        <w:r w:rsidR="000305B0">
          <w:rPr>
            <w:noProof/>
            <w:webHidden/>
          </w:rPr>
          <w:fldChar w:fldCharType="end"/>
        </w:r>
      </w:hyperlink>
    </w:p>
    <w:p w14:paraId="0AE03ABC" w14:textId="7E494656" w:rsidR="000305B0" w:rsidRDefault="00404485">
      <w:pPr>
        <w:pStyle w:val="TOC3"/>
        <w:rPr>
          <w:rFonts w:eastAsiaTheme="minorEastAsia" w:cstheme="minorBidi"/>
          <w:noProof/>
          <w:sz w:val="22"/>
          <w:szCs w:val="22"/>
          <w:lang w:val="en-GB" w:eastAsia="zh-CN"/>
        </w:rPr>
      </w:pPr>
      <w:hyperlink w:anchor="_Toc19615677" w:history="1">
        <w:r w:rsidR="000305B0" w:rsidRPr="00F73AD0">
          <w:rPr>
            <w:rStyle w:val="Hyperlink"/>
            <w:noProof/>
            <w:lang w:bidi="fr-FR"/>
          </w:rPr>
          <w:t>Qu’est-ce que la contre-pression ?</w:t>
        </w:r>
        <w:r w:rsidR="000305B0">
          <w:rPr>
            <w:noProof/>
            <w:webHidden/>
          </w:rPr>
          <w:tab/>
        </w:r>
        <w:r w:rsidR="000305B0">
          <w:rPr>
            <w:noProof/>
            <w:webHidden/>
          </w:rPr>
          <w:fldChar w:fldCharType="begin"/>
        </w:r>
        <w:r w:rsidR="000305B0">
          <w:rPr>
            <w:noProof/>
            <w:webHidden/>
          </w:rPr>
          <w:instrText xml:space="preserve"> PAGEREF _Toc19615677 \h </w:instrText>
        </w:r>
        <w:r w:rsidR="000305B0">
          <w:rPr>
            <w:noProof/>
            <w:webHidden/>
          </w:rPr>
        </w:r>
        <w:r w:rsidR="000305B0">
          <w:rPr>
            <w:noProof/>
            <w:webHidden/>
          </w:rPr>
          <w:fldChar w:fldCharType="separate"/>
        </w:r>
        <w:r w:rsidR="0078108E">
          <w:rPr>
            <w:noProof/>
            <w:webHidden/>
          </w:rPr>
          <w:t>39</w:t>
        </w:r>
        <w:r w:rsidR="000305B0">
          <w:rPr>
            <w:noProof/>
            <w:webHidden/>
          </w:rPr>
          <w:fldChar w:fldCharType="end"/>
        </w:r>
      </w:hyperlink>
    </w:p>
    <w:p w14:paraId="573A06AD" w14:textId="44DD9AA1" w:rsidR="000305B0" w:rsidRDefault="00404485">
      <w:pPr>
        <w:pStyle w:val="TOC1"/>
        <w:rPr>
          <w:rFonts w:eastAsiaTheme="minorEastAsia" w:cstheme="minorBidi"/>
          <w:noProof/>
          <w:sz w:val="22"/>
          <w:szCs w:val="22"/>
          <w:lang w:val="en-GB" w:eastAsia="zh-CN"/>
        </w:rPr>
      </w:pPr>
      <w:hyperlink w:anchor="_Toc19615678" w:history="1">
        <w:r w:rsidR="000305B0" w:rsidRPr="00F73AD0">
          <w:rPr>
            <w:rStyle w:val="Hyperlink"/>
            <w:noProof/>
            <w:lang w:bidi="fr-FR"/>
          </w:rPr>
          <w:t>Service, maintenance et assistance</w:t>
        </w:r>
        <w:r w:rsidR="000305B0">
          <w:rPr>
            <w:noProof/>
            <w:webHidden/>
          </w:rPr>
          <w:tab/>
        </w:r>
        <w:r w:rsidR="000305B0">
          <w:rPr>
            <w:noProof/>
            <w:webHidden/>
          </w:rPr>
          <w:fldChar w:fldCharType="begin"/>
        </w:r>
        <w:r w:rsidR="000305B0">
          <w:rPr>
            <w:noProof/>
            <w:webHidden/>
          </w:rPr>
          <w:instrText xml:space="preserve"> PAGEREF _Toc19615678 \h </w:instrText>
        </w:r>
        <w:r w:rsidR="000305B0">
          <w:rPr>
            <w:noProof/>
            <w:webHidden/>
          </w:rPr>
        </w:r>
        <w:r w:rsidR="000305B0">
          <w:rPr>
            <w:noProof/>
            <w:webHidden/>
          </w:rPr>
          <w:fldChar w:fldCharType="separate"/>
        </w:r>
        <w:r w:rsidR="0078108E">
          <w:rPr>
            <w:noProof/>
            <w:webHidden/>
          </w:rPr>
          <w:t>41</w:t>
        </w:r>
        <w:r w:rsidR="000305B0">
          <w:rPr>
            <w:noProof/>
            <w:webHidden/>
          </w:rPr>
          <w:fldChar w:fldCharType="end"/>
        </w:r>
      </w:hyperlink>
    </w:p>
    <w:p w14:paraId="681F0684" w14:textId="04B0A295" w:rsidR="000305B0" w:rsidRDefault="00404485">
      <w:pPr>
        <w:pStyle w:val="TOC2"/>
        <w:rPr>
          <w:rFonts w:eastAsiaTheme="minorEastAsia" w:cstheme="minorBidi"/>
          <w:noProof/>
          <w:sz w:val="22"/>
          <w:szCs w:val="22"/>
          <w:lang w:val="en-GB" w:eastAsia="zh-CN"/>
        </w:rPr>
      </w:pPr>
      <w:hyperlink w:anchor="_Toc19615679" w:history="1">
        <w:r w:rsidR="000305B0" w:rsidRPr="00F73AD0">
          <w:rPr>
            <w:rStyle w:val="Hyperlink"/>
            <w:noProof/>
            <w:lang w:bidi="fr-FR"/>
          </w:rPr>
          <w:t>Service</w:t>
        </w:r>
        <w:r w:rsidR="000305B0">
          <w:rPr>
            <w:noProof/>
            <w:webHidden/>
          </w:rPr>
          <w:tab/>
        </w:r>
        <w:r w:rsidR="000305B0">
          <w:rPr>
            <w:noProof/>
            <w:webHidden/>
          </w:rPr>
          <w:fldChar w:fldCharType="begin"/>
        </w:r>
        <w:r w:rsidR="000305B0">
          <w:rPr>
            <w:noProof/>
            <w:webHidden/>
          </w:rPr>
          <w:instrText xml:space="preserve"> PAGEREF _Toc19615679 \h </w:instrText>
        </w:r>
        <w:r w:rsidR="000305B0">
          <w:rPr>
            <w:noProof/>
            <w:webHidden/>
          </w:rPr>
        </w:r>
        <w:r w:rsidR="000305B0">
          <w:rPr>
            <w:noProof/>
            <w:webHidden/>
          </w:rPr>
          <w:fldChar w:fldCharType="separate"/>
        </w:r>
        <w:r w:rsidR="0078108E">
          <w:rPr>
            <w:noProof/>
            <w:webHidden/>
          </w:rPr>
          <w:t>41</w:t>
        </w:r>
        <w:r w:rsidR="000305B0">
          <w:rPr>
            <w:noProof/>
            <w:webHidden/>
          </w:rPr>
          <w:fldChar w:fldCharType="end"/>
        </w:r>
      </w:hyperlink>
    </w:p>
    <w:p w14:paraId="0949F6D5" w14:textId="1F86D998" w:rsidR="000305B0" w:rsidRDefault="00404485">
      <w:pPr>
        <w:pStyle w:val="TOC2"/>
        <w:rPr>
          <w:rFonts w:eastAsiaTheme="minorEastAsia" w:cstheme="minorBidi"/>
          <w:noProof/>
          <w:sz w:val="22"/>
          <w:szCs w:val="22"/>
          <w:lang w:val="en-GB" w:eastAsia="zh-CN"/>
        </w:rPr>
      </w:pPr>
      <w:hyperlink w:anchor="_Toc19615680" w:history="1">
        <w:r w:rsidR="000305B0" w:rsidRPr="00F73AD0">
          <w:rPr>
            <w:rStyle w:val="Hyperlink"/>
            <w:noProof/>
            <w:lang w:bidi="fr-FR"/>
          </w:rPr>
          <w:t>Maintenance</w:t>
        </w:r>
        <w:r w:rsidR="000305B0">
          <w:rPr>
            <w:noProof/>
            <w:webHidden/>
          </w:rPr>
          <w:tab/>
        </w:r>
        <w:r w:rsidR="000305B0">
          <w:rPr>
            <w:noProof/>
            <w:webHidden/>
          </w:rPr>
          <w:fldChar w:fldCharType="begin"/>
        </w:r>
        <w:r w:rsidR="000305B0">
          <w:rPr>
            <w:noProof/>
            <w:webHidden/>
          </w:rPr>
          <w:instrText xml:space="preserve"> PAGEREF _Toc19615680 \h </w:instrText>
        </w:r>
        <w:r w:rsidR="000305B0">
          <w:rPr>
            <w:noProof/>
            <w:webHidden/>
          </w:rPr>
        </w:r>
        <w:r w:rsidR="000305B0">
          <w:rPr>
            <w:noProof/>
            <w:webHidden/>
          </w:rPr>
          <w:fldChar w:fldCharType="separate"/>
        </w:r>
        <w:r w:rsidR="0078108E">
          <w:rPr>
            <w:noProof/>
            <w:webHidden/>
          </w:rPr>
          <w:t>41</w:t>
        </w:r>
        <w:r w:rsidR="000305B0">
          <w:rPr>
            <w:noProof/>
            <w:webHidden/>
          </w:rPr>
          <w:fldChar w:fldCharType="end"/>
        </w:r>
      </w:hyperlink>
    </w:p>
    <w:p w14:paraId="758F0D09" w14:textId="726A03C1" w:rsidR="000305B0" w:rsidRDefault="00404485">
      <w:pPr>
        <w:pStyle w:val="TOC3"/>
        <w:rPr>
          <w:rFonts w:eastAsiaTheme="minorEastAsia" w:cstheme="minorBidi"/>
          <w:noProof/>
          <w:sz w:val="22"/>
          <w:szCs w:val="22"/>
          <w:lang w:val="en-GB" w:eastAsia="zh-CN"/>
        </w:rPr>
      </w:pPr>
      <w:hyperlink w:anchor="_Toc19615681" w:history="1">
        <w:r w:rsidR="000305B0" w:rsidRPr="00F73AD0">
          <w:rPr>
            <w:rStyle w:val="Hyperlink"/>
            <w:noProof/>
            <w:lang w:bidi="fr-FR"/>
          </w:rPr>
          <w:t>Renouveler le filtre d’admission</w:t>
        </w:r>
        <w:r w:rsidR="000305B0">
          <w:rPr>
            <w:noProof/>
            <w:webHidden/>
          </w:rPr>
          <w:tab/>
        </w:r>
        <w:r w:rsidR="000305B0">
          <w:rPr>
            <w:noProof/>
            <w:webHidden/>
          </w:rPr>
          <w:fldChar w:fldCharType="begin"/>
        </w:r>
        <w:r w:rsidR="000305B0">
          <w:rPr>
            <w:noProof/>
            <w:webHidden/>
          </w:rPr>
          <w:instrText xml:space="preserve"> PAGEREF _Toc19615681 \h </w:instrText>
        </w:r>
        <w:r w:rsidR="000305B0">
          <w:rPr>
            <w:noProof/>
            <w:webHidden/>
          </w:rPr>
        </w:r>
        <w:r w:rsidR="000305B0">
          <w:rPr>
            <w:noProof/>
            <w:webHidden/>
          </w:rPr>
          <w:fldChar w:fldCharType="separate"/>
        </w:r>
        <w:r w:rsidR="0078108E">
          <w:rPr>
            <w:noProof/>
            <w:webHidden/>
          </w:rPr>
          <w:t>41</w:t>
        </w:r>
        <w:r w:rsidR="000305B0">
          <w:rPr>
            <w:noProof/>
            <w:webHidden/>
          </w:rPr>
          <w:fldChar w:fldCharType="end"/>
        </w:r>
      </w:hyperlink>
    </w:p>
    <w:p w14:paraId="0BF4134D" w14:textId="0722BF85" w:rsidR="000305B0" w:rsidRDefault="00404485">
      <w:pPr>
        <w:pStyle w:val="TOC2"/>
        <w:rPr>
          <w:rFonts w:eastAsiaTheme="minorEastAsia" w:cstheme="minorBidi"/>
          <w:noProof/>
          <w:sz w:val="22"/>
          <w:szCs w:val="22"/>
          <w:lang w:val="en-GB" w:eastAsia="zh-CN"/>
        </w:rPr>
      </w:pPr>
      <w:hyperlink w:anchor="_Toc19615682" w:history="1">
        <w:r w:rsidR="000305B0" w:rsidRPr="00F73AD0">
          <w:rPr>
            <w:rStyle w:val="Hyperlink"/>
            <w:noProof/>
            <w:lang w:bidi="fr-FR"/>
          </w:rPr>
          <w:t>Assistance</w:t>
        </w:r>
        <w:r w:rsidR="000305B0">
          <w:rPr>
            <w:noProof/>
            <w:webHidden/>
          </w:rPr>
          <w:tab/>
        </w:r>
        <w:r w:rsidR="000305B0">
          <w:rPr>
            <w:noProof/>
            <w:webHidden/>
          </w:rPr>
          <w:fldChar w:fldCharType="begin"/>
        </w:r>
        <w:r w:rsidR="000305B0">
          <w:rPr>
            <w:noProof/>
            <w:webHidden/>
          </w:rPr>
          <w:instrText xml:space="preserve"> PAGEREF _Toc19615682 \h </w:instrText>
        </w:r>
        <w:r w:rsidR="000305B0">
          <w:rPr>
            <w:noProof/>
            <w:webHidden/>
          </w:rPr>
        </w:r>
        <w:r w:rsidR="000305B0">
          <w:rPr>
            <w:noProof/>
            <w:webHidden/>
          </w:rPr>
          <w:fldChar w:fldCharType="separate"/>
        </w:r>
        <w:r w:rsidR="0078108E">
          <w:rPr>
            <w:noProof/>
            <w:webHidden/>
          </w:rPr>
          <w:t>42</w:t>
        </w:r>
        <w:r w:rsidR="000305B0">
          <w:rPr>
            <w:noProof/>
            <w:webHidden/>
          </w:rPr>
          <w:fldChar w:fldCharType="end"/>
        </w:r>
      </w:hyperlink>
    </w:p>
    <w:p w14:paraId="2D951C5C" w14:textId="1244B9C1" w:rsidR="000305B0" w:rsidRDefault="00404485">
      <w:pPr>
        <w:pStyle w:val="TOC2"/>
        <w:rPr>
          <w:rFonts w:eastAsiaTheme="minorEastAsia" w:cstheme="minorBidi"/>
          <w:noProof/>
          <w:sz w:val="22"/>
          <w:szCs w:val="22"/>
          <w:lang w:val="en-GB" w:eastAsia="zh-CN"/>
        </w:rPr>
      </w:pPr>
      <w:hyperlink w:anchor="_Toc19615683" w:history="1">
        <w:r w:rsidR="000305B0" w:rsidRPr="00F73AD0">
          <w:rPr>
            <w:rStyle w:val="Hyperlink"/>
            <w:noProof/>
            <w:lang w:bidi="fr-FR"/>
          </w:rPr>
          <w:t>Numéros de pièces et accessoires</w:t>
        </w:r>
        <w:r w:rsidR="000305B0">
          <w:rPr>
            <w:noProof/>
            <w:webHidden/>
          </w:rPr>
          <w:tab/>
        </w:r>
        <w:r w:rsidR="000305B0">
          <w:rPr>
            <w:noProof/>
            <w:webHidden/>
          </w:rPr>
          <w:fldChar w:fldCharType="begin"/>
        </w:r>
        <w:r w:rsidR="000305B0">
          <w:rPr>
            <w:noProof/>
            <w:webHidden/>
          </w:rPr>
          <w:instrText xml:space="preserve"> PAGEREF _Toc19615683 \h </w:instrText>
        </w:r>
        <w:r w:rsidR="000305B0">
          <w:rPr>
            <w:noProof/>
            <w:webHidden/>
          </w:rPr>
        </w:r>
        <w:r w:rsidR="000305B0">
          <w:rPr>
            <w:noProof/>
            <w:webHidden/>
          </w:rPr>
          <w:fldChar w:fldCharType="separate"/>
        </w:r>
        <w:r w:rsidR="0078108E">
          <w:rPr>
            <w:noProof/>
            <w:webHidden/>
          </w:rPr>
          <w:t>42</w:t>
        </w:r>
        <w:r w:rsidR="000305B0">
          <w:rPr>
            <w:noProof/>
            <w:webHidden/>
          </w:rPr>
          <w:fldChar w:fldCharType="end"/>
        </w:r>
      </w:hyperlink>
    </w:p>
    <w:p w14:paraId="645475AE" w14:textId="701B74AC" w:rsidR="00995672" w:rsidRPr="00902FA1" w:rsidRDefault="00995672" w:rsidP="00995672">
      <w:pPr>
        <w:pStyle w:val="BodyText"/>
        <w:rPr>
          <w:lang w:val="en-GB"/>
        </w:rPr>
      </w:pPr>
      <w:r w:rsidRPr="0097562F">
        <w:rPr>
          <w:rFonts w:cstheme="minorHAnsi"/>
          <w:sz w:val="28"/>
          <w:szCs w:val="28"/>
          <w:lang w:val="fr-FR" w:bidi="fr-FR"/>
        </w:rPr>
        <w:fldChar w:fldCharType="end"/>
      </w:r>
    </w:p>
    <w:p w14:paraId="1733777E" w14:textId="2EE05CDC" w:rsidR="009B0A27" w:rsidRPr="00902FA1" w:rsidRDefault="001F02AE" w:rsidP="00995672">
      <w:pPr>
        <w:pStyle w:val="Heading1"/>
        <w:pageBreakBefore/>
      </w:pPr>
      <w:bookmarkStart w:id="1" w:name="_Toc19615605"/>
      <w:r w:rsidRPr="00902FA1">
        <w:rPr>
          <w:lang w:bidi="fr-FR"/>
        </w:rPr>
        <w:lastRenderedPageBreak/>
        <w:t>Sécurité et avertissements</w:t>
      </w:r>
      <w:bookmarkEnd w:id="1"/>
    </w:p>
    <w:p w14:paraId="2C7BEA1A" w14:textId="3CC359DC" w:rsidR="001848C1" w:rsidRPr="000305B0" w:rsidRDefault="001848C1" w:rsidP="001848C1">
      <w:pPr>
        <w:pStyle w:val="BodyText"/>
        <w:rPr>
          <w:lang w:val="fr-FR"/>
        </w:rPr>
      </w:pPr>
      <w:r w:rsidRPr="00902FA1">
        <w:rPr>
          <w:lang w:val="fr-FR" w:bidi="fr-FR"/>
        </w:rPr>
        <w:t>La VAPex ne présente pas de risque pour la sécurité lorsqu’il est utilisé conformément aux instructions du présent manuel d’utilisation. Il est toutefois possible que l’environnement dans lequel vous utilisez cet appareil présente des risques. Pour cette raison, observez toujours des pratiques de travail correctes et sécurisées.</w:t>
      </w:r>
    </w:p>
    <w:p w14:paraId="28D0AC4E" w14:textId="77777777" w:rsidR="000F1989" w:rsidRPr="000305B0" w:rsidRDefault="000F1989" w:rsidP="001848C1">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0F1989" w:rsidRPr="00902FA1" w14:paraId="4D454489" w14:textId="77777777" w:rsidTr="005B2EFD">
        <w:tc>
          <w:tcPr>
            <w:tcW w:w="1384" w:type="dxa"/>
          </w:tcPr>
          <w:p w14:paraId="686F0367" w14:textId="77777777" w:rsidR="000F1989" w:rsidRPr="00902FA1" w:rsidRDefault="000F1989" w:rsidP="00726888">
            <w:pPr>
              <w:pStyle w:val="BodyText"/>
              <w:rPr>
                <w:lang w:val="en-GB"/>
              </w:rPr>
            </w:pPr>
            <w:r w:rsidRPr="00902FA1">
              <w:rPr>
                <w:noProof/>
                <w:lang w:val="fr-FR" w:bidi="fr-FR"/>
              </w:rPr>
              <w:drawing>
                <wp:inline distT="0" distB="0" distL="0" distR="0" wp14:anchorId="2CDD1E2D" wp14:editId="39DB7472">
                  <wp:extent cx="342930" cy="312447"/>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2">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05E262CF" w14:textId="77777777" w:rsidR="000F1989" w:rsidRPr="000305B0" w:rsidRDefault="000F1989" w:rsidP="000F1989">
            <w:pPr>
              <w:pStyle w:val="Warningcautiontext"/>
              <w:rPr>
                <w:b/>
                <w:lang w:val="fr-FR"/>
              </w:rPr>
            </w:pPr>
            <w:r w:rsidRPr="00902FA1">
              <w:rPr>
                <w:b/>
                <w:lang w:val="fr-FR" w:bidi="fr-FR"/>
              </w:rPr>
              <w:t>AVERTISSEMENT</w:t>
            </w:r>
          </w:p>
          <w:p w14:paraId="58F55140" w14:textId="19CE9C56" w:rsidR="000F1989" w:rsidRPr="000305B0" w:rsidRDefault="000F1989" w:rsidP="00726888">
            <w:pPr>
              <w:pStyle w:val="Warningcautiontext"/>
              <w:rPr>
                <w:lang w:val="fr-FR"/>
              </w:rPr>
            </w:pPr>
            <w:r w:rsidRPr="00902FA1">
              <w:rPr>
                <w:lang w:val="fr-FR" w:bidi="fr-FR"/>
              </w:rPr>
              <w:t>Bien que la VAPex soit conçue pour être intrinsèquement sûre, vous devez vous conformer aux présentes instructions se rapportant à la sécurité intrinsèque :</w:t>
            </w:r>
          </w:p>
          <w:p w14:paraId="563AEAFA" w14:textId="77777777" w:rsidR="00A43361" w:rsidRPr="000305B0" w:rsidRDefault="0029389A" w:rsidP="0029389A">
            <w:pPr>
              <w:pStyle w:val="Warningcautionbullet"/>
              <w:keepLines/>
              <w:numPr>
                <w:ilvl w:val="0"/>
                <w:numId w:val="0"/>
              </w:numPr>
              <w:rPr>
                <w:lang w:val="fr-FR"/>
              </w:rPr>
            </w:pPr>
            <w:r w:rsidRPr="00E2420D">
              <w:rPr>
                <w:lang w:val="fr-FR" w:bidi="fr-FR"/>
              </w:rPr>
              <w:t>Instructions spécifiques aux installations en zone dangereuse (référence Directive européenne ATEX (2014/34/UE, Annexe II, 1.0.6.)) et les normes relatives à la sécurité intrinsèque suivantes</w:t>
            </w:r>
            <w:proofErr w:type="gramStart"/>
            <w:r w:rsidRPr="00E2420D">
              <w:rPr>
                <w:lang w:val="fr-FR" w:bidi="fr-FR"/>
              </w:rPr>
              <w:t xml:space="preserve"> :-</w:t>
            </w:r>
            <w:proofErr w:type="gramEnd"/>
            <w:r w:rsidRPr="00E2420D">
              <w:rPr>
                <w:lang w:val="fr-FR" w:bidi="fr-FR"/>
              </w:rPr>
              <w:t xml:space="preserve"> </w:t>
            </w:r>
          </w:p>
          <w:p w14:paraId="2D5553C9" w14:textId="554F3439" w:rsidR="0029389A" w:rsidRPr="000305B0" w:rsidRDefault="00A43361" w:rsidP="0029389A">
            <w:pPr>
              <w:pStyle w:val="Warningcautionbullet"/>
              <w:keepLines/>
              <w:numPr>
                <w:ilvl w:val="0"/>
                <w:numId w:val="0"/>
              </w:numPr>
              <w:rPr>
                <w:b/>
                <w:lang w:val="fr-FR"/>
              </w:rPr>
            </w:pPr>
            <w:r w:rsidRPr="00A43361">
              <w:rPr>
                <w:b/>
                <w:lang w:val="fr-FR" w:bidi="fr-FR"/>
              </w:rPr>
              <w:t>IEC60079-</w:t>
            </w:r>
            <w:proofErr w:type="gramStart"/>
            <w:r w:rsidRPr="00A43361">
              <w:rPr>
                <w:b/>
                <w:lang w:val="fr-FR" w:bidi="fr-FR"/>
              </w:rPr>
              <w:t>0:</w:t>
            </w:r>
            <w:proofErr w:type="gramEnd"/>
            <w:r w:rsidRPr="00A43361">
              <w:rPr>
                <w:b/>
                <w:lang w:val="fr-FR" w:bidi="fr-FR"/>
              </w:rPr>
              <w:t>2017          IEC60079-11:2011</w:t>
            </w:r>
          </w:p>
          <w:p w14:paraId="3D7C0D21" w14:textId="5C7621F1" w:rsidR="0029389A" w:rsidRPr="000305B0" w:rsidRDefault="0029389A" w:rsidP="0029389A">
            <w:pPr>
              <w:pStyle w:val="Warningcautionbullet"/>
              <w:keepLines/>
              <w:numPr>
                <w:ilvl w:val="0"/>
                <w:numId w:val="0"/>
              </w:numPr>
              <w:rPr>
                <w:lang w:val="fr-FR"/>
              </w:rPr>
            </w:pPr>
            <w:r w:rsidRPr="00E2420D">
              <w:rPr>
                <w:lang w:val="fr-FR" w:bidi="fr-FR"/>
              </w:rPr>
              <w:t xml:space="preserve">Les instructions ci-dessous s’appliquent aux équipements couverts par un numéro de certificat : CML 19ATEX2328, </w:t>
            </w:r>
            <w:proofErr w:type="spellStart"/>
            <w:r w:rsidRPr="00E2420D">
              <w:rPr>
                <w:lang w:val="fr-FR" w:bidi="fr-FR"/>
              </w:rPr>
              <w:t>IECEx</w:t>
            </w:r>
            <w:proofErr w:type="spellEnd"/>
            <w:r w:rsidRPr="00E2420D">
              <w:rPr>
                <w:lang w:val="fr-FR" w:bidi="fr-FR"/>
              </w:rPr>
              <w:t xml:space="preserve"> CML 19.0100 pour la série VAPex.</w:t>
            </w:r>
          </w:p>
          <w:p w14:paraId="5B106CED" w14:textId="5019A699" w:rsidR="0029389A" w:rsidRPr="000305B0" w:rsidRDefault="0029389A" w:rsidP="0029389A">
            <w:pPr>
              <w:pStyle w:val="Warningcautionbullet"/>
              <w:keepLines/>
              <w:numPr>
                <w:ilvl w:val="0"/>
                <w:numId w:val="0"/>
              </w:numPr>
              <w:rPr>
                <w:lang w:val="fr-FR"/>
              </w:rPr>
            </w:pPr>
            <w:r w:rsidRPr="00E2420D">
              <w:rPr>
                <w:lang w:val="fr-FR" w:bidi="fr-FR"/>
              </w:rPr>
              <w:t>Les avertissements suivants applicables aux versions à sécurité intrinsèque de la pompe VAPex doivent être respectés</w:t>
            </w:r>
            <w:proofErr w:type="gramStart"/>
            <w:r w:rsidRPr="00E2420D">
              <w:rPr>
                <w:lang w:val="fr-FR" w:bidi="fr-FR"/>
              </w:rPr>
              <w:t xml:space="preserve"> :-</w:t>
            </w:r>
            <w:proofErr w:type="gramEnd"/>
            <w:r w:rsidRPr="00E2420D">
              <w:rPr>
                <w:lang w:val="fr-FR" w:bidi="fr-FR"/>
              </w:rPr>
              <w:t xml:space="preserve"> </w:t>
            </w:r>
          </w:p>
          <w:p w14:paraId="0EDF304D" w14:textId="3147A90A" w:rsidR="001E501A" w:rsidRPr="000305B0" w:rsidRDefault="001E501A" w:rsidP="00D63FFA">
            <w:pPr>
              <w:pStyle w:val="ListBullet"/>
              <w:rPr>
                <w:lang w:val="fr-FR"/>
              </w:rPr>
            </w:pPr>
            <w:r w:rsidRPr="001E501A">
              <w:rPr>
                <w:lang w:val="fr-FR" w:bidi="fr-FR"/>
              </w:rPr>
              <w:t xml:space="preserve">La VAPex </w:t>
            </w:r>
            <w:r w:rsidRPr="001E501A">
              <w:rPr>
                <w:b/>
                <w:lang w:val="fr-FR" w:bidi="fr-FR"/>
              </w:rPr>
              <w:t>doit</w:t>
            </w:r>
            <w:r w:rsidRPr="001E501A">
              <w:rPr>
                <w:lang w:val="fr-FR" w:bidi="fr-FR"/>
              </w:rPr>
              <w:t xml:space="preserve"> uniquement être chargée à l’aide de la station d’accueil, numéro de pièce Casella 214020B ou 214024C, raccordée à un adaptateur d’alimentation de norme PELV / SELV qui correspond aux exigences de tension nominale Um (c’est-à-dire le numéro de pièce Casella PC18 ou PC28).</w:t>
            </w:r>
          </w:p>
          <w:p w14:paraId="5C4B6834" w14:textId="77777777" w:rsidR="0029389A" w:rsidRPr="000305B0" w:rsidRDefault="0029389A" w:rsidP="00D63FFA">
            <w:pPr>
              <w:pStyle w:val="ListBullet"/>
              <w:rPr>
                <w:lang w:val="fr-FR"/>
              </w:rPr>
            </w:pPr>
            <w:r w:rsidRPr="0029389A">
              <w:rPr>
                <w:b/>
                <w:lang w:val="fr-FR" w:bidi="fr-FR"/>
              </w:rPr>
              <w:t>NE PAS</w:t>
            </w:r>
            <w:r w:rsidRPr="0029389A">
              <w:rPr>
                <w:lang w:val="fr-FR" w:bidi="fr-FR"/>
              </w:rPr>
              <w:t xml:space="preserve"> utiliser le chargeur de batterie dans une zone dangereuse.</w:t>
            </w:r>
          </w:p>
          <w:p w14:paraId="53E9830F" w14:textId="77777777" w:rsidR="0029389A" w:rsidRPr="000305B0" w:rsidRDefault="0029389A" w:rsidP="00D63FFA">
            <w:pPr>
              <w:pStyle w:val="ListBullet"/>
              <w:rPr>
                <w:lang w:val="fr-FR"/>
              </w:rPr>
            </w:pPr>
            <w:r w:rsidRPr="0029389A">
              <w:rPr>
                <w:lang w:val="fr-FR" w:bidi="fr-FR"/>
              </w:rPr>
              <w:t xml:space="preserve">Dans une zone dangereuse, </w:t>
            </w:r>
            <w:r w:rsidRPr="0029389A">
              <w:rPr>
                <w:b/>
                <w:lang w:val="fr-FR" w:bidi="fr-FR"/>
              </w:rPr>
              <w:t xml:space="preserve">NE PAS </w:t>
            </w:r>
            <w:r w:rsidRPr="0029389A">
              <w:rPr>
                <w:lang w:val="fr-FR" w:bidi="fr-FR"/>
              </w:rPr>
              <w:t>tenter de télécharger des données avec la connexion USB.</w:t>
            </w:r>
          </w:p>
          <w:p w14:paraId="4055AD11" w14:textId="3ED8DC9A" w:rsidR="0029389A" w:rsidRPr="000305B0" w:rsidRDefault="0029389A" w:rsidP="00D63FFA">
            <w:pPr>
              <w:pStyle w:val="ListBullet"/>
              <w:rPr>
                <w:lang w:val="fr-FR"/>
              </w:rPr>
            </w:pPr>
            <w:r w:rsidRPr="0029389A">
              <w:rPr>
                <w:b/>
                <w:lang w:val="fr-FR" w:bidi="fr-FR"/>
              </w:rPr>
              <w:t>NE PAS</w:t>
            </w:r>
            <w:r w:rsidRPr="0029389A">
              <w:rPr>
                <w:lang w:val="fr-FR" w:bidi="fr-FR"/>
              </w:rPr>
              <w:t xml:space="preserve"> utiliser l’équipement si le boîtier externe de l’instrument de mesure présente des fissures, car cela annule la certification de sécurité intrinsèque.</w:t>
            </w:r>
          </w:p>
          <w:p w14:paraId="31DD3E1E" w14:textId="77777777" w:rsidR="0029389A" w:rsidRPr="000305B0" w:rsidRDefault="0029389A" w:rsidP="00D63FFA">
            <w:pPr>
              <w:pStyle w:val="ListBullet"/>
              <w:rPr>
                <w:lang w:val="fr-FR"/>
              </w:rPr>
            </w:pPr>
            <w:r w:rsidRPr="0029389A">
              <w:rPr>
                <w:b/>
                <w:lang w:val="fr-FR" w:bidi="fr-FR"/>
              </w:rPr>
              <w:t>NE PAS</w:t>
            </w:r>
            <w:r w:rsidRPr="0029389A">
              <w:rPr>
                <w:lang w:val="fr-FR" w:bidi="fr-FR"/>
              </w:rPr>
              <w:t xml:space="preserve"> mener une procédure d’entretien dans une zone dangereuse.</w:t>
            </w:r>
          </w:p>
          <w:p w14:paraId="0FA4CFAE" w14:textId="7A009DA2" w:rsidR="0029389A" w:rsidRPr="000305B0" w:rsidRDefault="0029389A" w:rsidP="00D63FFA">
            <w:pPr>
              <w:pStyle w:val="ListBullet"/>
              <w:rPr>
                <w:lang w:val="fr-FR"/>
              </w:rPr>
            </w:pPr>
            <w:r w:rsidRPr="0029389A">
              <w:rPr>
                <w:lang w:val="fr-FR" w:bidi="fr-FR"/>
              </w:rPr>
              <w:t>L’équipement est uniquement certifié pour une utilisation à des températures ambiantes de -0 </w:t>
            </w:r>
            <w:proofErr w:type="spellStart"/>
            <w:r w:rsidRPr="0029389A">
              <w:rPr>
                <w:vertAlign w:val="superscript"/>
                <w:lang w:val="fr-FR" w:bidi="fr-FR"/>
              </w:rPr>
              <w:t>o</w:t>
            </w:r>
            <w:r w:rsidRPr="0029389A">
              <w:rPr>
                <w:lang w:val="fr-FR" w:bidi="fr-FR"/>
              </w:rPr>
              <w:t>C</w:t>
            </w:r>
            <w:proofErr w:type="spellEnd"/>
            <w:r w:rsidRPr="0029389A">
              <w:rPr>
                <w:lang w:val="fr-FR" w:bidi="fr-FR"/>
              </w:rPr>
              <w:t xml:space="preserve"> à +45 </w:t>
            </w:r>
            <w:proofErr w:type="spellStart"/>
            <w:r w:rsidRPr="0029389A">
              <w:rPr>
                <w:vertAlign w:val="superscript"/>
                <w:lang w:val="fr-FR" w:bidi="fr-FR"/>
              </w:rPr>
              <w:t>o</w:t>
            </w:r>
            <w:r w:rsidRPr="0029389A">
              <w:rPr>
                <w:lang w:val="fr-FR" w:bidi="fr-FR"/>
              </w:rPr>
              <w:t>C</w:t>
            </w:r>
            <w:proofErr w:type="spellEnd"/>
            <w:r w:rsidRPr="0029389A">
              <w:rPr>
                <w:lang w:val="fr-FR" w:bidi="fr-FR"/>
              </w:rPr>
              <w:t xml:space="preserve"> et </w:t>
            </w:r>
            <w:r w:rsidRPr="0029389A">
              <w:rPr>
                <w:b/>
                <w:lang w:val="fr-FR" w:bidi="fr-FR"/>
              </w:rPr>
              <w:t>NE DOIT PAS</w:t>
            </w:r>
            <w:r w:rsidRPr="0029389A">
              <w:rPr>
                <w:lang w:val="fr-FR" w:bidi="fr-FR"/>
              </w:rPr>
              <w:t xml:space="preserve"> être utilisé hors de cette plage.</w:t>
            </w:r>
          </w:p>
          <w:p w14:paraId="40C00454" w14:textId="77777777" w:rsidR="0029389A" w:rsidRPr="000305B0" w:rsidRDefault="0029389A" w:rsidP="00D63FFA">
            <w:pPr>
              <w:pStyle w:val="ListBullet"/>
              <w:rPr>
                <w:lang w:val="fr-FR"/>
              </w:rPr>
            </w:pPr>
            <w:r w:rsidRPr="0029389A">
              <w:rPr>
                <w:lang w:val="fr-FR" w:bidi="fr-FR"/>
              </w:rPr>
              <w:t xml:space="preserve">L’utilisateur </w:t>
            </w:r>
            <w:r w:rsidRPr="0029389A">
              <w:rPr>
                <w:b/>
                <w:lang w:val="fr-FR" w:bidi="fr-FR"/>
              </w:rPr>
              <w:t>DOIT S’ASSURER</w:t>
            </w:r>
            <w:r w:rsidRPr="0029389A">
              <w:rPr>
                <w:lang w:val="fr-FR" w:bidi="fr-FR"/>
              </w:rPr>
              <w:t xml:space="preserve"> que l’indice I.S. de la pompe à utiliser est adapté à l’indice I.S. de la zone dangereuse prévue.</w:t>
            </w:r>
          </w:p>
          <w:p w14:paraId="2172D43F" w14:textId="77777777" w:rsidR="000F1989" w:rsidRPr="000305B0" w:rsidRDefault="000F1989" w:rsidP="0029389A">
            <w:pPr>
              <w:pStyle w:val="Warningcautionbullet"/>
              <w:keepLines/>
              <w:numPr>
                <w:ilvl w:val="0"/>
                <w:numId w:val="0"/>
              </w:numPr>
              <w:ind w:left="113"/>
              <w:rPr>
                <w:lang w:val="fr-FR"/>
              </w:rPr>
            </w:pPr>
          </w:p>
        </w:tc>
      </w:tr>
    </w:tbl>
    <w:p w14:paraId="756318D4" w14:textId="77777777" w:rsidR="000F1989" w:rsidRPr="000305B0" w:rsidRDefault="000F1989" w:rsidP="001848C1">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0F1989" w:rsidRPr="00902FA1" w14:paraId="436548AC" w14:textId="77777777" w:rsidTr="00726888">
        <w:tc>
          <w:tcPr>
            <w:tcW w:w="1384" w:type="dxa"/>
          </w:tcPr>
          <w:p w14:paraId="75BC6DC8" w14:textId="77777777" w:rsidR="000F1989" w:rsidRPr="00902FA1" w:rsidRDefault="000F1989" w:rsidP="00726888">
            <w:pPr>
              <w:pStyle w:val="BodyText"/>
              <w:rPr>
                <w:lang w:val="en-GB"/>
              </w:rPr>
            </w:pPr>
            <w:r w:rsidRPr="00902FA1">
              <w:rPr>
                <w:noProof/>
                <w:lang w:val="fr-FR" w:bidi="fr-FR"/>
              </w:rPr>
              <w:drawing>
                <wp:inline distT="0" distB="0" distL="0" distR="0" wp14:anchorId="330F19EC" wp14:editId="65624AC6">
                  <wp:extent cx="342930" cy="312447"/>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2">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58CC79BB" w14:textId="77777777" w:rsidR="000F1989" w:rsidRPr="000305B0" w:rsidRDefault="000F1989" w:rsidP="000F1989">
            <w:pPr>
              <w:pStyle w:val="Warningcautiontext"/>
              <w:rPr>
                <w:b/>
                <w:lang w:val="fr-FR"/>
              </w:rPr>
            </w:pPr>
            <w:r w:rsidRPr="00902FA1">
              <w:rPr>
                <w:b/>
                <w:lang w:val="fr-FR" w:bidi="fr-FR"/>
              </w:rPr>
              <w:t>MISE EN GARDE</w:t>
            </w:r>
          </w:p>
          <w:p w14:paraId="3766E050" w14:textId="5AB29004" w:rsidR="000F1989" w:rsidRPr="000305B0" w:rsidRDefault="000F1989" w:rsidP="000F1989">
            <w:pPr>
              <w:pStyle w:val="Warningcautiontext"/>
              <w:rPr>
                <w:lang w:val="fr-FR"/>
              </w:rPr>
            </w:pPr>
            <w:r w:rsidRPr="00902FA1">
              <w:rPr>
                <w:lang w:val="fr-FR" w:bidi="fr-FR"/>
              </w:rPr>
              <w:lastRenderedPageBreak/>
              <w:t>Bien que les pompes d’échantillonnage de l’air VAPex sont conçues pour être robustes, veuillez utiliser la pompe comme suit :</w:t>
            </w:r>
          </w:p>
          <w:p w14:paraId="00B82DB1" w14:textId="77777777" w:rsidR="000F1989" w:rsidRPr="000305B0" w:rsidRDefault="000F1989" w:rsidP="000F1989">
            <w:pPr>
              <w:pStyle w:val="Warningcautionbullet"/>
              <w:rPr>
                <w:lang w:val="fr-FR"/>
              </w:rPr>
            </w:pPr>
            <w:r w:rsidRPr="00902FA1">
              <w:rPr>
                <w:lang w:val="fr-FR" w:bidi="fr-FR"/>
              </w:rPr>
              <w:t xml:space="preserve">Ne pas laisser tomber la pompe ni la soumettre à un choc mécanique. </w:t>
            </w:r>
          </w:p>
          <w:p w14:paraId="34BD7D7F" w14:textId="77777777" w:rsidR="000F1989" w:rsidRPr="000305B0" w:rsidRDefault="000F1989" w:rsidP="000F1989">
            <w:pPr>
              <w:pStyle w:val="Warningcautionbullet"/>
              <w:rPr>
                <w:lang w:val="fr-FR"/>
              </w:rPr>
            </w:pPr>
            <w:r w:rsidRPr="00902FA1">
              <w:rPr>
                <w:lang w:val="fr-FR" w:bidi="fr-FR"/>
              </w:rPr>
              <w:t>Ne laissez pas la pompe aspirer de l'eau, des matériaux solides ou des gaz fortement saturés ou corrosifs, car cela pourrait endommager celle-ci et annuler la garantie.</w:t>
            </w:r>
          </w:p>
          <w:p w14:paraId="648452B1" w14:textId="6BD46048" w:rsidR="007F3EBA" w:rsidRPr="000305B0" w:rsidRDefault="007F3EBA" w:rsidP="007F3EBA">
            <w:pPr>
              <w:pStyle w:val="Warningcautionbullet"/>
              <w:rPr>
                <w:lang w:val="fr-FR"/>
              </w:rPr>
            </w:pPr>
            <w:r w:rsidRPr="00902FA1">
              <w:rPr>
                <w:lang w:val="fr-FR" w:bidi="fr-FR"/>
              </w:rPr>
              <w:t>La VAPex ne contient aucune pièce réparable par l'utilisateur. Si une défaillance est suspectée, retournez la pompe à Casella ou à un centre de service Casella agréé.</w:t>
            </w:r>
          </w:p>
        </w:tc>
      </w:tr>
    </w:tbl>
    <w:p w14:paraId="1FA1D417" w14:textId="77777777" w:rsidR="000F1989" w:rsidRPr="000305B0" w:rsidRDefault="000F1989" w:rsidP="000F1989">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F75F53" w:rsidRPr="00902FA1" w14:paraId="17865465" w14:textId="77777777" w:rsidTr="00726888">
        <w:tc>
          <w:tcPr>
            <w:tcW w:w="1384" w:type="dxa"/>
          </w:tcPr>
          <w:p w14:paraId="1E523586" w14:textId="77777777" w:rsidR="00F75F53" w:rsidRPr="00902FA1" w:rsidRDefault="00F75F53" w:rsidP="00726888">
            <w:pPr>
              <w:pStyle w:val="BodyText"/>
              <w:rPr>
                <w:lang w:val="en-GB"/>
              </w:rPr>
            </w:pPr>
            <w:r w:rsidRPr="00902FA1">
              <w:rPr>
                <w:noProof/>
                <w:lang w:val="fr-FR" w:bidi="fr-FR"/>
              </w:rPr>
              <w:drawing>
                <wp:inline distT="0" distB="0" distL="0" distR="0" wp14:anchorId="06DB782F" wp14:editId="2C9E45EB">
                  <wp:extent cx="342930" cy="312447"/>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2">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52DC0DE0" w14:textId="77777777" w:rsidR="00F75F53" w:rsidRPr="000305B0" w:rsidRDefault="00F75F53" w:rsidP="00726888">
            <w:pPr>
              <w:pStyle w:val="Warningcautiontext"/>
              <w:rPr>
                <w:b/>
                <w:lang w:val="fr-FR"/>
              </w:rPr>
            </w:pPr>
            <w:r w:rsidRPr="00902FA1">
              <w:rPr>
                <w:b/>
                <w:lang w:val="fr-FR" w:bidi="fr-FR"/>
              </w:rPr>
              <w:t>MISE EN GARDE</w:t>
            </w:r>
          </w:p>
          <w:p w14:paraId="5F0D2D0E" w14:textId="21324B57" w:rsidR="00F75F53" w:rsidRPr="000305B0" w:rsidRDefault="00F75F53" w:rsidP="00C614F7">
            <w:pPr>
              <w:pStyle w:val="Warningcautiontext"/>
              <w:rPr>
                <w:lang w:val="fr-FR"/>
              </w:rPr>
            </w:pPr>
            <w:r w:rsidRPr="00902FA1">
              <w:rPr>
                <w:lang w:val="fr-FR" w:bidi="fr-FR"/>
              </w:rPr>
              <w:t>S’il est probable que l’équipement entre en contact avec des substances agressives, prenez des précautions pour éviter l’endommagement de l’instrument, afin que le type de protection ne soit pas compromis (des substances agressives telles que les solvants risquent d’affecter les matériaux polymères). Parmi les précautions adéquates : contrôles réguliers dans le cadre d’inspections routinières et vérification à partir de la fiche signalétique que la pompe est résistante à des produits chimiques spécifiques.</w:t>
            </w:r>
          </w:p>
        </w:tc>
      </w:tr>
    </w:tbl>
    <w:p w14:paraId="17606629" w14:textId="77777777" w:rsidR="00F75F53" w:rsidRPr="000305B0" w:rsidRDefault="00F75F53" w:rsidP="000F1989">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F75F53" w:rsidRPr="00902FA1" w14:paraId="6C49299C" w14:textId="77777777" w:rsidTr="00726888">
        <w:tc>
          <w:tcPr>
            <w:tcW w:w="1384" w:type="dxa"/>
          </w:tcPr>
          <w:p w14:paraId="683BE099" w14:textId="77777777" w:rsidR="00F75F53" w:rsidRPr="00902FA1" w:rsidRDefault="0029389A" w:rsidP="00726888">
            <w:pPr>
              <w:pStyle w:val="BodyText"/>
              <w:rPr>
                <w:lang w:val="en-GB"/>
              </w:rPr>
            </w:pPr>
            <w:r>
              <w:rPr>
                <w:noProof/>
                <w:lang w:val="fr-FR" w:bidi="fr-FR"/>
              </w:rPr>
              <w:drawing>
                <wp:anchor distT="0" distB="0" distL="114300" distR="114300" simplePos="0" relativeHeight="251661312" behindDoc="0" locked="0" layoutInCell="1" allowOverlap="1" wp14:anchorId="4EED0D9B" wp14:editId="772FC6DA">
                  <wp:simplePos x="0" y="0"/>
                  <wp:positionH relativeFrom="column">
                    <wp:posOffset>375285</wp:posOffset>
                  </wp:positionH>
                  <wp:positionV relativeFrom="paragraph">
                    <wp:posOffset>1003300</wp:posOffset>
                  </wp:positionV>
                  <wp:extent cx="341630" cy="311150"/>
                  <wp:effectExtent l="0" t="0" r="127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30" cy="311150"/>
                          </a:xfrm>
                          <a:prstGeom prst="rect">
                            <a:avLst/>
                          </a:prstGeom>
                          <a:noFill/>
                        </pic:spPr>
                      </pic:pic>
                    </a:graphicData>
                  </a:graphic>
                  <wp14:sizeRelH relativeFrom="page">
                    <wp14:pctWidth>0</wp14:pctWidth>
                  </wp14:sizeRelH>
                  <wp14:sizeRelV relativeFrom="page">
                    <wp14:pctHeight>0</wp14:pctHeight>
                  </wp14:sizeRelV>
                </wp:anchor>
              </w:drawing>
            </w:r>
            <w:r w:rsidRPr="00902FA1">
              <w:rPr>
                <w:noProof/>
                <w:lang w:val="fr-FR" w:bidi="fr-FR"/>
              </w:rPr>
              <w:drawing>
                <wp:inline distT="0" distB="0" distL="0" distR="0" wp14:anchorId="7EEC8756" wp14:editId="5310EF0B">
                  <wp:extent cx="342930" cy="312447"/>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2">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5C244624" w14:textId="77777777" w:rsidR="00F75F53" w:rsidRPr="000305B0" w:rsidRDefault="00F75F53" w:rsidP="00726888">
            <w:pPr>
              <w:pStyle w:val="Warningcautiontext"/>
              <w:rPr>
                <w:b/>
                <w:lang w:val="fr-FR"/>
              </w:rPr>
            </w:pPr>
            <w:r w:rsidRPr="00902FA1">
              <w:rPr>
                <w:b/>
                <w:lang w:val="fr-FR" w:bidi="fr-FR"/>
              </w:rPr>
              <w:t>MISE EN GARDE</w:t>
            </w:r>
          </w:p>
          <w:p w14:paraId="76A3B6E1" w14:textId="77777777" w:rsidR="00F75F53" w:rsidRPr="000305B0" w:rsidRDefault="00F75F53" w:rsidP="00F75F53">
            <w:pPr>
              <w:pStyle w:val="Warningcautiontext"/>
              <w:rPr>
                <w:lang w:val="fr-FR"/>
              </w:rPr>
            </w:pPr>
            <w:r w:rsidRPr="00902FA1">
              <w:rPr>
                <w:lang w:val="fr-FR" w:bidi="fr-FR"/>
              </w:rPr>
              <w:t>La réparation de cet équipement ne devra être réalisée que par le fabricant ou par un représentant agréé, conformément au code de pratique applicable.</w:t>
            </w:r>
          </w:p>
          <w:p w14:paraId="01ABD3D9" w14:textId="77777777" w:rsidR="0015709F" w:rsidRPr="000305B0" w:rsidRDefault="0015709F" w:rsidP="00F75F53">
            <w:pPr>
              <w:pStyle w:val="Warningcautiontext"/>
              <w:rPr>
                <w:lang w:val="fr-FR"/>
              </w:rPr>
            </w:pPr>
          </w:p>
          <w:p w14:paraId="37EAD3EB" w14:textId="77777777" w:rsidR="0029389A" w:rsidRPr="000305B0" w:rsidRDefault="0029389A" w:rsidP="0029389A">
            <w:pPr>
              <w:pStyle w:val="Warningcautiontext"/>
              <w:rPr>
                <w:b/>
                <w:lang w:val="fr-FR"/>
              </w:rPr>
            </w:pPr>
            <w:r w:rsidRPr="00902FA1">
              <w:rPr>
                <w:b/>
                <w:lang w:val="fr-FR" w:bidi="fr-FR"/>
              </w:rPr>
              <w:t>MISE EN GARDE</w:t>
            </w:r>
          </w:p>
          <w:p w14:paraId="46D0BF08" w14:textId="77777777" w:rsidR="0015709F" w:rsidRPr="000305B0" w:rsidRDefault="0015709F" w:rsidP="0015709F">
            <w:pPr>
              <w:pStyle w:val="Warningcautiontext"/>
              <w:rPr>
                <w:lang w:val="fr-FR"/>
              </w:rPr>
            </w:pPr>
            <w:r w:rsidRPr="0015709F">
              <w:rPr>
                <w:lang w:val="fr-FR" w:bidi="fr-FR"/>
              </w:rPr>
              <w:t>Lorsque la connectivité Bluetooth® est activée, il faut prendre soin d'éviter les interférences avec les équipements sensibles comme dans les domaines de la médecine, de l'aviation ou les environnements où la sécurité est essentielle.</w:t>
            </w:r>
          </w:p>
          <w:p w14:paraId="513D6C86" w14:textId="77777777" w:rsidR="0015709F" w:rsidRPr="000305B0" w:rsidRDefault="0015709F" w:rsidP="00F75F53">
            <w:pPr>
              <w:pStyle w:val="Warningcautiontext"/>
              <w:rPr>
                <w:lang w:val="fr-FR"/>
              </w:rPr>
            </w:pPr>
          </w:p>
          <w:p w14:paraId="3C79299F" w14:textId="77777777" w:rsidR="0015709F" w:rsidRPr="000305B0" w:rsidRDefault="0015709F" w:rsidP="0015709F">
            <w:pPr>
              <w:pStyle w:val="Warningcautiontext"/>
              <w:rPr>
                <w:lang w:val="fr-FR"/>
              </w:rPr>
            </w:pPr>
          </w:p>
          <w:p w14:paraId="0F3E838B" w14:textId="77777777" w:rsidR="0015709F" w:rsidRPr="000305B0" w:rsidRDefault="0015709F" w:rsidP="00F75F53">
            <w:pPr>
              <w:pStyle w:val="Warningcautiontext"/>
              <w:rPr>
                <w:lang w:val="fr-FR"/>
              </w:rPr>
            </w:pPr>
          </w:p>
        </w:tc>
      </w:tr>
    </w:tbl>
    <w:p w14:paraId="4DCE35C4" w14:textId="77777777" w:rsidR="00B34B55" w:rsidRPr="00902FA1" w:rsidRDefault="00B34B55" w:rsidP="00B34B55">
      <w:pPr>
        <w:pStyle w:val="Heading2"/>
      </w:pPr>
      <w:bookmarkStart w:id="2" w:name="_Toc19615606"/>
      <w:r w:rsidRPr="00902FA1">
        <w:rPr>
          <w:lang w:bidi="fr-FR"/>
        </w:rPr>
        <w:t>Élimination</w:t>
      </w:r>
      <w:bookmarkEnd w:id="2"/>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7289"/>
      </w:tblGrid>
      <w:tr w:rsidR="00B34B55" w:rsidRPr="00902FA1" w14:paraId="3EC959FB" w14:textId="77777777" w:rsidTr="00B34B55">
        <w:tc>
          <w:tcPr>
            <w:tcW w:w="1809" w:type="dxa"/>
          </w:tcPr>
          <w:p w14:paraId="7AF16FD9" w14:textId="77777777" w:rsidR="00B34B55" w:rsidRPr="00902FA1" w:rsidRDefault="0043577D" w:rsidP="00B34B55">
            <w:pPr>
              <w:pStyle w:val="BodyText"/>
              <w:ind w:left="0"/>
              <w:rPr>
                <w:lang w:val="en-GB"/>
              </w:rPr>
            </w:pPr>
            <w:r w:rsidRPr="00902FA1">
              <w:rPr>
                <w:rFonts w:cs="Arial"/>
                <w:b/>
                <w:noProof/>
                <w:szCs w:val="24"/>
                <w:lang w:val="fr-FR" w:bidi="fr-FR"/>
              </w:rPr>
              <w:drawing>
                <wp:inline distT="0" distB="0" distL="0" distR="0" wp14:anchorId="4BAF5C20" wp14:editId="216E1D61">
                  <wp:extent cx="457200" cy="6498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E_symbol_vectors_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289" cy="645748"/>
                          </a:xfrm>
                          <a:prstGeom prst="rect">
                            <a:avLst/>
                          </a:prstGeom>
                        </pic:spPr>
                      </pic:pic>
                    </a:graphicData>
                  </a:graphic>
                </wp:inline>
              </w:drawing>
            </w:r>
          </w:p>
        </w:tc>
        <w:tc>
          <w:tcPr>
            <w:tcW w:w="7478" w:type="dxa"/>
          </w:tcPr>
          <w:p w14:paraId="1B5CDB42" w14:textId="77777777" w:rsidR="00B34B55" w:rsidRPr="000305B0" w:rsidRDefault="00B34B55" w:rsidP="00F75F53">
            <w:pPr>
              <w:pStyle w:val="Warningcautiontext"/>
              <w:rPr>
                <w:b/>
                <w:lang w:val="fr-FR"/>
              </w:rPr>
            </w:pPr>
            <w:r w:rsidRPr="00902FA1">
              <w:rPr>
                <w:b/>
                <w:lang w:val="fr-FR" w:bidi="fr-FR"/>
              </w:rPr>
              <w:t>Notice DEEE</w:t>
            </w:r>
          </w:p>
          <w:p w14:paraId="54543D88" w14:textId="77777777" w:rsidR="00B34B55" w:rsidRPr="00902FA1" w:rsidRDefault="00B34B55" w:rsidP="00F75F53">
            <w:pPr>
              <w:pStyle w:val="Warningcautiontext"/>
            </w:pPr>
            <w:r w:rsidRPr="00902FA1">
              <w:rPr>
                <w:lang w:val="fr-FR" w:bidi="fr-FR"/>
              </w:rPr>
              <w:t>Lorsque l'instrument est en fin de vie, veuillez ne pas le jeter avec les déchets municipaux non triés. Veuillez le recycler auprès d’un prestataire agréé DEEE.</w:t>
            </w:r>
          </w:p>
        </w:tc>
      </w:tr>
    </w:tbl>
    <w:p w14:paraId="4D8DC847" w14:textId="77777777" w:rsidR="001F02AE" w:rsidRPr="00902FA1" w:rsidRDefault="001F02AE" w:rsidP="001F02AE">
      <w:pPr>
        <w:pStyle w:val="BodyText"/>
        <w:rPr>
          <w:lang w:val="en-GB"/>
        </w:rPr>
      </w:pPr>
    </w:p>
    <w:p w14:paraId="53491A51" w14:textId="0947FCDC" w:rsidR="00D9505B" w:rsidRDefault="001F02AE" w:rsidP="00995672">
      <w:pPr>
        <w:pStyle w:val="Heading1"/>
        <w:pageBreakBefore/>
      </w:pPr>
      <w:bookmarkStart w:id="3" w:name="_Toc19615607"/>
      <w:r w:rsidRPr="00902FA1">
        <w:rPr>
          <w:lang w:bidi="fr-FR"/>
        </w:rPr>
        <w:lastRenderedPageBreak/>
        <w:t>Avis de non-responsabilité</w:t>
      </w:r>
      <w:bookmarkEnd w:id="3"/>
    </w:p>
    <w:p w14:paraId="29BC41E4" w14:textId="77777777" w:rsidR="005B2EFD" w:rsidRPr="005B2EFD" w:rsidRDefault="005B2EFD" w:rsidP="005B2EFD">
      <w:pPr>
        <w:pStyle w:val="BodyText"/>
        <w:rPr>
          <w:lang w:val="en-GB"/>
        </w:rPr>
      </w:pPr>
    </w:p>
    <w:p w14:paraId="36837D0D" w14:textId="3638839F" w:rsidR="00995672" w:rsidRPr="000305B0" w:rsidRDefault="00995672" w:rsidP="00995672">
      <w:pPr>
        <w:pStyle w:val="BodyText"/>
        <w:rPr>
          <w:lang w:val="fr-FR"/>
        </w:rPr>
      </w:pPr>
      <w:r w:rsidRPr="00902FA1">
        <w:rPr>
          <w:lang w:val="fr-FR" w:bidi="fr-FR"/>
        </w:rPr>
        <w:t>N’utilisez pas la VAPex avant d'avoir lu l’intégralité du manuel ou d'avoir été formé par un ingénieur de Casella.</w:t>
      </w:r>
    </w:p>
    <w:p w14:paraId="311E42A7" w14:textId="77777777" w:rsidR="005B2EFD" w:rsidRPr="000305B0" w:rsidRDefault="005B2EFD" w:rsidP="00995672">
      <w:pPr>
        <w:pStyle w:val="BodyText"/>
        <w:rPr>
          <w:lang w:val="fr-FR"/>
        </w:rPr>
      </w:pPr>
    </w:p>
    <w:p w14:paraId="6D613D94" w14:textId="3A72045D" w:rsidR="00995672" w:rsidRPr="000305B0" w:rsidRDefault="00995672" w:rsidP="00995672">
      <w:pPr>
        <w:pStyle w:val="BodyText"/>
        <w:rPr>
          <w:lang w:val="fr-FR"/>
        </w:rPr>
      </w:pPr>
      <w:r w:rsidRPr="00902FA1">
        <w:rPr>
          <w:lang w:val="fr-FR" w:bidi="fr-FR"/>
        </w:rPr>
        <w:t xml:space="preserve">Lors de sa rédaction, ce manuel était à jour, mais en raison des améliorations continues, les procédures opérationnelles finales peuvent différer légèrement de celles du manuel. Si vous avez des questions, veuillez contacter Casella pour des clarifications. </w:t>
      </w:r>
    </w:p>
    <w:p w14:paraId="431E415F" w14:textId="77777777" w:rsidR="00FE0A59" w:rsidRPr="000305B0" w:rsidRDefault="00FE0A59" w:rsidP="00995672">
      <w:pPr>
        <w:pStyle w:val="BodyText"/>
        <w:rPr>
          <w:lang w:val="fr-FR"/>
        </w:rPr>
      </w:pPr>
    </w:p>
    <w:p w14:paraId="46843925" w14:textId="77777777" w:rsidR="00995672" w:rsidRPr="000305B0" w:rsidRDefault="00995672" w:rsidP="00995672">
      <w:pPr>
        <w:pStyle w:val="BodyText"/>
        <w:rPr>
          <w:lang w:val="fr-FR"/>
        </w:rPr>
      </w:pPr>
      <w:r w:rsidRPr="00902FA1">
        <w:rPr>
          <w:lang w:val="fr-FR" w:bidi="fr-FR"/>
        </w:rPr>
        <w:t>Casella procède à des améliorations continues sur ses produits et services. En conséquence, nous nous réservons le droit d’apporter des modifications et des améliorations à toute information contenue dans ce manuel.</w:t>
      </w:r>
    </w:p>
    <w:p w14:paraId="3CFD5AA2" w14:textId="77777777" w:rsidR="005B2EFD" w:rsidRPr="000305B0" w:rsidRDefault="005B2EFD" w:rsidP="00995672">
      <w:pPr>
        <w:pStyle w:val="BodyText"/>
        <w:rPr>
          <w:lang w:val="fr-FR"/>
        </w:rPr>
      </w:pPr>
    </w:p>
    <w:p w14:paraId="59912D50" w14:textId="70EFDCFA" w:rsidR="00995672" w:rsidRPr="000305B0" w:rsidRDefault="00995672" w:rsidP="00995672">
      <w:pPr>
        <w:pStyle w:val="BodyText"/>
        <w:rPr>
          <w:lang w:val="fr-FR"/>
        </w:rPr>
      </w:pPr>
      <w:r w:rsidRPr="00902FA1">
        <w:rPr>
          <w:lang w:val="fr-FR" w:bidi="fr-FR"/>
        </w:rPr>
        <w:t>Bien que tous les efforts soient faits pour assurer que les informations dans ce manuel sont correctes, Casella ne sera aucunement responsable en cas de perte, de dégâts ou de blessures causés par une erreur ou une omission relative aux informations données.</w:t>
      </w:r>
    </w:p>
    <w:p w14:paraId="31842CFB" w14:textId="77777777" w:rsidR="00995672" w:rsidRPr="00902FA1" w:rsidRDefault="00995672" w:rsidP="00A9640E">
      <w:pPr>
        <w:pStyle w:val="Heading1"/>
        <w:pageBreakBefore/>
        <w:spacing w:before="0"/>
      </w:pPr>
      <w:bookmarkStart w:id="4" w:name="_Toc19615608"/>
      <w:r w:rsidRPr="00902FA1">
        <w:rPr>
          <w:lang w:bidi="fr-FR"/>
        </w:rPr>
        <w:lastRenderedPageBreak/>
        <w:t>Introduction</w:t>
      </w:r>
      <w:bookmarkEnd w:id="4"/>
    </w:p>
    <w:p w14:paraId="36BE67A2" w14:textId="1DF5B25B" w:rsidR="00B34B55" w:rsidRPr="000305B0" w:rsidRDefault="007E5189" w:rsidP="00DA7B0E">
      <w:pPr>
        <w:pStyle w:val="BodyText"/>
        <w:jc w:val="both"/>
        <w:rPr>
          <w:lang w:val="fr-FR"/>
        </w:rPr>
      </w:pPr>
      <w:r w:rsidRPr="00902FA1">
        <w:rPr>
          <w:noProof/>
          <w:lang w:val="fr-FR" w:bidi="fr-FR"/>
        </w:rPr>
        <w:drawing>
          <wp:anchor distT="0" distB="0" distL="114300" distR="114300" simplePos="0" relativeHeight="251648000" behindDoc="1" locked="0" layoutInCell="1" allowOverlap="1" wp14:anchorId="1869DF58" wp14:editId="7C57A449">
            <wp:simplePos x="0" y="0"/>
            <wp:positionH relativeFrom="column">
              <wp:align>right</wp:align>
            </wp:positionH>
            <wp:positionV relativeFrom="paragraph">
              <wp:posOffset>36195</wp:posOffset>
            </wp:positionV>
            <wp:extent cx="2087880" cy="2411095"/>
            <wp:effectExtent l="0" t="0" r="7620" b="8255"/>
            <wp:wrapTight wrapText="bothSides">
              <wp:wrapPolygon edited="0">
                <wp:start x="0" y="0"/>
                <wp:lineTo x="0" y="21503"/>
                <wp:lineTo x="21482" y="21503"/>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2 Front View With Movement Screen.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88000" cy="2411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B55" w:rsidRPr="00902FA1">
        <w:rPr>
          <w:lang w:val="fr-FR" w:bidi="fr-FR"/>
        </w:rPr>
        <w:t xml:space="preserve">La VAPex est la dernière génération de pompe d’échantillonnage personnelle pour les gaz et les vapeurs qui peuvent désormais être contrôlés à partir e votre téléphone portable ou de votre tablette sans aucune gêne pour le porteur, grâce à la connectivité </w:t>
      </w:r>
      <w:proofErr w:type="spellStart"/>
      <w:r w:rsidR="00B34B55" w:rsidRPr="00902FA1">
        <w:rPr>
          <w:lang w:val="fr-FR" w:bidi="fr-FR"/>
        </w:rPr>
        <w:t>Airwave</w:t>
      </w:r>
      <w:proofErr w:type="spellEnd"/>
      <w:r w:rsidR="00B34B55" w:rsidRPr="00902FA1">
        <w:rPr>
          <w:lang w:val="fr-FR" w:bidi="fr-FR"/>
        </w:rPr>
        <w:t xml:space="preserve"> App et Bluetooth® 4.0 (modèle Pro). Sur les modèles sans connectivité à distance, tous les paramètres de fonctionnement sont clairement affichés sur l’écran LED de la pompe.</w:t>
      </w:r>
    </w:p>
    <w:p w14:paraId="41EEB56F" w14:textId="77777777" w:rsidR="00DA7B0E" w:rsidRPr="00A9640E" w:rsidRDefault="00DA7B0E" w:rsidP="00DA7B0E">
      <w:pPr>
        <w:pStyle w:val="BodyText"/>
        <w:jc w:val="both"/>
        <w:rPr>
          <w:sz w:val="10"/>
          <w:szCs w:val="6"/>
          <w:lang w:val="fr-FR"/>
        </w:rPr>
      </w:pPr>
    </w:p>
    <w:p w14:paraId="419A9282" w14:textId="0FBC329F" w:rsidR="00B34B55" w:rsidRPr="000305B0" w:rsidRDefault="00B34B55" w:rsidP="00DA7B0E">
      <w:pPr>
        <w:pStyle w:val="BodyText"/>
        <w:jc w:val="both"/>
        <w:rPr>
          <w:lang w:val="fr-FR"/>
        </w:rPr>
      </w:pPr>
      <w:r w:rsidRPr="00902FA1">
        <w:rPr>
          <w:lang w:val="fr-FR" w:bidi="fr-FR"/>
        </w:rPr>
        <w:t>La détection de mouvement vous permet de confirmer que la pompe est bien portée, et le design fin et ergonomique assure un degré d’acceptation élevé par le porteur. Pour assurer une plus grande protection contre la poussière et l'infiltration d'eau, la pompe est conforme à la norme IP65 et sa finition lisse facilite sa décontamination.</w:t>
      </w:r>
    </w:p>
    <w:p w14:paraId="6001E8A5" w14:textId="77777777" w:rsidR="00DA7B0E" w:rsidRPr="00A9640E" w:rsidRDefault="00DA7B0E" w:rsidP="00DA7B0E">
      <w:pPr>
        <w:pStyle w:val="BodyText"/>
        <w:jc w:val="both"/>
        <w:rPr>
          <w:sz w:val="4"/>
          <w:szCs w:val="2"/>
          <w:lang w:val="fr-FR"/>
        </w:rPr>
      </w:pPr>
    </w:p>
    <w:p w14:paraId="61F36B34" w14:textId="7DB33B96" w:rsidR="00B34B55" w:rsidRPr="000305B0" w:rsidRDefault="00B34B55" w:rsidP="00DA7B0E">
      <w:pPr>
        <w:pStyle w:val="BodyText"/>
        <w:jc w:val="both"/>
        <w:rPr>
          <w:lang w:val="fr-FR"/>
        </w:rPr>
      </w:pPr>
      <w:r w:rsidRPr="00902FA1">
        <w:rPr>
          <w:lang w:val="fr-FR" w:bidi="fr-FR"/>
        </w:rPr>
        <w:t>La VAPex est conçue pour des applications d’échantillonnage à débit particulièrement bas, allant de 20 à 500 ml/min, et présente une capacité de contre-pression impressionnante, ce qui permet de s’assurer que son fonctionnement est fiable avec un vaste éventail de supports de tubes adsorbants. La pression d’admission est continuellement contrôlée pour établir le débit de tube adsorbant et le diagnostic d’assistance. La collecte de gaz et de vapeur est également possible à l’aide de la sortie de ballon à gaz sur la pompe.</w:t>
      </w:r>
    </w:p>
    <w:p w14:paraId="6ED48908" w14:textId="77777777" w:rsidR="00DA7B0E" w:rsidRPr="00A9640E" w:rsidRDefault="00DA7B0E" w:rsidP="00DA7B0E">
      <w:pPr>
        <w:pStyle w:val="BodyText"/>
        <w:jc w:val="both"/>
        <w:rPr>
          <w:sz w:val="4"/>
          <w:szCs w:val="2"/>
          <w:lang w:val="fr-FR"/>
        </w:rPr>
      </w:pPr>
    </w:p>
    <w:p w14:paraId="52648BE5" w14:textId="4446E539" w:rsidR="00B34B55" w:rsidRPr="000305B0" w:rsidRDefault="00865BD1" w:rsidP="00DA7B0E">
      <w:pPr>
        <w:pStyle w:val="BodyText"/>
        <w:jc w:val="both"/>
        <w:rPr>
          <w:lang w:val="fr-FR"/>
        </w:rPr>
      </w:pPr>
      <w:r w:rsidRPr="00902FA1">
        <w:rPr>
          <w:lang w:val="fr-FR" w:bidi="fr-FR"/>
        </w:rPr>
        <w:t>Lorsque sa batterie est en pleine charge, la pompe est conçue pour assurer une autonomie de jusqu’à quatre quarts de travail de 8 heures avant de nécessiter une recharge. Une jauge indique le niveau de charge de la batterie et, sur le modèle Pro, le temps de fonctionnement restant.</w:t>
      </w:r>
    </w:p>
    <w:p w14:paraId="2CAB4022" w14:textId="77777777" w:rsidR="00DA7B0E" w:rsidRPr="00A9640E" w:rsidRDefault="00DA7B0E" w:rsidP="00DA7B0E">
      <w:pPr>
        <w:pStyle w:val="BodyText"/>
        <w:jc w:val="both"/>
        <w:rPr>
          <w:sz w:val="2"/>
          <w:szCs w:val="2"/>
          <w:lang w:val="fr-FR"/>
        </w:rPr>
      </w:pPr>
    </w:p>
    <w:p w14:paraId="7657C082" w14:textId="77777777" w:rsidR="00B34B55" w:rsidRPr="000305B0" w:rsidRDefault="00456ED8" w:rsidP="00DA7B0E">
      <w:pPr>
        <w:pStyle w:val="BodyText"/>
        <w:jc w:val="both"/>
        <w:rPr>
          <w:lang w:val="fr-FR"/>
        </w:rPr>
      </w:pPr>
      <w:r w:rsidRPr="00902FA1">
        <w:rPr>
          <w:lang w:val="fr-FR" w:bidi="fr-FR"/>
        </w:rPr>
        <w:t>Le tableau suivant présente un récapitulatif des fonctions et capacités de la gamme VAPex de pompes.</w:t>
      </w:r>
    </w:p>
    <w:tbl>
      <w:tblPr>
        <w:tblStyle w:val="Casella"/>
        <w:tblW w:w="8926" w:type="dxa"/>
        <w:tblLook w:val="04A0" w:firstRow="1" w:lastRow="0" w:firstColumn="1" w:lastColumn="0" w:noHBand="0" w:noVBand="1"/>
      </w:tblPr>
      <w:tblGrid>
        <w:gridCol w:w="5098"/>
        <w:gridCol w:w="1701"/>
        <w:gridCol w:w="2127"/>
      </w:tblGrid>
      <w:tr w:rsidR="003A4A82" w:rsidRPr="00902FA1" w14:paraId="29588DB6" w14:textId="77777777" w:rsidTr="00A9640E">
        <w:trPr>
          <w:cnfStyle w:val="100000000000" w:firstRow="1" w:lastRow="0" w:firstColumn="0" w:lastColumn="0" w:oddVBand="0" w:evenVBand="0" w:oddHBand="0" w:evenHBand="0" w:firstRowFirstColumn="0" w:firstRowLastColumn="0" w:lastRowFirstColumn="0" w:lastRowLastColumn="0"/>
        </w:trPr>
        <w:tc>
          <w:tcPr>
            <w:tcW w:w="5098" w:type="dxa"/>
          </w:tcPr>
          <w:p w14:paraId="1F811FC8" w14:textId="77777777" w:rsidR="003A4A82" w:rsidRPr="000305B0" w:rsidRDefault="003A4A82" w:rsidP="00ED02B4">
            <w:pPr>
              <w:pStyle w:val="Tabletext"/>
              <w:rPr>
                <w:lang w:val="fr-FR"/>
              </w:rPr>
            </w:pPr>
          </w:p>
        </w:tc>
        <w:tc>
          <w:tcPr>
            <w:tcW w:w="1701" w:type="dxa"/>
          </w:tcPr>
          <w:p w14:paraId="37AD0C81" w14:textId="3146F173" w:rsidR="003A4A82" w:rsidRPr="0008119E" w:rsidRDefault="00AD2C18" w:rsidP="00ED02B4">
            <w:pPr>
              <w:pStyle w:val="Tabletext"/>
              <w:jc w:val="center"/>
              <w:rPr>
                <w:sz w:val="28"/>
              </w:rPr>
            </w:pPr>
            <w:r w:rsidRPr="0008119E">
              <w:rPr>
                <w:sz w:val="28"/>
                <w:szCs w:val="28"/>
                <w:lang w:val="fr-FR" w:bidi="fr-FR"/>
              </w:rPr>
              <w:t>VAPex</w:t>
            </w:r>
          </w:p>
        </w:tc>
        <w:tc>
          <w:tcPr>
            <w:tcW w:w="2127" w:type="dxa"/>
          </w:tcPr>
          <w:p w14:paraId="04C58A55" w14:textId="48412211" w:rsidR="003A4A82" w:rsidRPr="0008119E" w:rsidRDefault="00AD2C18" w:rsidP="00ED02B4">
            <w:pPr>
              <w:pStyle w:val="Tabletext"/>
              <w:jc w:val="center"/>
              <w:rPr>
                <w:sz w:val="28"/>
              </w:rPr>
            </w:pPr>
            <w:r w:rsidRPr="0008119E">
              <w:rPr>
                <w:sz w:val="28"/>
                <w:szCs w:val="28"/>
                <w:lang w:val="fr-FR" w:bidi="fr-FR"/>
              </w:rPr>
              <w:t>VAPex Pro</w:t>
            </w:r>
          </w:p>
        </w:tc>
      </w:tr>
      <w:tr w:rsidR="003A4A82" w:rsidRPr="00902FA1" w14:paraId="6A723F43" w14:textId="77777777" w:rsidTr="00A9640E">
        <w:tc>
          <w:tcPr>
            <w:tcW w:w="5098" w:type="dxa"/>
          </w:tcPr>
          <w:p w14:paraId="454146C0" w14:textId="77777777" w:rsidR="003A4A82" w:rsidRPr="00902FA1" w:rsidRDefault="003A4A82" w:rsidP="00ED02B4">
            <w:pPr>
              <w:pStyle w:val="Tabletext"/>
            </w:pPr>
            <w:r w:rsidRPr="00902FA1">
              <w:rPr>
                <w:lang w:val="fr-FR" w:bidi="fr-FR"/>
              </w:rPr>
              <w:t>Intrinsèquement sûr</w:t>
            </w:r>
          </w:p>
        </w:tc>
        <w:tc>
          <w:tcPr>
            <w:tcW w:w="1701" w:type="dxa"/>
          </w:tcPr>
          <w:p w14:paraId="74440019"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c>
          <w:tcPr>
            <w:tcW w:w="2127" w:type="dxa"/>
          </w:tcPr>
          <w:p w14:paraId="6FC4C2CE"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3A4A82" w:rsidRPr="00902FA1" w14:paraId="3AECEF21" w14:textId="77777777" w:rsidTr="00A9640E">
        <w:tc>
          <w:tcPr>
            <w:tcW w:w="5098" w:type="dxa"/>
          </w:tcPr>
          <w:p w14:paraId="3BF1D2DE" w14:textId="77777777" w:rsidR="003A4A82" w:rsidRPr="00902FA1" w:rsidRDefault="003A4A82" w:rsidP="00ED02B4">
            <w:pPr>
              <w:pStyle w:val="Tabletext"/>
            </w:pPr>
            <w:r w:rsidRPr="00902FA1">
              <w:rPr>
                <w:lang w:val="fr-FR" w:bidi="fr-FR"/>
              </w:rPr>
              <w:t>Capteur de mouvement</w:t>
            </w:r>
          </w:p>
        </w:tc>
        <w:tc>
          <w:tcPr>
            <w:tcW w:w="1701" w:type="dxa"/>
          </w:tcPr>
          <w:p w14:paraId="47336D35"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c>
          <w:tcPr>
            <w:tcW w:w="2127" w:type="dxa"/>
          </w:tcPr>
          <w:p w14:paraId="1AF16CF0"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3A4A82" w:rsidRPr="00902FA1" w14:paraId="13CA1630" w14:textId="77777777" w:rsidTr="00A9640E">
        <w:tc>
          <w:tcPr>
            <w:tcW w:w="5098" w:type="dxa"/>
          </w:tcPr>
          <w:p w14:paraId="2E9EAAD1" w14:textId="77777777" w:rsidR="003A4A82" w:rsidRPr="00902FA1" w:rsidRDefault="007F39FB" w:rsidP="00ED02B4">
            <w:pPr>
              <w:pStyle w:val="Tabletext"/>
            </w:pPr>
            <w:r>
              <w:rPr>
                <w:lang w:val="fr-FR" w:bidi="fr-FR"/>
              </w:rPr>
              <w:t>Mode pression constant</w:t>
            </w:r>
          </w:p>
        </w:tc>
        <w:tc>
          <w:tcPr>
            <w:tcW w:w="1701" w:type="dxa"/>
          </w:tcPr>
          <w:p w14:paraId="180BE800"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c>
          <w:tcPr>
            <w:tcW w:w="2127" w:type="dxa"/>
          </w:tcPr>
          <w:p w14:paraId="1BCFF3D6"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3A4A82" w:rsidRPr="00902FA1" w14:paraId="67C2B47E" w14:textId="77777777" w:rsidTr="00A9640E">
        <w:tc>
          <w:tcPr>
            <w:tcW w:w="5098" w:type="dxa"/>
          </w:tcPr>
          <w:p w14:paraId="4AC1E0D1" w14:textId="77777777" w:rsidR="003A4A82" w:rsidRPr="00902FA1" w:rsidRDefault="003A4A82" w:rsidP="00ED02B4">
            <w:pPr>
              <w:pStyle w:val="Tabletext"/>
            </w:pPr>
            <w:r w:rsidRPr="00902FA1">
              <w:rPr>
                <w:lang w:val="fr-FR" w:bidi="fr-FR"/>
              </w:rPr>
              <w:t>Bluetooth®</w:t>
            </w:r>
          </w:p>
        </w:tc>
        <w:tc>
          <w:tcPr>
            <w:tcW w:w="1701" w:type="dxa"/>
          </w:tcPr>
          <w:p w14:paraId="0ADA804E" w14:textId="77777777" w:rsidR="003A4A82" w:rsidRPr="006F648E" w:rsidRDefault="003A4A82" w:rsidP="00ED02B4">
            <w:pPr>
              <w:pStyle w:val="Tabletext"/>
              <w:jc w:val="center"/>
              <w:rPr>
                <w:color w:val="00461C"/>
              </w:rPr>
            </w:pPr>
          </w:p>
        </w:tc>
        <w:tc>
          <w:tcPr>
            <w:tcW w:w="2127" w:type="dxa"/>
          </w:tcPr>
          <w:p w14:paraId="7B78E3A9"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D304FB" w:rsidRPr="00902FA1" w14:paraId="4632D48E" w14:textId="77777777" w:rsidTr="00A9640E">
        <w:tc>
          <w:tcPr>
            <w:tcW w:w="5098" w:type="dxa"/>
          </w:tcPr>
          <w:p w14:paraId="1B109C1B" w14:textId="76CD4740" w:rsidR="00D304FB" w:rsidRPr="00902FA1" w:rsidRDefault="00D304FB" w:rsidP="00ED02B4">
            <w:pPr>
              <w:pStyle w:val="Tabletext"/>
            </w:pPr>
            <w:r>
              <w:rPr>
                <w:lang w:val="fr-FR" w:bidi="fr-FR"/>
              </w:rPr>
              <w:t>Connectivité à distance</w:t>
            </w:r>
          </w:p>
        </w:tc>
        <w:tc>
          <w:tcPr>
            <w:tcW w:w="1701" w:type="dxa"/>
          </w:tcPr>
          <w:p w14:paraId="674175FF" w14:textId="77777777" w:rsidR="00D304FB" w:rsidRPr="006F648E" w:rsidRDefault="00D304FB" w:rsidP="00ED02B4">
            <w:pPr>
              <w:pStyle w:val="Tabletext"/>
              <w:jc w:val="center"/>
              <w:rPr>
                <w:color w:val="00461C"/>
              </w:rPr>
            </w:pPr>
          </w:p>
        </w:tc>
        <w:tc>
          <w:tcPr>
            <w:tcW w:w="2127" w:type="dxa"/>
          </w:tcPr>
          <w:p w14:paraId="5558AEB2" w14:textId="3C33520B" w:rsidR="00D304FB" w:rsidRPr="006F648E" w:rsidRDefault="00D304FB" w:rsidP="00ED02B4">
            <w:pPr>
              <w:pStyle w:val="Tabletext"/>
              <w:jc w:val="center"/>
              <w:rPr>
                <w:rFonts w:ascii="MS Gothic" w:eastAsia="MS Gothic" w:hAnsi="MS Gothic" w:cs="MS Gothic"/>
                <w:color w:val="00461C"/>
              </w:rPr>
            </w:pPr>
            <w:r w:rsidRPr="006F648E">
              <w:rPr>
                <w:rFonts w:ascii="MS Gothic" w:eastAsia="MS Gothic" w:hAnsi="MS Gothic" w:cs="MS Gothic"/>
                <w:color w:val="00461C"/>
                <w:lang w:val="fr-FR" w:bidi="fr-FR"/>
              </w:rPr>
              <w:t>✔</w:t>
            </w:r>
          </w:p>
        </w:tc>
      </w:tr>
      <w:tr w:rsidR="003A4A82" w:rsidRPr="00902FA1" w14:paraId="0A2716C2" w14:textId="77777777" w:rsidTr="00A9640E">
        <w:tc>
          <w:tcPr>
            <w:tcW w:w="5098" w:type="dxa"/>
          </w:tcPr>
          <w:p w14:paraId="33932768" w14:textId="77777777" w:rsidR="003A4A82" w:rsidRPr="00902FA1" w:rsidRDefault="003A4A82" w:rsidP="00ED02B4">
            <w:pPr>
              <w:pStyle w:val="Tabletext"/>
            </w:pPr>
            <w:r w:rsidRPr="00902FA1">
              <w:rPr>
                <w:lang w:val="fr-FR" w:bidi="fr-FR"/>
              </w:rPr>
              <w:t>Téléchargement informatique</w:t>
            </w:r>
          </w:p>
        </w:tc>
        <w:tc>
          <w:tcPr>
            <w:tcW w:w="1701" w:type="dxa"/>
          </w:tcPr>
          <w:p w14:paraId="2F5B8E42" w14:textId="77777777" w:rsidR="003A4A82" w:rsidRPr="006F648E" w:rsidRDefault="003A4A82" w:rsidP="00ED02B4">
            <w:pPr>
              <w:pStyle w:val="Tabletext"/>
              <w:jc w:val="center"/>
              <w:rPr>
                <w:color w:val="00461C"/>
              </w:rPr>
            </w:pPr>
          </w:p>
        </w:tc>
        <w:tc>
          <w:tcPr>
            <w:tcW w:w="2127" w:type="dxa"/>
          </w:tcPr>
          <w:p w14:paraId="666D4CC5"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3A4A82" w:rsidRPr="00902FA1" w14:paraId="6DA1785C" w14:textId="77777777" w:rsidTr="00A9640E">
        <w:tc>
          <w:tcPr>
            <w:tcW w:w="5098" w:type="dxa"/>
          </w:tcPr>
          <w:p w14:paraId="18A0C740" w14:textId="77777777" w:rsidR="003A4A82" w:rsidRPr="000305B0" w:rsidRDefault="003A4A82" w:rsidP="00ED02B4">
            <w:pPr>
              <w:pStyle w:val="Tabletext"/>
              <w:rPr>
                <w:lang w:val="fr-FR"/>
              </w:rPr>
            </w:pPr>
            <w:r w:rsidRPr="00902FA1">
              <w:rPr>
                <w:lang w:val="fr-FR" w:bidi="fr-FR"/>
              </w:rPr>
              <w:t>Minuteur de durée de séquence</w:t>
            </w:r>
          </w:p>
        </w:tc>
        <w:tc>
          <w:tcPr>
            <w:tcW w:w="1701" w:type="dxa"/>
          </w:tcPr>
          <w:p w14:paraId="6B08B39F" w14:textId="77777777" w:rsidR="003A4A82" w:rsidRPr="000305B0" w:rsidRDefault="003A4A82" w:rsidP="00ED02B4">
            <w:pPr>
              <w:pStyle w:val="Tabletext"/>
              <w:jc w:val="center"/>
              <w:rPr>
                <w:color w:val="00461C"/>
                <w:lang w:val="fr-FR"/>
              </w:rPr>
            </w:pPr>
          </w:p>
        </w:tc>
        <w:tc>
          <w:tcPr>
            <w:tcW w:w="2127" w:type="dxa"/>
          </w:tcPr>
          <w:p w14:paraId="47DFBEA4"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3A4A82" w:rsidRPr="00902FA1" w14:paraId="76EB1C67" w14:textId="77777777" w:rsidTr="00A9640E">
        <w:tc>
          <w:tcPr>
            <w:tcW w:w="5098" w:type="dxa"/>
          </w:tcPr>
          <w:p w14:paraId="66935901" w14:textId="77777777" w:rsidR="003A4A82" w:rsidRPr="00902FA1" w:rsidRDefault="003A4A82" w:rsidP="00ED02B4">
            <w:pPr>
              <w:pStyle w:val="Tabletext"/>
            </w:pPr>
            <w:r w:rsidRPr="00902FA1">
              <w:rPr>
                <w:lang w:val="fr-FR" w:bidi="fr-FR"/>
              </w:rPr>
              <w:t>Minuteurs entièrement programmables</w:t>
            </w:r>
          </w:p>
        </w:tc>
        <w:tc>
          <w:tcPr>
            <w:tcW w:w="1701" w:type="dxa"/>
          </w:tcPr>
          <w:p w14:paraId="3DCA77AB" w14:textId="77777777" w:rsidR="003A4A82" w:rsidRPr="006F648E" w:rsidRDefault="003A4A82" w:rsidP="00ED02B4">
            <w:pPr>
              <w:pStyle w:val="Tabletext"/>
              <w:jc w:val="center"/>
              <w:rPr>
                <w:color w:val="00461C"/>
              </w:rPr>
            </w:pPr>
          </w:p>
        </w:tc>
        <w:tc>
          <w:tcPr>
            <w:tcW w:w="2127" w:type="dxa"/>
          </w:tcPr>
          <w:p w14:paraId="1B5DC213"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r w:rsidR="003A4A82" w:rsidRPr="00902FA1" w14:paraId="771CE15F" w14:textId="77777777" w:rsidTr="00A9640E">
        <w:tc>
          <w:tcPr>
            <w:tcW w:w="5098" w:type="dxa"/>
          </w:tcPr>
          <w:p w14:paraId="34ADA2E4" w14:textId="77777777" w:rsidR="003A4A82" w:rsidRPr="000305B0" w:rsidRDefault="007F39FB" w:rsidP="00ED02B4">
            <w:pPr>
              <w:pStyle w:val="Tabletext"/>
              <w:rPr>
                <w:lang w:val="fr-FR"/>
              </w:rPr>
            </w:pPr>
            <w:r>
              <w:rPr>
                <w:lang w:val="fr-FR" w:bidi="fr-FR"/>
              </w:rPr>
              <w:t>Enregistrement du débit et du mouvement</w:t>
            </w:r>
          </w:p>
        </w:tc>
        <w:tc>
          <w:tcPr>
            <w:tcW w:w="1701" w:type="dxa"/>
          </w:tcPr>
          <w:p w14:paraId="044EC7E5" w14:textId="77777777" w:rsidR="003A4A82" w:rsidRPr="000305B0" w:rsidRDefault="003A4A82" w:rsidP="00ED02B4">
            <w:pPr>
              <w:pStyle w:val="Tabletext"/>
              <w:jc w:val="center"/>
              <w:rPr>
                <w:color w:val="00461C"/>
                <w:lang w:val="fr-FR"/>
              </w:rPr>
            </w:pPr>
          </w:p>
        </w:tc>
        <w:tc>
          <w:tcPr>
            <w:tcW w:w="2127" w:type="dxa"/>
          </w:tcPr>
          <w:p w14:paraId="5D573F1B" w14:textId="77777777" w:rsidR="003A4A82" w:rsidRPr="006F648E" w:rsidRDefault="003A4A82" w:rsidP="00ED02B4">
            <w:pPr>
              <w:pStyle w:val="Tabletext"/>
              <w:jc w:val="center"/>
              <w:rPr>
                <w:color w:val="00461C"/>
              </w:rPr>
            </w:pPr>
            <w:r w:rsidRPr="006F648E">
              <w:rPr>
                <w:rFonts w:ascii="MS Gothic" w:eastAsia="MS Gothic" w:hAnsi="MS Gothic" w:cs="MS Gothic"/>
                <w:color w:val="00461C"/>
                <w:lang w:val="fr-FR" w:bidi="fr-FR"/>
              </w:rPr>
              <w:t>✔</w:t>
            </w:r>
          </w:p>
        </w:tc>
      </w:tr>
    </w:tbl>
    <w:p w14:paraId="0FB039C2" w14:textId="3A4DA841" w:rsidR="00B34B55" w:rsidRPr="00902FA1" w:rsidRDefault="009C5FD6" w:rsidP="009C5FD6">
      <w:pPr>
        <w:pStyle w:val="Heading1"/>
        <w:pageBreakBefore/>
      </w:pPr>
      <w:bookmarkStart w:id="5" w:name="_Toc19615609"/>
      <w:r w:rsidRPr="00902FA1">
        <w:rPr>
          <w:lang w:bidi="fr-FR"/>
        </w:rPr>
        <w:lastRenderedPageBreak/>
        <w:t>Commandes et accessoires</w:t>
      </w:r>
      <w:bookmarkEnd w:id="5"/>
    </w:p>
    <w:p w14:paraId="76A487FD" w14:textId="3D0AEE56" w:rsidR="009C5FD6" w:rsidRPr="000305B0" w:rsidRDefault="009C5FD6" w:rsidP="009C5FD6">
      <w:pPr>
        <w:pStyle w:val="BodyText"/>
        <w:rPr>
          <w:lang w:val="fr-FR"/>
        </w:rPr>
      </w:pPr>
      <w:r w:rsidRPr="00902FA1">
        <w:rPr>
          <w:lang w:val="fr-FR" w:bidi="fr-FR"/>
        </w:rPr>
        <w:t>La VAPex est équipée d’un nombre limité de commandes conviviales.</w:t>
      </w:r>
    </w:p>
    <w:p w14:paraId="2101DDD0" w14:textId="49FF6306" w:rsidR="009C5FD6" w:rsidRPr="00902FA1" w:rsidRDefault="008266A5" w:rsidP="009C5FD6">
      <w:pPr>
        <w:pStyle w:val="Heading2"/>
      </w:pPr>
      <w:bookmarkStart w:id="6" w:name="_Toc19615610"/>
      <w:r w:rsidRPr="00902FA1">
        <w:rPr>
          <w:lang w:bidi="fr-FR"/>
        </w:rPr>
        <w:t>Commandes et structure de menu</w:t>
      </w:r>
      <w:bookmarkEnd w:id="6"/>
    </w:p>
    <w:p w14:paraId="5FA7336D" w14:textId="77777777" w:rsidR="009C5FD6" w:rsidRPr="00902FA1" w:rsidRDefault="003A693F" w:rsidP="009C5FD6">
      <w:pPr>
        <w:pStyle w:val="BodyText"/>
        <w:rPr>
          <w:lang w:val="en-GB"/>
        </w:rPr>
      </w:pPr>
      <w:r w:rsidRPr="00902FA1">
        <w:rPr>
          <w:noProof/>
          <w:lang w:val="fr-FR" w:bidi="fr-FR"/>
        </w:rPr>
        <mc:AlternateContent>
          <mc:Choice Requires="wpc">
            <w:drawing>
              <wp:inline distT="0" distB="0" distL="0" distR="0" wp14:anchorId="00735B2B" wp14:editId="284B347D">
                <wp:extent cx="6028690" cy="313944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9" name="Picture 249"/>
                          <pic:cNvPicPr/>
                        </pic:nvPicPr>
                        <pic:blipFill>
                          <a:blip r:embed="rId16" cstate="print">
                            <a:extLst>
                              <a:ext uri="{28A0092B-C50C-407E-A947-70E740481C1C}">
                                <a14:useLocalDpi xmlns:a14="http://schemas.microsoft.com/office/drawing/2010/main" val="0"/>
                              </a:ext>
                            </a:extLst>
                          </a:blip>
                          <a:stretch>
                            <a:fillRect/>
                          </a:stretch>
                        </pic:blipFill>
                        <pic:spPr bwMode="auto">
                          <a:xfrm>
                            <a:off x="1265997" y="713400"/>
                            <a:ext cx="2493986" cy="1405890"/>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0" y="1215553"/>
                            <a:ext cx="1092200" cy="498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6A6C9" w14:textId="77777777" w:rsidR="008A1A73" w:rsidRDefault="008A1A73" w:rsidP="005B4FF1">
                              <w:pPr>
                                <w:pStyle w:val="Textboxbold"/>
                              </w:pPr>
                              <w:r>
                                <w:rPr>
                                  <w:lang w:bidi="fr-FR"/>
                                </w:rPr>
                                <w:t>Buse d’admission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6"/>
                        <wps:cNvSpPr txBox="1"/>
                        <wps:spPr>
                          <a:xfrm>
                            <a:off x="0" y="2106708"/>
                            <a:ext cx="1461135" cy="926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DEACF" w14:textId="77777777" w:rsidR="008A1A73" w:rsidRDefault="008A1A73" w:rsidP="005B4FF1">
                              <w:pPr>
                                <w:pStyle w:val="Textboxbold"/>
                              </w:pPr>
                              <w:r>
                                <w:rPr>
                                  <w:lang w:bidi="fr-FR"/>
                                </w:rPr>
                                <w:t>Défilement vers le haut/augmentation</w:t>
                              </w:r>
                            </w:p>
                            <w:p w14:paraId="16A5CF0F" w14:textId="77777777" w:rsidR="008A1A73" w:rsidRDefault="008A1A73" w:rsidP="005B4FF1">
                              <w:pPr>
                                <w:pStyle w:val="Textboxbold"/>
                              </w:pPr>
                              <w:r>
                                <w:rPr>
                                  <w:lang w:bidi="fr-FR"/>
                                </w:rPr>
                                <w:t>Défilement vers le bas/diminution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 name="Text Box 6"/>
                        <wps:cNvSpPr txBox="1"/>
                        <wps:spPr>
                          <a:xfrm>
                            <a:off x="1500216" y="2606766"/>
                            <a:ext cx="1966884" cy="425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959F7" w14:textId="77777777" w:rsidR="008A1A73" w:rsidRDefault="008A1A73" w:rsidP="005B4FF1">
                              <w:pPr>
                                <w:pStyle w:val="Textboxbold"/>
                              </w:pPr>
                              <w:r>
                                <w:rPr>
                                  <w:lang w:bidi="fr-FR"/>
                                </w:rPr>
                                <w:t>Voyant d’état</w:t>
                              </w:r>
                            </w:p>
                            <w:p w14:paraId="3AED4035" w14:textId="4BF5FE4A" w:rsidR="008A1A73" w:rsidRPr="005B4FF1" w:rsidRDefault="008A1A73" w:rsidP="005B4FF1">
                              <w:pPr>
                                <w:pStyle w:val="Textbox"/>
                              </w:pPr>
                              <w:r>
                                <w:rPr>
                                  <w:lang w:bidi="fr-FR"/>
                                </w:rPr>
                                <w:t xml:space="preserve">Voir </w:t>
                              </w:r>
                              <w:r w:rsidRPr="001329A3">
                                <w:rPr>
                                  <w:i/>
                                  <w:lang w:bidi="fr-FR"/>
                                </w:rPr>
                                <w:fldChar w:fldCharType="begin"/>
                              </w:r>
                              <w:r w:rsidRPr="001329A3">
                                <w:rPr>
                                  <w:i/>
                                  <w:lang w:bidi="fr-FR"/>
                                </w:rPr>
                                <w:instrText xml:space="preserve"> REF _Ref8906849 \h </w:instrText>
                              </w:r>
                              <w:r>
                                <w:rPr>
                                  <w:i/>
                                  <w:lang w:bidi="fr-FR"/>
                                </w:rPr>
                                <w:instrText xml:space="preserve"> \* MERGEFORMAT </w:instrText>
                              </w:r>
                              <w:r w:rsidRPr="001329A3">
                                <w:rPr>
                                  <w:i/>
                                  <w:lang w:bidi="fr-FR"/>
                                </w:rPr>
                              </w:r>
                              <w:r w:rsidRPr="001329A3">
                                <w:rPr>
                                  <w:i/>
                                  <w:lang w:bidi="fr-FR"/>
                                </w:rPr>
                                <w:fldChar w:fldCharType="separate"/>
                              </w:r>
                              <w:r w:rsidR="0078108E" w:rsidRPr="0078108E">
                                <w:rPr>
                                  <w:i/>
                                  <w:lang w:bidi="fr-FR"/>
                                </w:rPr>
                                <w:t>Voyants LED</w:t>
                              </w:r>
                              <w:r w:rsidRPr="001329A3">
                                <w:rPr>
                                  <w:i/>
                                  <w:lang w:bidi="fr-FR"/>
                                </w:rPr>
                                <w:fldChar w:fldCharType="end"/>
                              </w:r>
                              <w:r>
                                <w:rPr>
                                  <w:lang w:bidi="fr-FR"/>
                                </w:rPr>
                                <w:t xml:space="preserve"> à la page </w:t>
                              </w:r>
                              <w:r>
                                <w:rPr>
                                  <w:lang w:bidi="fr-FR"/>
                                </w:rPr>
                                <w:fldChar w:fldCharType="begin"/>
                              </w:r>
                              <w:r>
                                <w:rPr>
                                  <w:lang w:bidi="fr-FR"/>
                                </w:rPr>
                                <w:instrText xml:space="preserve"> PAGEREF _Ref8906849 \h </w:instrText>
                              </w:r>
                              <w:r>
                                <w:rPr>
                                  <w:lang w:bidi="fr-FR"/>
                                </w:rPr>
                              </w:r>
                              <w:r>
                                <w:rPr>
                                  <w:lang w:bidi="fr-FR"/>
                                </w:rPr>
                                <w:fldChar w:fldCharType="separate"/>
                              </w:r>
                              <w:r w:rsidR="0078108E">
                                <w:rPr>
                                  <w:noProof/>
                                  <w:lang w:bidi="fr-FR"/>
                                </w:rPr>
                                <w:t>24</w:t>
                              </w:r>
                              <w:r>
                                <w:rPr>
                                  <w:lang w:bidi="fr-FR"/>
                                </w:rPr>
                                <w:fldChar w:fldCharType="end"/>
                              </w:r>
                            </w:p>
                          </w:txbxContent>
                        </wps:txbx>
                        <wps:bodyPr rot="0" spcFirstLastPara="0" vert="horz" wrap="square" lIns="0" tIns="0" rIns="0" bIns="0" numCol="1" spcCol="0" rtlCol="0" fromWordArt="0" anchor="t" anchorCtr="0" forceAA="0" compatLnSpc="1">
                          <a:prstTxWarp prst="textNoShape">
                            <a:avLst/>
                          </a:prstTxWarp>
                          <a:noAutofit/>
                        </wps:bodyPr>
                      </wps:wsp>
                      <wps:wsp>
                        <wps:cNvPr id="18" name="Text Box 6"/>
                        <wps:cNvSpPr txBox="1"/>
                        <wps:spPr>
                          <a:xfrm>
                            <a:off x="4057852" y="939698"/>
                            <a:ext cx="14616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4539C" w14:textId="77777777" w:rsidR="008A1A73" w:rsidRDefault="008A1A73" w:rsidP="005B4FF1">
                              <w:pPr>
                                <w:pStyle w:val="Textboxbold"/>
                              </w:pPr>
                              <w:r>
                                <w:rPr>
                                  <w:lang w:bidi="fr-FR"/>
                                </w:rPr>
                                <w:t>Allumer/éteindre/annuler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 name="Text Box 6"/>
                        <wps:cNvSpPr txBox="1"/>
                        <wps:spPr>
                          <a:xfrm>
                            <a:off x="4057852" y="2179057"/>
                            <a:ext cx="1461600" cy="22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C730D" w14:textId="77777777" w:rsidR="008A1A73" w:rsidRDefault="008A1A73" w:rsidP="005B4FF1">
                              <w:pPr>
                                <w:pStyle w:val="Textboxbold"/>
                              </w:pPr>
                              <w:r>
                                <w:rPr>
                                  <w:lang w:bidi="fr-FR"/>
                                </w:rPr>
                                <w:t>Marche/arrêt/entrée</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 name="Text Box 6"/>
                        <wps:cNvSpPr txBox="1"/>
                        <wps:spPr>
                          <a:xfrm>
                            <a:off x="4046870" y="39154"/>
                            <a:ext cx="1810577" cy="9005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E349D" w14:textId="77777777" w:rsidR="008A1A73" w:rsidRDefault="008A1A73" w:rsidP="005B4FF1">
                              <w:pPr>
                                <w:pStyle w:val="Textboxbold"/>
                              </w:pPr>
                              <w:r>
                                <w:rPr>
                                  <w:lang w:bidi="fr-FR"/>
                                </w:rPr>
                                <w:t>Affichage couleur</w:t>
                              </w:r>
                            </w:p>
                            <w:p w14:paraId="6A255163" w14:textId="77777777" w:rsidR="008A1A73" w:rsidRPr="005B4FF1" w:rsidRDefault="008A1A73" w:rsidP="005B4FF1">
                              <w:pPr>
                                <w:pStyle w:val="Textbox"/>
                              </w:pPr>
                              <w:r>
                                <w:rPr>
                                  <w:lang w:bidi="fr-FR"/>
                                </w:rPr>
                                <w:t>Afficher tous les paramètres de fonctionnement et les éléments du menu</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 name="Elbow Connector 21"/>
                        <wps:cNvCnPr/>
                        <wps:spPr>
                          <a:xfrm rot="10800000" flipV="1">
                            <a:off x="2849034" y="232832"/>
                            <a:ext cx="1138767" cy="1075267"/>
                          </a:xfrm>
                          <a:prstGeom prst="bentConnector3">
                            <a:avLst>
                              <a:gd name="adj1" fmla="val 100186"/>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stCxn id="6" idx="3"/>
                        </wps:cNvCnPr>
                        <wps:spPr>
                          <a:xfrm flipV="1">
                            <a:off x="1092200" y="1343353"/>
                            <a:ext cx="431801" cy="121674"/>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 name="Elbow Connector 23"/>
                        <wps:cNvCnPr>
                          <a:endCxn id="16" idx="3"/>
                        </wps:cNvCnPr>
                        <wps:spPr>
                          <a:xfrm rot="10800000" flipV="1">
                            <a:off x="1461135" y="1921932"/>
                            <a:ext cx="795232" cy="647802"/>
                          </a:xfrm>
                          <a:prstGeom prst="bentConnector3">
                            <a:avLst>
                              <a:gd name="adj1" fmla="val 50000"/>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4" name="Elbow Connector 24"/>
                        <wps:cNvCnPr/>
                        <wps:spPr>
                          <a:xfrm rot="10800000">
                            <a:off x="3382434" y="1896533"/>
                            <a:ext cx="605369" cy="381002"/>
                          </a:xfrm>
                          <a:prstGeom prst="bentConnector3">
                            <a:avLst>
                              <a:gd name="adj1" fmla="val 100350"/>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 name="Elbow Connector 25"/>
                        <wps:cNvCnPr/>
                        <wps:spPr>
                          <a:xfrm rot="10800000" flipV="1">
                            <a:off x="3386670" y="983520"/>
                            <a:ext cx="601131" cy="359833"/>
                          </a:xfrm>
                          <a:prstGeom prst="bentConnector3">
                            <a:avLst>
                              <a:gd name="adj1" fmla="val 100705"/>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6" name="Elbow Connector 26"/>
                        <wps:cNvCnPr/>
                        <wps:spPr>
                          <a:xfrm rot="5400000">
                            <a:off x="2377490" y="2265469"/>
                            <a:ext cx="636516" cy="256548"/>
                          </a:xfrm>
                          <a:prstGeom prst="bentConnector3">
                            <a:avLst>
                              <a:gd name="adj1" fmla="val 101129"/>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2" name="Text Box 6"/>
                        <wps:cNvSpPr txBox="1"/>
                        <wps:spPr>
                          <a:xfrm>
                            <a:off x="1" y="294300"/>
                            <a:ext cx="1461134" cy="653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0147D" w14:textId="77777777" w:rsidR="008A1A73" w:rsidRDefault="008A1A73" w:rsidP="001329A3">
                              <w:pPr>
                                <w:pStyle w:val="Textboxbold"/>
                              </w:pPr>
                              <w:r>
                                <w:rPr>
                                  <w:lang w:bidi="fr-FR"/>
                                </w:rPr>
                                <w:t>Voyant d’état</w:t>
                              </w:r>
                            </w:p>
                            <w:p w14:paraId="721EE5D6" w14:textId="5E22E387" w:rsidR="008A1A73" w:rsidRDefault="008A1A73" w:rsidP="001329A3">
                              <w:pPr>
                                <w:pStyle w:val="Textbox"/>
                              </w:pPr>
                              <w:r>
                                <w:rPr>
                                  <w:lang w:bidi="fr-FR"/>
                                </w:rPr>
                                <w:t xml:space="preserve">Voir les </w:t>
                              </w:r>
                              <w:r>
                                <w:rPr>
                                  <w:i/>
                                  <w:lang w:bidi="fr-FR"/>
                                </w:rPr>
                                <w:t>voyants LED</w:t>
                              </w:r>
                              <w:r>
                                <w:rPr>
                                  <w:lang w:bidi="fr-FR"/>
                                </w:rPr>
                                <w:br/>
                                <w:t>à la page 23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3" name="Elbow Connector 253"/>
                        <wps:cNvCnPr/>
                        <wps:spPr>
                          <a:xfrm rot="16200000" flipH="1">
                            <a:off x="1051984" y="455081"/>
                            <a:ext cx="973665" cy="893233"/>
                          </a:xfrm>
                          <a:prstGeom prst="bentConnector3">
                            <a:avLst>
                              <a:gd name="adj1" fmla="val -435"/>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4" name="Text Box 6"/>
                        <wps:cNvSpPr txBox="1"/>
                        <wps:spPr>
                          <a:xfrm>
                            <a:off x="4057650" y="1471153"/>
                            <a:ext cx="1524000" cy="603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6DDE7" w14:textId="77777777" w:rsidR="008A1A73" w:rsidRDefault="008A1A73" w:rsidP="00757312">
                              <w:pPr>
                                <w:pStyle w:val="Textboxbold"/>
                              </w:pPr>
                              <w:r>
                                <w:rPr>
                                  <w:lang w:bidi="fr-FR"/>
                                </w:rPr>
                                <w:t>Voyant d’état</w:t>
                              </w:r>
                            </w:p>
                            <w:p w14:paraId="645BDBA8" w14:textId="1441A91A" w:rsidR="008A1A73" w:rsidRDefault="008A1A73" w:rsidP="00757312">
                              <w:pPr>
                                <w:pStyle w:val="Textbox"/>
                              </w:pPr>
                              <w:r>
                                <w:rPr>
                                  <w:lang w:bidi="fr-FR"/>
                                </w:rPr>
                                <w:t xml:space="preserve">Voir les </w:t>
                              </w:r>
                              <w:r>
                                <w:rPr>
                                  <w:i/>
                                  <w:lang w:bidi="fr-FR"/>
                                </w:rPr>
                                <w:t>voyants LED</w:t>
                              </w:r>
                              <w:r>
                                <w:rPr>
                                  <w:lang w:bidi="fr-FR"/>
                                </w:rPr>
                                <w:br/>
                                <w:t>à la page 23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7" name="Straight Connector 257"/>
                        <wps:cNvCnPr/>
                        <wps:spPr>
                          <a:xfrm>
                            <a:off x="3744685" y="1572985"/>
                            <a:ext cx="234043"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0" name="Elbow Connector 253"/>
                        <wps:cNvCnPr/>
                        <wps:spPr>
                          <a:xfrm rot="10800000" flipV="1">
                            <a:off x="1282701" y="1400839"/>
                            <a:ext cx="865076" cy="797443"/>
                          </a:xfrm>
                          <a:prstGeom prst="bentConnector3">
                            <a:avLst>
                              <a:gd name="adj1" fmla="val 50000"/>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735B2B" id="Canvas 5" o:spid="_x0000_s1026" editas="canvas" style="width:474.7pt;height:247.2pt;mso-position-horizontal-relative:char;mso-position-vertical-relative:line" coordsize="60286,3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86;height:31394;visibility:visible;mso-wrap-style:square">
                  <v:fill o:detectmouseclick="t"/>
                  <v:path o:connecttype="none"/>
                </v:shape>
                <v:shape id="Picture 249" o:spid="_x0000_s1028" type="#_x0000_t75" style="position:absolute;left:12659;top:7134;width:24940;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">
                  <v:imagedata r:id="rId17" o:title=""/>
                </v:shape>
                <v:shapetype id="_x0000_t202" coordsize="21600,21600" o:spt="202" path="m,l,21600r21600,l21600,xe">
                  <v:stroke joinstyle="miter"/>
                  <v:path gradientshapeok="t" o:connecttype="rect"/>
                </v:shapetype>
                <v:shape id="Text Box 6" o:spid="_x0000_s1029" type="#_x0000_t202" style="position:absolute;top:12155;width:10922;height:4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0F16A6C9" w14:textId="77777777" w:rsidR="008A1A73" w:rsidRDefault="008A1A73" w:rsidP="005B4FF1">
                        <w:pPr>
                          <w:pStyle w:val="Textboxbold"/>
                        </w:pPr>
                        <w:r>
                          <w:rPr>
                            <w:lang w:bidi="fr-FR"/>
                          </w:rPr>
                          <w:t>Buse d’admission</w:t>
                        </w:r>
                      </w:p>
                    </w:txbxContent>
                  </v:textbox>
                </v:shape>
                <v:shape id="Text Box 6" o:spid="_x0000_s1030" type="#_x0000_t202" style="position:absolute;top:21067;width:14611;height: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17DEACF" w14:textId="77777777" w:rsidR="008A1A73" w:rsidRDefault="008A1A73" w:rsidP="005B4FF1">
                        <w:pPr>
                          <w:pStyle w:val="Textboxbold"/>
                        </w:pPr>
                        <w:r>
                          <w:rPr>
                            <w:lang w:bidi="fr-FR"/>
                          </w:rPr>
                          <w:t>Défilement vers le haut/augmentation</w:t>
                        </w:r>
                      </w:p>
                      <w:p w14:paraId="16A5CF0F" w14:textId="77777777" w:rsidR="008A1A73" w:rsidRDefault="008A1A73" w:rsidP="005B4FF1">
                        <w:pPr>
                          <w:pStyle w:val="Textboxbold"/>
                        </w:pPr>
                        <w:r>
                          <w:rPr>
                            <w:lang w:bidi="fr-FR"/>
                          </w:rPr>
                          <w:t>Défilement vers le bas/diminution</w:t>
                        </w:r>
                      </w:p>
                    </w:txbxContent>
                  </v:textbox>
                </v:shape>
                <v:shape id="Text Box 6" o:spid="_x0000_s1031" type="#_x0000_t202" style="position:absolute;left:15002;top:26067;width:19669;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4BA959F7" w14:textId="77777777" w:rsidR="008A1A73" w:rsidRDefault="008A1A73" w:rsidP="005B4FF1">
                        <w:pPr>
                          <w:pStyle w:val="Textboxbold"/>
                        </w:pPr>
                        <w:r>
                          <w:rPr>
                            <w:lang w:bidi="fr-FR"/>
                          </w:rPr>
                          <w:t>Voyant d’état</w:t>
                        </w:r>
                      </w:p>
                      <w:p w14:paraId="3AED4035" w14:textId="4BF5FE4A" w:rsidR="008A1A73" w:rsidRPr="005B4FF1" w:rsidRDefault="008A1A73" w:rsidP="005B4FF1">
                        <w:pPr>
                          <w:pStyle w:val="Textbox"/>
                        </w:pPr>
                        <w:r>
                          <w:rPr>
                            <w:lang w:bidi="fr-FR"/>
                          </w:rPr>
                          <w:t xml:space="preserve">Voir </w:t>
                        </w:r>
                        <w:proofErr w:type="spellStart"/>
                        <w:r w:rsidRPr="001329A3">
                          <w:rPr>
                            <w:i/>
                            <w:lang w:bidi="fr-FR"/>
                          </w:rPr>
                          <w:fldChar w:fldCharType="begin"/>
                        </w:r>
                        <w:r w:rsidRPr="001329A3">
                          <w:rPr>
                            <w:i/>
                            <w:lang w:bidi="fr-FR"/>
                          </w:rPr>
                          <w:instrText xml:space="preserve"> REF _Ref8906849 \h </w:instrText>
                        </w:r>
                        <w:r>
                          <w:rPr>
                            <w:i/>
                            <w:lang w:bidi="fr-FR"/>
                          </w:rPr>
                          <w:instrText xml:space="preserve"> \* MERGEFORMAT </w:instrText>
                        </w:r>
                        <w:r w:rsidRPr="001329A3">
                          <w:rPr>
                            <w:i/>
                            <w:lang w:bidi="fr-FR"/>
                          </w:rPr>
                        </w:r>
                        <w:r w:rsidRPr="001329A3">
                          <w:rPr>
                            <w:i/>
                            <w:lang w:bidi="fr-FR"/>
                          </w:rPr>
                          <w:fldChar w:fldCharType="separate"/>
                        </w:r>
                        <w:r w:rsidR="0078108E" w:rsidRPr="0078108E">
                          <w:rPr>
                            <w:i/>
                            <w:lang w:bidi="fr-FR"/>
                          </w:rPr>
                          <w:t>Voyants LED</w:t>
                        </w:r>
                        <w:r w:rsidRPr="001329A3">
                          <w:rPr>
                            <w:i/>
                            <w:lang w:bidi="fr-FR"/>
                          </w:rPr>
                          <w:fldChar w:fldCharType="end"/>
                        </w:r>
                        <w:proofErr w:type="spellEnd"/>
                        <w:r>
                          <w:rPr>
                            <w:lang w:bidi="fr-FR"/>
                          </w:rPr>
                          <w:t xml:space="preserve"> à la page </w:t>
                        </w:r>
                        <w:r>
                          <w:rPr>
                            <w:lang w:bidi="fr-FR"/>
                          </w:rPr>
                          <w:fldChar w:fldCharType="begin"/>
                        </w:r>
                        <w:r>
                          <w:rPr>
                            <w:lang w:bidi="fr-FR"/>
                          </w:rPr>
                          <w:instrText xml:space="preserve"> PAGEREF _Ref8906849 \h </w:instrText>
                        </w:r>
                        <w:r>
                          <w:rPr>
                            <w:lang w:bidi="fr-FR"/>
                          </w:rPr>
                        </w:r>
                        <w:r>
                          <w:rPr>
                            <w:lang w:bidi="fr-FR"/>
                          </w:rPr>
                          <w:fldChar w:fldCharType="separate"/>
                        </w:r>
                        <w:r w:rsidR="0078108E">
                          <w:rPr>
                            <w:noProof/>
                            <w:lang w:bidi="fr-FR"/>
                          </w:rPr>
                          <w:t>24</w:t>
                        </w:r>
                        <w:r>
                          <w:rPr>
                            <w:lang w:bidi="fr-FR"/>
                          </w:rPr>
                          <w:fldChar w:fldCharType="end"/>
                        </w:r>
                      </w:p>
                    </w:txbxContent>
                  </v:textbox>
                </v:shape>
                <v:shape id="Text Box 6" o:spid="_x0000_s1032" type="#_x0000_t202" style="position:absolute;left:40578;top:9396;width:1461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364539C" w14:textId="77777777" w:rsidR="008A1A73" w:rsidRDefault="008A1A73" w:rsidP="005B4FF1">
                        <w:pPr>
                          <w:pStyle w:val="Textboxbold"/>
                        </w:pPr>
                        <w:r>
                          <w:rPr>
                            <w:lang w:bidi="fr-FR"/>
                          </w:rPr>
                          <w:t>Allumer/éteindre/annuler</w:t>
                        </w:r>
                      </w:p>
                    </w:txbxContent>
                  </v:textbox>
                </v:shape>
                <v:shape id="Text Box 6" o:spid="_x0000_s1033" type="#_x0000_t202" style="position:absolute;left:40578;top:21790;width:14616;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2CEC730D" w14:textId="77777777" w:rsidR="008A1A73" w:rsidRDefault="008A1A73" w:rsidP="005B4FF1">
                        <w:pPr>
                          <w:pStyle w:val="Textboxbold"/>
                        </w:pPr>
                        <w:r>
                          <w:rPr>
                            <w:lang w:bidi="fr-FR"/>
                          </w:rPr>
                          <w:t>Marche/arrêt/entrée</w:t>
                        </w:r>
                      </w:p>
                    </w:txbxContent>
                  </v:textbox>
                </v:shape>
                <v:shape id="Text Box 6" o:spid="_x0000_s1034" type="#_x0000_t202" style="position:absolute;left:40468;top:391;width:18106;height:9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44AE349D" w14:textId="77777777" w:rsidR="008A1A73" w:rsidRDefault="008A1A73" w:rsidP="005B4FF1">
                        <w:pPr>
                          <w:pStyle w:val="Textboxbold"/>
                        </w:pPr>
                        <w:r>
                          <w:rPr>
                            <w:lang w:bidi="fr-FR"/>
                          </w:rPr>
                          <w:t>Affichage couleur</w:t>
                        </w:r>
                      </w:p>
                      <w:p w14:paraId="6A255163" w14:textId="77777777" w:rsidR="008A1A73" w:rsidRPr="005B4FF1" w:rsidRDefault="008A1A73" w:rsidP="005B4FF1">
                        <w:pPr>
                          <w:pStyle w:val="Textbox"/>
                        </w:pPr>
                        <w:r>
                          <w:rPr>
                            <w:lang w:bidi="fr-FR"/>
                          </w:rPr>
                          <w:t>Afficher tous les paramètres de fonctionnement et les éléments du menu</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35" type="#_x0000_t34" style="position:absolute;left:28490;top:2328;width:11388;height:107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" adj="21640" strokecolor="#a5a5a5 [2092]" strokeweight="1pt"/>
                <v:line id="Straight Connector 22" o:spid="_x0000_s1036" style="position:absolute;flip:y;visibility:visible;mso-wrap-style:square" from="10922,13433" to="15240,1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" strokecolor="#a5a5a5 [2092]" strokeweight="1pt"/>
                <v:shape id="Elbow Connector 23" o:spid="_x0000_s1037" type="#_x0000_t34" style="position:absolute;left:14611;top:19219;width:7952;height:647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" strokecolor="#a5a5a5 [2092]" strokeweight="1pt"/>
                <v:shape id="Elbow Connector 24" o:spid="_x0000_s1038" type="#_x0000_t34" style="position:absolute;left:33824;top:18965;width:6054;height:38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" adj="21676" strokecolor="#a5a5a5 [2092]" strokeweight="1pt"/>
                <v:shape id="Elbow Connector 25" o:spid="_x0000_s1039" type="#_x0000_t34" style="position:absolute;left:33866;top:9835;width:6012;height:359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" adj="21752" strokecolor="#a5a5a5 [2092]" strokeweight="1pt"/>
                <v:shape id="Elbow Connector 26" o:spid="_x0000_s1040" type="#_x0000_t34" style="position:absolute;left:23774;top:22654;width:6366;height:25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" adj="21844" strokecolor="#a5a5a5 [2092]" strokeweight="1pt"/>
                <v:shape id="Text Box 6" o:spid="_x0000_s1041" type="#_x0000_t202" style="position:absolute;top:2943;width:14611;height:6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im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J2m4psYAAADcAAAA&#10;DwAAAAAAAAAAAAAAAAAHAgAAZHJzL2Rvd25yZXYueG1sUEsFBgAAAAADAAMAtwAAAPoCAAAAAA==&#10;" filled="f" stroked="f" strokeweight=".5pt">
                  <v:textbox inset="0,0,0,0">
                    <w:txbxContent>
                      <w:p w14:paraId="6400147D" w14:textId="77777777" w:rsidR="008A1A73" w:rsidRDefault="008A1A73" w:rsidP="001329A3">
                        <w:pPr>
                          <w:pStyle w:val="Textboxbold"/>
                        </w:pPr>
                        <w:r>
                          <w:rPr>
                            <w:lang w:bidi="fr-FR"/>
                          </w:rPr>
                          <w:t>Voyant d’état</w:t>
                        </w:r>
                      </w:p>
                      <w:p w14:paraId="721EE5D6" w14:textId="5E22E387" w:rsidR="008A1A73" w:rsidRDefault="008A1A73" w:rsidP="001329A3">
                        <w:pPr>
                          <w:pStyle w:val="Textbox"/>
                        </w:pPr>
                        <w:r>
                          <w:rPr>
                            <w:lang w:bidi="fr-FR"/>
                          </w:rPr>
                          <w:t xml:space="preserve">Voir les </w:t>
                        </w:r>
                        <w:r>
                          <w:rPr>
                            <w:i/>
                            <w:lang w:bidi="fr-FR"/>
                          </w:rPr>
                          <w:t>voyants LED</w:t>
                        </w:r>
                        <w:r>
                          <w:rPr>
                            <w:lang w:bidi="fr-FR"/>
                          </w:rPr>
                          <w:br/>
                          <w:t>à la page 23</w:t>
                        </w:r>
                      </w:p>
                    </w:txbxContent>
                  </v:textbox>
                </v:shape>
                <v:shape id="Elbow Connector 253" o:spid="_x0000_s1042" type="#_x0000_t34" style="position:absolute;left:10519;top:4551;width:9737;height:89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" adj="-94" strokecolor="#a5a5a5 [2092]" strokeweight="1pt"/>
                <v:shape id="Text Box 6" o:spid="_x0000_s1043" type="#_x0000_t202" style="position:absolute;left:40576;top:14711;width:15240;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6B66DDE7" w14:textId="77777777" w:rsidR="008A1A73" w:rsidRDefault="008A1A73" w:rsidP="00757312">
                        <w:pPr>
                          <w:pStyle w:val="Textboxbold"/>
                        </w:pPr>
                        <w:r>
                          <w:rPr>
                            <w:lang w:bidi="fr-FR"/>
                          </w:rPr>
                          <w:t>Voyant d’état</w:t>
                        </w:r>
                      </w:p>
                      <w:p w14:paraId="645BDBA8" w14:textId="1441A91A" w:rsidR="008A1A73" w:rsidRDefault="008A1A73" w:rsidP="00757312">
                        <w:pPr>
                          <w:pStyle w:val="Textbox"/>
                        </w:pPr>
                        <w:r>
                          <w:rPr>
                            <w:lang w:bidi="fr-FR"/>
                          </w:rPr>
                          <w:t xml:space="preserve">Voir les </w:t>
                        </w:r>
                        <w:r>
                          <w:rPr>
                            <w:i/>
                            <w:lang w:bidi="fr-FR"/>
                          </w:rPr>
                          <w:t>voyants LED</w:t>
                        </w:r>
                        <w:r>
                          <w:rPr>
                            <w:lang w:bidi="fr-FR"/>
                          </w:rPr>
                          <w:br/>
                          <w:t>à la page 23</w:t>
                        </w:r>
                      </w:p>
                    </w:txbxContent>
                  </v:textbox>
                </v:shape>
                <v:line id="Straight Connector 257" o:spid="_x0000_s1044" style="position:absolute;visibility:visible;mso-wrap-style:square" from="37446,15729" to="39787,1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" strokecolor="#a5a5a5 [2092]" strokeweight="1pt"/>
                <v:shape id="Elbow Connector 253" o:spid="_x0000_s1045" type="#_x0000_t34" style="position:absolute;left:12827;top:14008;width:8650;height:79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" strokecolor="#a5a5a5 [2092]" strokeweight="1pt"/>
                <w10:anchorlock/>
              </v:group>
            </w:pict>
          </mc:Fallback>
        </mc:AlternateConten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30"/>
        <w:gridCol w:w="6982"/>
      </w:tblGrid>
      <w:tr w:rsidR="00A63B73" w:rsidRPr="00902FA1" w14:paraId="5EA7E4F3" w14:textId="77777777" w:rsidTr="00A63B73">
        <w:tc>
          <w:tcPr>
            <w:tcW w:w="959" w:type="dxa"/>
          </w:tcPr>
          <w:p w14:paraId="2C6CC5A6" w14:textId="77777777" w:rsidR="00A63B73" w:rsidRDefault="006A7BA7" w:rsidP="00A63B73">
            <w:pPr>
              <w:pStyle w:val="Tabletext"/>
            </w:pPr>
            <w:r>
              <w:rPr>
                <w:noProof/>
                <w:lang w:val="fr-FR" w:bidi="fr-FR"/>
              </w:rPr>
              <w:drawing>
                <wp:inline distT="0" distB="0" distL="0" distR="0" wp14:anchorId="327B124D" wp14:editId="3679D0E4">
                  <wp:extent cx="360000" cy="400646"/>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arrow button.png"/>
                          <pic:cNvPicPr/>
                        </pic:nvPicPr>
                        <pic:blipFill>
                          <a:blip r:embed="rId18">
                            <a:extLst>
                              <a:ext uri="{28A0092B-C50C-407E-A947-70E740481C1C}">
                                <a14:useLocalDpi xmlns:a14="http://schemas.microsoft.com/office/drawing/2010/main" val="0"/>
                              </a:ext>
                            </a:extLst>
                          </a:blip>
                          <a:stretch>
                            <a:fillRect/>
                          </a:stretch>
                        </pic:blipFill>
                        <pic:spPr>
                          <a:xfrm>
                            <a:off x="0" y="0"/>
                            <a:ext cx="360000" cy="400646"/>
                          </a:xfrm>
                          <a:prstGeom prst="rect">
                            <a:avLst/>
                          </a:prstGeom>
                        </pic:spPr>
                      </pic:pic>
                    </a:graphicData>
                  </a:graphic>
                </wp:inline>
              </w:drawing>
            </w:r>
          </w:p>
          <w:p w14:paraId="63E73E1B" w14:textId="77777777" w:rsidR="006A7BA7" w:rsidRPr="00902FA1" w:rsidRDefault="006A7BA7" w:rsidP="00A63B73">
            <w:pPr>
              <w:pStyle w:val="Tabletext"/>
            </w:pPr>
            <w:r>
              <w:rPr>
                <w:noProof/>
                <w:lang w:val="fr-FR" w:bidi="fr-FR"/>
              </w:rPr>
              <w:drawing>
                <wp:inline distT="0" distB="0" distL="0" distR="0" wp14:anchorId="7A4F8827" wp14:editId="58272B64">
                  <wp:extent cx="360000" cy="40064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19">
                            <a:extLst>
                              <a:ext uri="{28A0092B-C50C-407E-A947-70E740481C1C}">
                                <a14:useLocalDpi xmlns:a14="http://schemas.microsoft.com/office/drawing/2010/main" val="0"/>
                              </a:ext>
                            </a:extLst>
                          </a:blip>
                          <a:stretch>
                            <a:fillRect/>
                          </a:stretch>
                        </pic:blipFill>
                        <pic:spPr>
                          <a:xfrm>
                            <a:off x="0" y="0"/>
                            <a:ext cx="360000" cy="400646"/>
                          </a:xfrm>
                          <a:prstGeom prst="rect">
                            <a:avLst/>
                          </a:prstGeom>
                        </pic:spPr>
                      </pic:pic>
                    </a:graphicData>
                  </a:graphic>
                </wp:inline>
              </w:drawing>
            </w:r>
          </w:p>
        </w:tc>
        <w:tc>
          <w:tcPr>
            <w:tcW w:w="8328" w:type="dxa"/>
            <w:gridSpan w:val="2"/>
            <w:vAlign w:val="center"/>
          </w:tcPr>
          <w:p w14:paraId="3946729E" w14:textId="01549A3B" w:rsidR="00A63B73" w:rsidRPr="000305B0" w:rsidRDefault="00A63B73" w:rsidP="006F648E">
            <w:pPr>
              <w:pStyle w:val="Tabletext"/>
              <w:rPr>
                <w:lang w:val="fr-FR"/>
              </w:rPr>
            </w:pPr>
            <w:r w:rsidRPr="00902FA1">
              <w:rPr>
                <w:lang w:val="fr-FR" w:bidi="fr-FR"/>
              </w:rPr>
              <w:t>Les flèches haut/bas sont utilisées pour la navigation à travers le menu, le réglage des éléments et également le changement des valeurs.</w:t>
            </w:r>
          </w:p>
        </w:tc>
      </w:tr>
      <w:tr w:rsidR="00A63B73" w:rsidRPr="00902FA1" w14:paraId="78503889" w14:textId="77777777" w:rsidTr="00A63B73">
        <w:tc>
          <w:tcPr>
            <w:tcW w:w="959" w:type="dxa"/>
          </w:tcPr>
          <w:p w14:paraId="6A07180A" w14:textId="77777777" w:rsidR="00A63B73" w:rsidRPr="00902FA1" w:rsidRDefault="00CE42BB" w:rsidP="00A63B73">
            <w:pPr>
              <w:pStyle w:val="Tabletext"/>
            </w:pPr>
            <w:r>
              <w:rPr>
                <w:noProof/>
                <w:lang w:val="fr-FR" w:bidi="fr-FR"/>
              </w:rPr>
              <w:drawing>
                <wp:inline distT="0" distB="0" distL="0" distR="0" wp14:anchorId="71B87278" wp14:editId="4C0C48F3">
                  <wp:extent cx="360000" cy="393750"/>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20">
                            <a:extLst>
                              <a:ext uri="{28A0092B-C50C-407E-A947-70E740481C1C}">
                                <a14:useLocalDpi xmlns:a14="http://schemas.microsoft.com/office/drawing/2010/main" val="0"/>
                              </a:ext>
                            </a:extLst>
                          </a:blip>
                          <a:stretch>
                            <a:fillRect/>
                          </a:stretch>
                        </pic:blipFill>
                        <pic:spPr>
                          <a:xfrm>
                            <a:off x="0" y="0"/>
                            <a:ext cx="360000" cy="393750"/>
                          </a:xfrm>
                          <a:prstGeom prst="rect">
                            <a:avLst/>
                          </a:prstGeom>
                        </pic:spPr>
                      </pic:pic>
                    </a:graphicData>
                  </a:graphic>
                </wp:inline>
              </w:drawing>
            </w:r>
          </w:p>
        </w:tc>
        <w:tc>
          <w:tcPr>
            <w:tcW w:w="8328" w:type="dxa"/>
            <w:gridSpan w:val="2"/>
            <w:vAlign w:val="center"/>
          </w:tcPr>
          <w:p w14:paraId="2D3228B3" w14:textId="0A821C80" w:rsidR="00A63B73" w:rsidRPr="000305B0" w:rsidRDefault="00A63B73" w:rsidP="008266A5">
            <w:pPr>
              <w:pStyle w:val="Tabletext"/>
              <w:rPr>
                <w:lang w:val="fr-FR"/>
              </w:rPr>
            </w:pPr>
            <w:r w:rsidRPr="00902FA1">
              <w:rPr>
                <w:lang w:val="fr-FR" w:bidi="fr-FR"/>
              </w:rPr>
              <w:t>Le bouton allumer/éteindre est utilisé pour mettre la pompe sous et hors tension, at pour revenir à un écran précédent.</w:t>
            </w:r>
          </w:p>
        </w:tc>
      </w:tr>
      <w:tr w:rsidR="00A63B73" w:rsidRPr="00902FA1" w14:paraId="75A3EDBD" w14:textId="77777777" w:rsidTr="00A63B73">
        <w:tc>
          <w:tcPr>
            <w:tcW w:w="959" w:type="dxa"/>
          </w:tcPr>
          <w:p w14:paraId="3895D3FC" w14:textId="77777777" w:rsidR="00A63B73" w:rsidRPr="00902FA1" w:rsidRDefault="0011228D" w:rsidP="00A63B73">
            <w:pPr>
              <w:pStyle w:val="Tabletext"/>
            </w:pPr>
            <w:r>
              <w:rPr>
                <w:noProof/>
                <w:lang w:val="fr-FR" w:bidi="fr-FR"/>
              </w:rPr>
              <w:drawing>
                <wp:inline distT="0" distB="0" distL="0" distR="0" wp14:anchorId="0E5766BA" wp14:editId="4A0C95E2">
                  <wp:extent cx="360000" cy="376876"/>
                  <wp:effectExtent l="0" t="0" r="2540" b="444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21">
                            <a:extLst>
                              <a:ext uri="{28A0092B-C50C-407E-A947-70E740481C1C}">
                                <a14:useLocalDpi xmlns:a14="http://schemas.microsoft.com/office/drawing/2010/main" val="0"/>
                              </a:ext>
                            </a:extLst>
                          </a:blip>
                          <a:stretch>
                            <a:fillRect/>
                          </a:stretch>
                        </pic:blipFill>
                        <pic:spPr>
                          <a:xfrm>
                            <a:off x="0" y="0"/>
                            <a:ext cx="360000" cy="376876"/>
                          </a:xfrm>
                          <a:prstGeom prst="rect">
                            <a:avLst/>
                          </a:prstGeom>
                        </pic:spPr>
                      </pic:pic>
                    </a:graphicData>
                  </a:graphic>
                </wp:inline>
              </w:drawing>
            </w:r>
          </w:p>
        </w:tc>
        <w:tc>
          <w:tcPr>
            <w:tcW w:w="8328" w:type="dxa"/>
            <w:gridSpan w:val="2"/>
            <w:vAlign w:val="center"/>
          </w:tcPr>
          <w:p w14:paraId="66F239E5" w14:textId="0B0FBED4" w:rsidR="00A63B73" w:rsidRPr="000305B0" w:rsidRDefault="00A63B73" w:rsidP="00A63B73">
            <w:pPr>
              <w:pStyle w:val="Tabletext"/>
              <w:rPr>
                <w:lang w:val="fr-FR"/>
              </w:rPr>
            </w:pPr>
            <w:r w:rsidRPr="00902FA1">
              <w:rPr>
                <w:lang w:val="fr-FR" w:bidi="fr-FR"/>
              </w:rPr>
              <w:t>La touche Entrée est utilisée pour accéder à des éléments de sous-menu et pour sauvegarder les valeurs changées.</w:t>
            </w:r>
          </w:p>
        </w:tc>
      </w:tr>
      <w:tr w:rsidR="00A63B73" w:rsidRPr="00902FA1" w14:paraId="0B8F10BD" w14:textId="77777777" w:rsidTr="00A63B73">
        <w:tc>
          <w:tcPr>
            <w:tcW w:w="2093" w:type="dxa"/>
            <w:gridSpan w:val="2"/>
          </w:tcPr>
          <w:p w14:paraId="2CE46CEA" w14:textId="5BA4F8DA" w:rsidR="00A63B73" w:rsidRPr="00902FA1" w:rsidRDefault="008A1A73" w:rsidP="00A63B73">
            <w:pPr>
              <w:pStyle w:val="Tabletext"/>
            </w:pPr>
            <w:r>
              <w:rPr>
                <w:noProof/>
              </w:rPr>
              <w:drawing>
                <wp:inline distT="0" distB="0" distL="0" distR="0" wp14:anchorId="62EBAD4B" wp14:editId="4CDAAD3C">
                  <wp:extent cx="914400" cy="609600"/>
                  <wp:effectExtent l="76200" t="76200" r="133350" b="133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TART VOLUME.bmp"/>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194" w:type="dxa"/>
            <w:vAlign w:val="center"/>
          </w:tcPr>
          <w:p w14:paraId="52330D38" w14:textId="60D53639" w:rsidR="00A63B73" w:rsidRPr="000305B0" w:rsidRDefault="00A63B73" w:rsidP="00A63B73">
            <w:pPr>
              <w:pStyle w:val="Tabletext"/>
              <w:rPr>
                <w:lang w:val="fr-FR"/>
              </w:rPr>
            </w:pPr>
            <w:r w:rsidRPr="00902FA1">
              <w:rPr>
                <w:lang w:val="fr-FR" w:bidi="fr-FR"/>
              </w:rPr>
              <w:t xml:space="preserve">Voici un des trois écrans de tableau de bord qui exécute un cycle une fois que vous avez mis la pompe sous tension. Les mêmes informations sont également affichées lorsque la pompe fonctionne (voir </w:t>
            </w:r>
            <w:r w:rsidR="008266A5" w:rsidRPr="00902FA1">
              <w:rPr>
                <w:i/>
                <w:lang w:val="fr-FR" w:bidi="fr-FR"/>
              </w:rPr>
              <w:fldChar w:fldCharType="begin"/>
            </w:r>
            <w:r w:rsidR="008266A5" w:rsidRPr="00902FA1">
              <w:rPr>
                <w:i/>
                <w:lang w:val="fr-FR" w:bidi="fr-FR"/>
              </w:rPr>
              <w:instrText xml:space="preserve"> REF _Ref468541706 \h  \* MERGEFORMAT </w:instrText>
            </w:r>
            <w:r w:rsidR="008266A5" w:rsidRPr="00902FA1">
              <w:rPr>
                <w:i/>
                <w:lang w:val="fr-FR" w:bidi="fr-FR"/>
              </w:rPr>
            </w:r>
            <w:r w:rsidR="008266A5" w:rsidRPr="00902FA1">
              <w:rPr>
                <w:i/>
                <w:lang w:val="fr-FR" w:bidi="fr-FR"/>
              </w:rPr>
              <w:fldChar w:fldCharType="separate"/>
            </w:r>
            <w:r w:rsidR="0078108E" w:rsidRPr="0078108E">
              <w:rPr>
                <w:i/>
                <w:lang w:val="fr-FR" w:bidi="fr-FR"/>
              </w:rPr>
              <w:t>Fonctionnement</w:t>
            </w:r>
            <w:r w:rsidR="008266A5" w:rsidRPr="00902FA1">
              <w:rPr>
                <w:i/>
                <w:lang w:val="fr-FR" w:bidi="fr-FR"/>
              </w:rPr>
              <w:fldChar w:fldCharType="end"/>
            </w:r>
            <w:r w:rsidRPr="00902FA1">
              <w:rPr>
                <w:lang w:val="fr-FR" w:bidi="fr-FR"/>
              </w:rPr>
              <w:t xml:space="preserve"> à la page </w:t>
            </w:r>
            <w:r w:rsidR="008266A5" w:rsidRPr="00902FA1">
              <w:rPr>
                <w:lang w:val="fr-FR" w:bidi="fr-FR"/>
              </w:rPr>
              <w:fldChar w:fldCharType="begin"/>
            </w:r>
            <w:r w:rsidR="008266A5" w:rsidRPr="00902FA1">
              <w:rPr>
                <w:lang w:val="fr-FR" w:bidi="fr-FR"/>
              </w:rPr>
              <w:instrText xml:space="preserve"> PAGEREF _Ref468541711 \h </w:instrText>
            </w:r>
            <w:r w:rsidR="008266A5" w:rsidRPr="00902FA1">
              <w:rPr>
                <w:lang w:val="fr-FR" w:bidi="fr-FR"/>
              </w:rPr>
            </w:r>
            <w:r w:rsidR="008266A5" w:rsidRPr="00902FA1">
              <w:rPr>
                <w:lang w:val="fr-FR" w:bidi="fr-FR"/>
              </w:rPr>
              <w:fldChar w:fldCharType="separate"/>
            </w:r>
            <w:r w:rsidR="0078108E">
              <w:rPr>
                <w:noProof/>
                <w:lang w:val="fr-FR" w:bidi="fr-FR"/>
              </w:rPr>
              <w:t>12</w:t>
            </w:r>
            <w:r w:rsidR="008266A5" w:rsidRPr="00902FA1">
              <w:rPr>
                <w:lang w:val="fr-FR" w:bidi="fr-FR"/>
              </w:rPr>
              <w:fldChar w:fldCharType="end"/>
            </w:r>
            <w:r w:rsidRPr="00902FA1">
              <w:rPr>
                <w:lang w:val="fr-FR" w:bidi="fr-FR"/>
              </w:rPr>
              <w:t xml:space="preserve">). Pour maintenir temporairement un écran simple en tant qu’écran visible, appuyez sur et maintenez enfoncée la touche </w:t>
            </w:r>
            <w:r w:rsidR="00BD13A9" w:rsidRPr="00E8767B">
              <w:rPr>
                <w:rStyle w:val="Loweredicon5pt"/>
                <w:noProof/>
                <w:lang w:val="fr-FR" w:bidi="fr-FR"/>
              </w:rPr>
              <w:drawing>
                <wp:inline distT="0" distB="0" distL="0" distR="0" wp14:anchorId="07B712A0" wp14:editId="15524385">
                  <wp:extent cx="194086" cy="2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w:t>
            </w:r>
          </w:p>
        </w:tc>
      </w:tr>
      <w:tr w:rsidR="00A63B73" w:rsidRPr="00902FA1" w14:paraId="15789CAA" w14:textId="77777777" w:rsidTr="00A63B73">
        <w:tc>
          <w:tcPr>
            <w:tcW w:w="2093" w:type="dxa"/>
            <w:gridSpan w:val="2"/>
          </w:tcPr>
          <w:p w14:paraId="0A81CBA6" w14:textId="050BD19B" w:rsidR="00A63B73" w:rsidRPr="00902FA1" w:rsidRDefault="008A1A73" w:rsidP="00A63B73">
            <w:pPr>
              <w:pStyle w:val="Tabletext"/>
            </w:pPr>
            <w:r>
              <w:rPr>
                <w:noProof/>
              </w:rPr>
              <w:drawing>
                <wp:inline distT="0" distB="0" distL="0" distR="0" wp14:anchorId="3174D744" wp14:editId="6E540647">
                  <wp:extent cx="914400" cy="609600"/>
                  <wp:effectExtent l="76200" t="76200" r="133350" b="133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LOW SELECT.bmp"/>
                          <pic:cNvPicPr/>
                        </pic:nvPicPr>
                        <pic:blipFill>
                          <a:blip r:embed="rId25">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194" w:type="dxa"/>
            <w:vAlign w:val="center"/>
          </w:tcPr>
          <w:p w14:paraId="306E607E" w14:textId="35D88184" w:rsidR="00A63B73" w:rsidRPr="000305B0" w:rsidRDefault="00A63B73" w:rsidP="00A63B73">
            <w:pPr>
              <w:pStyle w:val="Tabletext"/>
              <w:rPr>
                <w:lang w:val="fr-FR"/>
              </w:rPr>
            </w:pPr>
            <w:r w:rsidRPr="00902FA1">
              <w:rPr>
                <w:lang w:val="fr-FR" w:bidi="fr-FR"/>
              </w:rPr>
              <w:t xml:space="preserve">Il s’agit du menu que vous utilisez régulièrement pour la réinitialisation, le réglage du débit et l’étalonnage de la pompe entre les échantillonnages. Ceci vous donne également accès à la commande de minuterie (voir </w:t>
            </w:r>
            <w:r w:rsidR="008266A5" w:rsidRPr="00902FA1">
              <w:rPr>
                <w:i/>
                <w:lang w:val="fr-FR" w:bidi="fr-FR"/>
              </w:rPr>
              <w:fldChar w:fldCharType="begin"/>
            </w:r>
            <w:r w:rsidR="008266A5" w:rsidRPr="00902FA1">
              <w:rPr>
                <w:i/>
                <w:lang w:val="fr-FR" w:bidi="fr-FR"/>
              </w:rPr>
              <w:instrText xml:space="preserve"> REF _Ref468541581 \h  \* MERGEFORMAT </w:instrText>
            </w:r>
            <w:r w:rsidR="008266A5" w:rsidRPr="00902FA1">
              <w:rPr>
                <w:i/>
                <w:lang w:val="fr-FR" w:bidi="fr-FR"/>
              </w:rPr>
            </w:r>
            <w:r w:rsidR="008266A5" w:rsidRPr="00902FA1">
              <w:rPr>
                <w:i/>
                <w:lang w:val="fr-FR" w:bidi="fr-FR"/>
              </w:rPr>
              <w:fldChar w:fldCharType="separate"/>
            </w:r>
            <w:r w:rsidR="0078108E" w:rsidRPr="0078108E">
              <w:rPr>
                <w:i/>
                <w:lang w:val="fr-FR" w:bidi="fr-FR"/>
              </w:rPr>
              <w:t>Configuration avant de démarrer un</w:t>
            </w:r>
            <w:r w:rsidR="0078108E" w:rsidRPr="00902FA1">
              <w:rPr>
                <w:lang w:bidi="fr-FR"/>
              </w:rPr>
              <w:t xml:space="preserve"> </w:t>
            </w:r>
            <w:proofErr w:type="spellStart"/>
            <w:r w:rsidR="0078108E" w:rsidRPr="00902FA1">
              <w:rPr>
                <w:lang w:bidi="fr-FR"/>
              </w:rPr>
              <w:t>échantillonnage</w:t>
            </w:r>
            <w:proofErr w:type="spellEnd"/>
            <w:r w:rsidR="008266A5" w:rsidRPr="00902FA1">
              <w:rPr>
                <w:i/>
                <w:lang w:val="fr-FR" w:bidi="fr-FR"/>
              </w:rPr>
              <w:fldChar w:fldCharType="end"/>
            </w:r>
            <w:r w:rsidRPr="00902FA1">
              <w:rPr>
                <w:lang w:val="fr-FR" w:bidi="fr-FR"/>
              </w:rPr>
              <w:t xml:space="preserve"> à la page </w:t>
            </w:r>
            <w:r w:rsidR="008266A5" w:rsidRPr="00902FA1">
              <w:rPr>
                <w:lang w:val="fr-FR" w:bidi="fr-FR"/>
              </w:rPr>
              <w:fldChar w:fldCharType="begin"/>
            </w:r>
            <w:r w:rsidR="008266A5" w:rsidRPr="00902FA1">
              <w:rPr>
                <w:lang w:val="fr-FR" w:bidi="fr-FR"/>
              </w:rPr>
              <w:instrText xml:space="preserve"> PAGEREF _Ref468541584 \h </w:instrText>
            </w:r>
            <w:r w:rsidR="008266A5" w:rsidRPr="00902FA1">
              <w:rPr>
                <w:lang w:val="fr-FR" w:bidi="fr-FR"/>
              </w:rPr>
            </w:r>
            <w:r w:rsidR="008266A5" w:rsidRPr="00902FA1">
              <w:rPr>
                <w:lang w:val="fr-FR" w:bidi="fr-FR"/>
              </w:rPr>
              <w:fldChar w:fldCharType="separate"/>
            </w:r>
            <w:r w:rsidR="0078108E">
              <w:rPr>
                <w:noProof/>
                <w:lang w:val="fr-FR" w:bidi="fr-FR"/>
              </w:rPr>
              <w:t>14</w:t>
            </w:r>
            <w:r w:rsidR="008266A5" w:rsidRPr="00902FA1">
              <w:rPr>
                <w:lang w:val="fr-FR" w:bidi="fr-FR"/>
              </w:rPr>
              <w:fldChar w:fldCharType="end"/>
            </w:r>
            <w:r w:rsidRPr="00902FA1">
              <w:rPr>
                <w:lang w:val="fr-FR" w:bidi="fr-FR"/>
              </w:rPr>
              <w:t xml:space="preserve"> et </w:t>
            </w:r>
            <w:r w:rsidR="008266A5" w:rsidRPr="00902FA1">
              <w:rPr>
                <w:i/>
                <w:lang w:val="fr-FR" w:bidi="fr-FR"/>
              </w:rPr>
              <w:fldChar w:fldCharType="begin"/>
            </w:r>
            <w:r w:rsidR="008266A5" w:rsidRPr="00902FA1">
              <w:rPr>
                <w:i/>
                <w:lang w:val="fr-FR" w:bidi="fr-FR"/>
              </w:rPr>
              <w:instrText xml:space="preserve"> REF _Ref468541616 \h  \* MERGEFORMAT </w:instrText>
            </w:r>
            <w:r w:rsidR="008266A5" w:rsidRPr="00902FA1">
              <w:rPr>
                <w:i/>
                <w:lang w:val="fr-FR" w:bidi="fr-FR"/>
              </w:rPr>
            </w:r>
            <w:r w:rsidR="008266A5" w:rsidRPr="00902FA1">
              <w:rPr>
                <w:i/>
                <w:lang w:val="fr-FR" w:bidi="fr-FR"/>
              </w:rPr>
              <w:fldChar w:fldCharType="separate"/>
            </w:r>
            <w:r w:rsidR="0078108E" w:rsidRPr="0078108E">
              <w:rPr>
                <w:i/>
                <w:lang w:val="fr-FR" w:bidi="fr-FR"/>
              </w:rPr>
              <w:t xml:space="preserve">Programmes de minuteur (modèles Pro </w:t>
            </w:r>
            <w:proofErr w:type="spellStart"/>
            <w:r w:rsidR="0078108E" w:rsidRPr="00902FA1">
              <w:rPr>
                <w:lang w:bidi="fr-FR"/>
              </w:rPr>
              <w:t>uniquement</w:t>
            </w:r>
            <w:proofErr w:type="spellEnd"/>
            <w:r w:rsidR="0078108E" w:rsidRPr="00902FA1">
              <w:rPr>
                <w:lang w:bidi="fr-FR"/>
              </w:rPr>
              <w:t>)</w:t>
            </w:r>
            <w:r w:rsidR="008266A5" w:rsidRPr="00902FA1">
              <w:rPr>
                <w:i/>
                <w:lang w:val="fr-FR" w:bidi="fr-FR"/>
              </w:rPr>
              <w:fldChar w:fldCharType="end"/>
            </w:r>
            <w:r w:rsidRPr="00902FA1">
              <w:rPr>
                <w:lang w:val="fr-FR" w:bidi="fr-FR"/>
              </w:rPr>
              <w:t xml:space="preserve"> à la page </w:t>
            </w:r>
            <w:r w:rsidR="008266A5" w:rsidRPr="00902FA1">
              <w:rPr>
                <w:lang w:val="fr-FR" w:bidi="fr-FR"/>
              </w:rPr>
              <w:fldChar w:fldCharType="begin"/>
            </w:r>
            <w:r w:rsidR="008266A5" w:rsidRPr="00902FA1">
              <w:rPr>
                <w:lang w:val="fr-FR" w:bidi="fr-FR"/>
              </w:rPr>
              <w:instrText xml:space="preserve"> PAGEREF _Ref468541622 \h </w:instrText>
            </w:r>
            <w:r w:rsidR="008266A5" w:rsidRPr="00902FA1">
              <w:rPr>
                <w:lang w:val="fr-FR" w:bidi="fr-FR"/>
              </w:rPr>
            </w:r>
            <w:r w:rsidR="008266A5" w:rsidRPr="00902FA1">
              <w:rPr>
                <w:lang w:val="fr-FR" w:bidi="fr-FR"/>
              </w:rPr>
              <w:fldChar w:fldCharType="separate"/>
            </w:r>
            <w:r w:rsidR="0078108E">
              <w:rPr>
                <w:noProof/>
                <w:lang w:val="fr-FR" w:bidi="fr-FR"/>
              </w:rPr>
              <w:t>17</w:t>
            </w:r>
            <w:r w:rsidR="008266A5" w:rsidRPr="00902FA1">
              <w:rPr>
                <w:lang w:val="fr-FR" w:bidi="fr-FR"/>
              </w:rPr>
              <w:fldChar w:fldCharType="end"/>
            </w:r>
            <w:r w:rsidRPr="00902FA1">
              <w:rPr>
                <w:lang w:val="fr-FR" w:bidi="fr-FR"/>
              </w:rPr>
              <w:t>).</w:t>
            </w:r>
          </w:p>
        </w:tc>
      </w:tr>
      <w:tr w:rsidR="00A63B73" w:rsidRPr="00902FA1" w14:paraId="47AE5081" w14:textId="77777777" w:rsidTr="00A63B73">
        <w:tc>
          <w:tcPr>
            <w:tcW w:w="2093" w:type="dxa"/>
            <w:gridSpan w:val="2"/>
          </w:tcPr>
          <w:p w14:paraId="4F1EE5E5" w14:textId="2041C8D5" w:rsidR="00A63B73" w:rsidRPr="00902FA1" w:rsidRDefault="008A1A73" w:rsidP="00A63B73">
            <w:pPr>
              <w:pStyle w:val="Tabletext"/>
            </w:pPr>
            <w:r>
              <w:rPr>
                <w:noProof/>
              </w:rPr>
              <w:lastRenderedPageBreak/>
              <w:drawing>
                <wp:inline distT="0" distB="0" distL="0" distR="0" wp14:anchorId="16C268E0" wp14:editId="44750946">
                  <wp:extent cx="914400" cy="609600"/>
                  <wp:effectExtent l="76200" t="76200" r="133350" b="133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LUETOOTH 1.bmp"/>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194" w:type="dxa"/>
            <w:vAlign w:val="center"/>
          </w:tcPr>
          <w:p w14:paraId="6F666E9C" w14:textId="0E08F727" w:rsidR="00A63B73" w:rsidRPr="000305B0" w:rsidRDefault="006F648E" w:rsidP="006F648E">
            <w:pPr>
              <w:pStyle w:val="Tabletext"/>
              <w:rPr>
                <w:lang w:val="fr-FR"/>
              </w:rPr>
            </w:pPr>
            <w:r>
              <w:rPr>
                <w:lang w:val="fr-FR" w:bidi="fr-FR"/>
              </w:rPr>
              <w:t xml:space="preserve">Les réglages peuvent être utilisés pour changer la fonctionnalité de la pompe et pour accéder aux informations de diagnostic. Vous n’accéderez probablement aux réglages que peu souvent (voir </w:t>
            </w:r>
            <w:r w:rsidR="008266A5" w:rsidRPr="00902FA1">
              <w:rPr>
                <w:i/>
                <w:lang w:val="fr-FR" w:bidi="fr-FR"/>
              </w:rPr>
              <w:fldChar w:fldCharType="begin"/>
            </w:r>
            <w:r w:rsidR="008266A5" w:rsidRPr="00902FA1">
              <w:rPr>
                <w:i/>
                <w:lang w:val="fr-FR" w:bidi="fr-FR"/>
              </w:rPr>
              <w:instrText xml:space="preserve"> REF _Ref468541488 \h  \* MERGEFORMAT </w:instrText>
            </w:r>
            <w:r w:rsidR="008266A5" w:rsidRPr="00902FA1">
              <w:rPr>
                <w:i/>
                <w:lang w:val="fr-FR" w:bidi="fr-FR"/>
              </w:rPr>
            </w:r>
            <w:r w:rsidR="008266A5" w:rsidRPr="00902FA1">
              <w:rPr>
                <w:i/>
                <w:lang w:val="fr-FR" w:bidi="fr-FR"/>
              </w:rPr>
              <w:fldChar w:fldCharType="separate"/>
            </w:r>
            <w:r w:rsidR="0078108E" w:rsidRPr="0078108E">
              <w:rPr>
                <w:i/>
                <w:lang w:val="fr-FR" w:bidi="fr-FR"/>
              </w:rPr>
              <w:t>Réglages</w:t>
            </w:r>
            <w:r w:rsidR="008266A5" w:rsidRPr="00902FA1">
              <w:rPr>
                <w:i/>
                <w:lang w:val="fr-FR" w:bidi="fr-FR"/>
              </w:rPr>
              <w:fldChar w:fldCharType="end"/>
            </w:r>
            <w:r>
              <w:rPr>
                <w:lang w:val="fr-FR" w:bidi="fr-FR"/>
              </w:rPr>
              <w:t xml:space="preserve"> à la page </w:t>
            </w:r>
            <w:r w:rsidR="008266A5" w:rsidRPr="00902FA1">
              <w:rPr>
                <w:lang w:val="fr-FR" w:bidi="fr-FR"/>
              </w:rPr>
              <w:fldChar w:fldCharType="begin"/>
            </w:r>
            <w:r w:rsidR="008266A5" w:rsidRPr="00902FA1">
              <w:rPr>
                <w:lang w:val="fr-FR" w:bidi="fr-FR"/>
              </w:rPr>
              <w:instrText xml:space="preserve"> PAGEREF _Ref468541493 \h </w:instrText>
            </w:r>
            <w:r w:rsidR="008266A5" w:rsidRPr="00902FA1">
              <w:rPr>
                <w:lang w:val="fr-FR" w:bidi="fr-FR"/>
              </w:rPr>
            </w:r>
            <w:r w:rsidR="008266A5" w:rsidRPr="00902FA1">
              <w:rPr>
                <w:lang w:val="fr-FR" w:bidi="fr-FR"/>
              </w:rPr>
              <w:fldChar w:fldCharType="separate"/>
            </w:r>
            <w:r w:rsidR="0078108E">
              <w:rPr>
                <w:noProof/>
                <w:lang w:val="fr-FR" w:bidi="fr-FR"/>
              </w:rPr>
              <w:t>21</w:t>
            </w:r>
            <w:r w:rsidR="008266A5" w:rsidRPr="00902FA1">
              <w:rPr>
                <w:lang w:val="fr-FR" w:bidi="fr-FR"/>
              </w:rPr>
              <w:fldChar w:fldCharType="end"/>
            </w:r>
            <w:r>
              <w:rPr>
                <w:lang w:val="fr-FR" w:bidi="fr-FR"/>
              </w:rPr>
              <w:t>).</w:t>
            </w:r>
          </w:p>
        </w:tc>
      </w:tr>
    </w:tbl>
    <w:p w14:paraId="05534C31" w14:textId="7AF47A53" w:rsidR="003A693F" w:rsidRPr="00902FA1" w:rsidRDefault="00F61DBB" w:rsidP="003A693F">
      <w:pPr>
        <w:pStyle w:val="Heading2"/>
        <w:pageBreakBefore/>
      </w:pPr>
      <w:bookmarkStart w:id="7" w:name="_Toc19615611"/>
      <w:r w:rsidRPr="00902FA1">
        <w:rPr>
          <w:lang w:bidi="fr-FR"/>
        </w:rPr>
        <w:lastRenderedPageBreak/>
        <w:t>Raccords de tubes</w:t>
      </w:r>
      <w:bookmarkEnd w:id="7"/>
    </w:p>
    <w:p w14:paraId="679EB9C8" w14:textId="0DAFED6E" w:rsidR="003A693F" w:rsidRPr="00902FA1" w:rsidRDefault="003A693F" w:rsidP="003A693F">
      <w:pPr>
        <w:pStyle w:val="Heading3"/>
      </w:pPr>
      <w:bookmarkStart w:id="8" w:name="_Toc19615612"/>
      <w:r w:rsidRPr="00902FA1">
        <w:rPr>
          <w:lang w:bidi="fr-FR"/>
        </w:rPr>
        <w:t>Raccord d’admission d’échantillonnage</w:t>
      </w:r>
      <w:bookmarkEnd w:id="8"/>
    </w:p>
    <w:p w14:paraId="4F4A2085" w14:textId="77777777" w:rsidR="005B4FF1" w:rsidRPr="00902FA1" w:rsidRDefault="005B4FF1" w:rsidP="005B4FF1">
      <w:pPr>
        <w:pStyle w:val="BodyText"/>
        <w:rPr>
          <w:lang w:val="en-GB"/>
        </w:rPr>
      </w:pPr>
      <w:r w:rsidRPr="00902FA1">
        <w:rPr>
          <w:noProof/>
          <w:lang w:val="fr-FR" w:bidi="fr-FR"/>
        </w:rPr>
        <mc:AlternateContent>
          <mc:Choice Requires="wpc">
            <w:drawing>
              <wp:inline distT="0" distB="0" distL="0" distR="0" wp14:anchorId="50F0A7C6" wp14:editId="08E37757">
                <wp:extent cx="5760720" cy="288036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8" name="Picture 288"/>
                          <pic:cNvPicPr/>
                        </pic:nvPicPr>
                        <pic:blipFill>
                          <a:blip r:embed="rId29">
                            <a:extLst>
                              <a:ext uri="{28A0092B-C50C-407E-A947-70E740481C1C}">
                                <a14:useLocalDpi xmlns:a14="http://schemas.microsoft.com/office/drawing/2010/main" val="0"/>
                              </a:ext>
                            </a:extLst>
                          </a:blip>
                          <a:stretch>
                            <a:fillRect/>
                          </a:stretch>
                        </pic:blipFill>
                        <pic:spPr>
                          <a:xfrm>
                            <a:off x="3417943" y="45085"/>
                            <a:ext cx="2205617" cy="2561128"/>
                          </a:xfrm>
                          <a:prstGeom prst="rect">
                            <a:avLst/>
                          </a:prstGeom>
                        </pic:spPr>
                      </pic:pic>
                      <wps:wsp>
                        <wps:cNvPr id="33" name="Text Box 6"/>
                        <wps:cNvSpPr txBox="1"/>
                        <wps:spPr>
                          <a:xfrm>
                            <a:off x="95251" y="921680"/>
                            <a:ext cx="2716202" cy="439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05DB0" w14:textId="77777777" w:rsidR="008A1A73" w:rsidRPr="005B4FF1" w:rsidRDefault="008A1A73" w:rsidP="005B4FF1">
                              <w:pPr>
                                <w:pStyle w:val="Textbox"/>
                              </w:pPr>
                              <w:r>
                                <w:rPr>
                                  <w:lang w:bidi="fr-FR"/>
                                </w:rPr>
                                <w:t>Raccordez le tube de tête de collecte à la buse d’admission sur la pompe</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Elbow Connector 34"/>
                        <wps:cNvCnPr/>
                        <wps:spPr>
                          <a:xfrm>
                            <a:off x="2719754" y="1035734"/>
                            <a:ext cx="1172311" cy="3"/>
                          </a:xfrm>
                          <a:prstGeom prst="bentConnector3">
                            <a:avLst>
                              <a:gd name="adj1" fmla="val 50000"/>
                            </a:avLst>
                          </a:prstGeom>
                          <a:ln w="12700">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0F0A7C6" id="Canvas 40" o:spid="_x0000_s1046" editas="canvas" style="width:453.6pt;height:226.8pt;mso-position-horizontal-relative:char;mso-position-vertical-relative:line" coordsize="57607,288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">
                <v:shape id="_x0000_s1047" type="#_x0000_t75" style="position:absolute;width:57607;height:28803;visibility:visible;mso-wrap-style:square">
                  <v:fill o:detectmouseclick="t"/>
                  <v:path o:connecttype="none"/>
                </v:shape>
                <v:shape id="Picture 288" o:spid="_x0000_s1048" type="#_x0000_t75" style="position:absolute;left:34179;top:450;width:22056;height:2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">
                  <v:imagedata r:id="rId30" o:title=""/>
                </v:shape>
                <v:shape id="Text Box 6" o:spid="_x0000_s1049" type="#_x0000_t202" style="position:absolute;left:952;top:9216;width:27162;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EB05DB0" w14:textId="77777777" w:rsidR="008A1A73" w:rsidRPr="005B4FF1" w:rsidRDefault="008A1A73" w:rsidP="005B4FF1">
                        <w:pPr>
                          <w:pStyle w:val="Textbox"/>
                        </w:pPr>
                        <w:r>
                          <w:rPr>
                            <w:lang w:bidi="fr-FR"/>
                          </w:rPr>
                          <w:t>Raccordez le tube de tête de collecte à la buse d’admission sur la pompe</w:t>
                        </w:r>
                      </w:p>
                    </w:txbxContent>
                  </v:textbox>
                </v:shape>
                <v:shape id="Elbow Connector 34" o:spid="_x0000_s1050" type="#_x0000_t34" style="position:absolute;left:27197;top:10357;width:1172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" strokecolor="#a5a5a5 [2092]" strokeweight="1pt">
                  <v:stroke endarrow="block"/>
                </v:shape>
                <w10:anchorlock/>
              </v:group>
            </w:pict>
          </mc:Fallback>
        </mc:AlternateContent>
      </w:r>
    </w:p>
    <w:p w14:paraId="69CE799D" w14:textId="77777777" w:rsidR="003A693F" w:rsidRPr="00902FA1" w:rsidRDefault="003A693F" w:rsidP="003A693F">
      <w:pPr>
        <w:pStyle w:val="BodyText"/>
        <w:rPr>
          <w:lang w:val="en-GB"/>
        </w:rPr>
      </w:pPr>
    </w:p>
    <w:p w14:paraId="311C5A12" w14:textId="5FB064B8" w:rsidR="003A693F" w:rsidRPr="00902FA1" w:rsidRDefault="003A693F" w:rsidP="003A693F">
      <w:pPr>
        <w:pStyle w:val="Heading3"/>
      </w:pPr>
      <w:bookmarkStart w:id="9" w:name="_Ref468524445"/>
      <w:bookmarkStart w:id="10" w:name="_Ref468524450"/>
      <w:bookmarkStart w:id="11" w:name="_Toc19615613"/>
      <w:r w:rsidRPr="00902FA1">
        <w:rPr>
          <w:lang w:bidi="fr-FR"/>
        </w:rPr>
        <w:t>Raccord de sortie de ballon à gaz</w:t>
      </w:r>
      <w:bookmarkEnd w:id="9"/>
      <w:bookmarkEnd w:id="10"/>
      <w:bookmarkEnd w:id="11"/>
    </w:p>
    <w:p w14:paraId="27B83CCE" w14:textId="77777777" w:rsidR="00F61DBB" w:rsidRPr="00902FA1" w:rsidRDefault="00F61DBB" w:rsidP="0008119E">
      <w:pPr>
        <w:pStyle w:val="BodyText"/>
        <w:jc w:val="both"/>
        <w:rPr>
          <w:lang w:val="en-GB"/>
        </w:rPr>
      </w:pPr>
      <w:r w:rsidRPr="00902FA1">
        <w:rPr>
          <w:noProof/>
          <w:lang w:val="fr-FR" w:bidi="fr-FR"/>
        </w:rPr>
        <mc:AlternateContent>
          <mc:Choice Requires="wpc">
            <w:drawing>
              <wp:inline distT="0" distB="0" distL="0" distR="0" wp14:anchorId="1D2B09A0" wp14:editId="199B1164">
                <wp:extent cx="5760720" cy="325755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31">
                            <a:extLst>
                              <a:ext uri="{28A0092B-C50C-407E-A947-70E740481C1C}">
                                <a14:useLocalDpi xmlns:a14="http://schemas.microsoft.com/office/drawing/2010/main" val="0"/>
                              </a:ext>
                            </a:extLst>
                          </a:blip>
                          <a:stretch>
                            <a:fillRect/>
                          </a:stretch>
                        </pic:blipFill>
                        <pic:spPr bwMode="auto">
                          <a:xfrm>
                            <a:off x="2857501" y="41102"/>
                            <a:ext cx="2606039" cy="1957145"/>
                          </a:xfrm>
                          <a:prstGeom prst="rect">
                            <a:avLst/>
                          </a:prstGeom>
                          <a:ln>
                            <a:noFill/>
                          </a:ln>
                          <a:extLst>
                            <a:ext uri="{53640926-AAD7-44D8-BBD7-CCE9431645EC}">
                              <a14:shadowObscured xmlns:a14="http://schemas.microsoft.com/office/drawing/2010/main"/>
                            </a:ext>
                          </a:extLst>
                        </pic:spPr>
                      </pic:pic>
                      <wps:wsp>
                        <wps:cNvPr id="43" name="Text Box 6"/>
                        <wps:cNvSpPr txBox="1"/>
                        <wps:spPr>
                          <a:xfrm>
                            <a:off x="38099" y="2142048"/>
                            <a:ext cx="5257801" cy="724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160F4" w14:textId="77777777" w:rsidR="008A1A73" w:rsidRDefault="008A1A73" w:rsidP="00F61DBB">
                              <w:pPr>
                                <w:pStyle w:val="Textbox"/>
                              </w:pPr>
                              <w:r>
                                <w:rPr>
                                  <w:lang w:bidi="fr-FR"/>
                                </w:rPr>
                                <w:t>Lorsque la pompe est utilisée pour collecter du gaz, raccordez le tube de ballon à gaz à la sortie de la pompe en utilisant le raccord Luer fourni.</w:t>
                              </w:r>
                            </w:p>
                            <w:p w14:paraId="026162C3" w14:textId="77777777" w:rsidR="008A1A73" w:rsidRPr="000305B0" w:rsidRDefault="008A1A73" w:rsidP="004335F3">
                              <w:pPr>
                                <w:pStyle w:val="Note"/>
                                <w:ind w:left="0"/>
                                <w:rPr>
                                  <w:lang w:val="fr-FR"/>
                                </w:rPr>
                              </w:pPr>
                              <w:r w:rsidRPr="00F61DBB">
                                <w:rPr>
                                  <w:b/>
                                  <w:lang w:val="fr-FR" w:bidi="fr-FR"/>
                                </w:rPr>
                                <w:t xml:space="preserve">Remarque : </w:t>
                              </w:r>
                              <w:r w:rsidRPr="00F61DBB">
                                <w:rPr>
                                  <w:lang w:val="fr-FR" w:bidi="fr-FR"/>
                                </w:rPr>
                                <w:t>Le diamètre interne nominal du tube de ballon à gaz doit être de 5 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Elbow Connector 44"/>
                        <wps:cNvCnPr/>
                        <wps:spPr>
                          <a:xfrm rot="5400000" flipH="1" flipV="1">
                            <a:off x="3661469" y="1923687"/>
                            <a:ext cx="472786" cy="670"/>
                          </a:xfrm>
                          <a:prstGeom prst="bentConnector3">
                            <a:avLst>
                              <a:gd name="adj1" fmla="val 50000"/>
                            </a:avLst>
                          </a:prstGeom>
                          <a:ln w="12700">
                            <a:solidFill>
                              <a:schemeClr val="bg1">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D2B09A0" id="Canvas 45" o:spid="_x0000_s1051" editas="canvas" style="width:453.6pt;height:256.5pt;mso-position-horizontal-relative:char;mso-position-vertical-relative:line" coordsize="57607,3257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">
                <v:shape id="_x0000_s1052" type="#_x0000_t75" style="position:absolute;width:57607;height:32575;visibility:visible;mso-wrap-style:square">
                  <v:fill o:detectmouseclick="t"/>
                  <v:path o:connecttype="none"/>
                </v:shape>
                <v:shape id="Picture 258" o:spid="_x0000_s1053" type="#_x0000_t75" style="position:absolute;left:28575;top:411;width:26060;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">
                  <v:imagedata r:id="rId32" o:title=""/>
                </v:shape>
                <v:shape id="Text Box 6" o:spid="_x0000_s1054" type="#_x0000_t202" style="position:absolute;left:380;top:21420;width:52579;height:7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753160F4" w14:textId="77777777" w:rsidR="008A1A73" w:rsidRDefault="008A1A73" w:rsidP="00F61DBB">
                        <w:pPr>
                          <w:pStyle w:val="Textbox"/>
                        </w:pPr>
                        <w:r>
                          <w:rPr>
                            <w:lang w:bidi="fr-FR"/>
                          </w:rPr>
                          <w:t xml:space="preserve">Lorsque la pompe est utilisée pour collecter du gaz, raccordez le tube de ballon à gaz à la sortie de la pompe en utilisant le raccord </w:t>
                        </w:r>
                        <w:proofErr w:type="spellStart"/>
                        <w:r>
                          <w:rPr>
                            <w:lang w:bidi="fr-FR"/>
                          </w:rPr>
                          <w:t>Luer</w:t>
                        </w:r>
                        <w:proofErr w:type="spellEnd"/>
                        <w:r>
                          <w:rPr>
                            <w:lang w:bidi="fr-FR"/>
                          </w:rPr>
                          <w:t xml:space="preserve"> fourni.</w:t>
                        </w:r>
                      </w:p>
                      <w:p w14:paraId="026162C3" w14:textId="77777777" w:rsidR="008A1A73" w:rsidRPr="000305B0" w:rsidRDefault="008A1A73" w:rsidP="004335F3">
                        <w:pPr>
                          <w:pStyle w:val="Note"/>
                          <w:ind w:left="0"/>
                          <w:rPr>
                            <w:lang w:val="fr-FR"/>
                          </w:rPr>
                        </w:pPr>
                        <w:r w:rsidRPr="00F61DBB">
                          <w:rPr>
                            <w:b/>
                            <w:lang w:val="fr-FR" w:bidi="fr-FR"/>
                          </w:rPr>
                          <w:t xml:space="preserve">Remarque : </w:t>
                        </w:r>
                        <w:r w:rsidRPr="00F61DBB">
                          <w:rPr>
                            <w:lang w:val="fr-FR" w:bidi="fr-FR"/>
                          </w:rPr>
                          <w:t>Le diamètre interne nominal du tube de ballon à gaz doit être de 5 mm.</w:t>
                        </w:r>
                      </w:p>
                    </w:txbxContent>
                  </v:textbox>
                </v:shape>
                <v:shape id="Elbow Connector 44" o:spid="_x0000_s1055" type="#_x0000_t34" style="position:absolute;left:36614;top:19237;width:4728;height: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" strokecolor="#bfbfbf [2412]" strokeweight="1pt">
                  <v:stroke endarrow="block"/>
                </v:shape>
                <w10:anchorlock/>
              </v:group>
            </w:pict>
          </mc:Fallback>
        </mc:AlternateContent>
      </w:r>
    </w:p>
    <w:p w14:paraId="620183A0" w14:textId="4C4A70F9" w:rsidR="00C939AF" w:rsidRPr="000305B0" w:rsidRDefault="00B77003" w:rsidP="0008119E">
      <w:pPr>
        <w:pStyle w:val="BodyText"/>
        <w:jc w:val="both"/>
        <w:rPr>
          <w:lang w:val="fr-FR"/>
        </w:rPr>
      </w:pPr>
      <w:r w:rsidRPr="00902FA1">
        <w:rPr>
          <w:lang w:val="fr-FR" w:bidi="fr-FR"/>
        </w:rPr>
        <w:t xml:space="preserve">Pour collecter un échantillon de gaz, voir </w:t>
      </w:r>
      <w:r w:rsidRPr="00902FA1">
        <w:rPr>
          <w:i/>
          <w:lang w:val="fr-FR" w:bidi="fr-FR"/>
        </w:rPr>
        <w:fldChar w:fldCharType="begin"/>
      </w:r>
      <w:r w:rsidRPr="00902FA1">
        <w:rPr>
          <w:i/>
          <w:lang w:val="fr-FR" w:bidi="fr-FR"/>
        </w:rPr>
        <w:instrText xml:space="preserve"> REF _Ref468524742 \h  \* MERGEFORMAT </w:instrText>
      </w:r>
      <w:r w:rsidRPr="00902FA1">
        <w:rPr>
          <w:i/>
          <w:lang w:val="fr-FR" w:bidi="fr-FR"/>
        </w:rPr>
      </w:r>
      <w:r w:rsidRPr="00902FA1">
        <w:rPr>
          <w:i/>
          <w:lang w:val="fr-FR" w:bidi="fr-FR"/>
        </w:rPr>
        <w:fldChar w:fldCharType="separate"/>
      </w:r>
      <w:r w:rsidR="0078108E" w:rsidRPr="0078108E">
        <w:rPr>
          <w:i/>
          <w:lang w:val="fr-FR" w:bidi="fr-FR"/>
        </w:rPr>
        <w:t>Collecte d’échantillons de</w:t>
      </w:r>
      <w:r w:rsidR="0078108E" w:rsidRPr="00902FA1">
        <w:rPr>
          <w:lang w:bidi="fr-FR"/>
        </w:rPr>
        <w:t xml:space="preserve"> </w:t>
      </w:r>
      <w:proofErr w:type="spellStart"/>
      <w:r w:rsidR="0078108E" w:rsidRPr="00902FA1">
        <w:rPr>
          <w:lang w:bidi="fr-FR"/>
        </w:rPr>
        <w:t>gaz</w:t>
      </w:r>
      <w:proofErr w:type="spellEnd"/>
      <w:r w:rsidRPr="00902FA1">
        <w:rPr>
          <w:i/>
          <w:lang w:val="fr-FR" w:bidi="fr-FR"/>
        </w:rPr>
        <w:fldChar w:fldCharType="end"/>
      </w:r>
      <w:r w:rsidRPr="00902FA1">
        <w:rPr>
          <w:lang w:val="fr-FR" w:bidi="fr-FR"/>
        </w:rPr>
        <w:t xml:space="preserve"> à la page </w:t>
      </w:r>
      <w:r w:rsidRPr="00902FA1">
        <w:rPr>
          <w:lang w:val="fr-FR" w:bidi="fr-FR"/>
        </w:rPr>
        <w:fldChar w:fldCharType="begin"/>
      </w:r>
      <w:r w:rsidRPr="00902FA1">
        <w:rPr>
          <w:lang w:val="fr-FR" w:bidi="fr-FR"/>
        </w:rPr>
        <w:instrText xml:space="preserve"> PAGEREF _Ref468524742 \h </w:instrText>
      </w:r>
      <w:r w:rsidRPr="00902FA1">
        <w:rPr>
          <w:lang w:val="fr-FR" w:bidi="fr-FR"/>
        </w:rPr>
      </w:r>
      <w:r w:rsidRPr="00902FA1">
        <w:rPr>
          <w:lang w:val="fr-FR" w:bidi="fr-FR"/>
        </w:rPr>
        <w:fldChar w:fldCharType="separate"/>
      </w:r>
      <w:r w:rsidR="0078108E">
        <w:rPr>
          <w:noProof/>
          <w:lang w:val="fr-FR" w:bidi="fr-FR"/>
        </w:rPr>
        <w:t>20</w:t>
      </w:r>
      <w:r w:rsidRPr="00902FA1">
        <w:rPr>
          <w:lang w:val="fr-FR" w:bidi="fr-FR"/>
        </w:rPr>
        <w:fldChar w:fldCharType="end"/>
      </w:r>
      <w:r w:rsidRPr="00902FA1">
        <w:rPr>
          <w:lang w:val="fr-FR" w:bidi="fr-FR"/>
        </w:rPr>
        <w:t>.</w:t>
      </w:r>
    </w:p>
    <w:p w14:paraId="6F237454" w14:textId="77777777" w:rsidR="00531162" w:rsidRPr="00902FA1" w:rsidRDefault="00531162" w:rsidP="00E84BD4">
      <w:pPr>
        <w:pStyle w:val="Heading1"/>
        <w:pageBreakBefore/>
        <w:spacing w:before="0"/>
      </w:pPr>
      <w:bookmarkStart w:id="12" w:name="_Ref468541706"/>
      <w:bookmarkStart w:id="13" w:name="_Ref468541711"/>
      <w:bookmarkStart w:id="14" w:name="_Toc19615614"/>
      <w:r w:rsidRPr="00902FA1">
        <w:rPr>
          <w:lang w:bidi="fr-FR"/>
        </w:rPr>
        <w:lastRenderedPageBreak/>
        <w:t>Fonctionnement</w:t>
      </w:r>
      <w:bookmarkEnd w:id="12"/>
      <w:bookmarkEnd w:id="13"/>
      <w:bookmarkEnd w:id="14"/>
    </w:p>
    <w:p w14:paraId="3E32A73D" w14:textId="0F2CA95B" w:rsidR="00726888" w:rsidRPr="000305B0" w:rsidRDefault="00531162" w:rsidP="0008119E">
      <w:pPr>
        <w:pStyle w:val="BodyText"/>
        <w:jc w:val="both"/>
        <w:rPr>
          <w:lang w:val="fr-FR"/>
        </w:rPr>
      </w:pPr>
      <w:r w:rsidRPr="00902FA1">
        <w:rPr>
          <w:lang w:val="fr-FR" w:bidi="fr-FR"/>
        </w:rPr>
        <w:t>La présente section décrit comment utiliser la pompe pour prélever des échantillons de gaz à l’aide du réglage minimal. La VAPex est dotée de nombreuses autres options de menu et de réglages, et celles-ci sont décrites dans des chapitres ultérieurs.</w:t>
      </w:r>
    </w:p>
    <w:p w14:paraId="38469837" w14:textId="393D5D0D" w:rsidR="00531162" w:rsidRPr="00902FA1" w:rsidRDefault="00531162" w:rsidP="00531162">
      <w:pPr>
        <w:pStyle w:val="Heading2"/>
      </w:pPr>
      <w:bookmarkStart w:id="15" w:name="_Toc19615615"/>
      <w:r w:rsidRPr="00902FA1">
        <w:rPr>
          <w:lang w:bidi="fr-FR"/>
        </w:rPr>
        <w:t>Mise en marche/arrêt de la pompe</w:t>
      </w:r>
      <w:bookmarkEnd w:id="15"/>
    </w:p>
    <w:p w14:paraId="074A53A5" w14:textId="77777777" w:rsidR="00531162" w:rsidRPr="000305B0" w:rsidRDefault="00531162" w:rsidP="00531162">
      <w:pPr>
        <w:pStyle w:val="Procedure"/>
        <w:rPr>
          <w:lang w:val="fr-FR"/>
        </w:rPr>
      </w:pPr>
      <w:r w:rsidRPr="00902FA1">
        <w:rPr>
          <w:lang w:val="fr-FR" w:bidi="fr-FR"/>
        </w:rPr>
        <w:t>Pour mettre la pompe en marche :</w:t>
      </w:r>
    </w:p>
    <w:p w14:paraId="4977965D" w14:textId="77777777" w:rsidR="00531162" w:rsidRPr="000305B0" w:rsidRDefault="00531162" w:rsidP="00531162">
      <w:pPr>
        <w:pStyle w:val="BodyText"/>
        <w:rPr>
          <w:lang w:val="fr-FR"/>
        </w:rPr>
      </w:pPr>
      <w:r w:rsidRPr="00902FA1">
        <w:rPr>
          <w:lang w:val="fr-FR" w:bidi="fr-FR"/>
        </w:rPr>
        <w:t xml:space="preserve">En haut de la pompe, appuyez sur </w:t>
      </w:r>
      <w:r w:rsidR="00E8767B" w:rsidRPr="00E8767B">
        <w:rPr>
          <w:rStyle w:val="Loweredicon5pt"/>
          <w:noProof/>
          <w:lang w:val="fr-FR" w:bidi="fr-FR"/>
        </w:rPr>
        <w:drawing>
          <wp:inline distT="0" distB="0" distL="0" distR="0" wp14:anchorId="4ECFD5E1" wp14:editId="164D0A08">
            <wp:extent cx="215999" cy="2362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Pr="00902FA1">
        <w:rPr>
          <w:lang w:val="fr-FR" w:bidi="fr-FR"/>
        </w:rPr>
        <w:t>.</w:t>
      </w:r>
    </w:p>
    <w:p w14:paraId="0BD05B2F" w14:textId="264E12BE" w:rsidR="00531162" w:rsidRPr="000305B0" w:rsidRDefault="00531162" w:rsidP="00531162">
      <w:pPr>
        <w:pStyle w:val="BodyText"/>
        <w:rPr>
          <w:lang w:val="fr-FR"/>
        </w:rPr>
      </w:pPr>
      <w:r w:rsidRPr="00902FA1">
        <w:rPr>
          <w:lang w:val="fr-FR" w:bidi="fr-FR"/>
        </w:rPr>
        <w:t>La séquence suivante est affichée, indiquant tout d’abord la variante du modèle, puis la version du micrologiciel. Toutefois, l’écran de version du micrologiciel n’apparaît que sur les modèles VAPex Pro.</w:t>
      </w:r>
    </w:p>
    <w:p w14:paraId="5346D50B" w14:textId="05E4A45F" w:rsidR="00531162" w:rsidRPr="00902FA1" w:rsidRDefault="0041461D" w:rsidP="008F6B25">
      <w:pPr>
        <w:pStyle w:val="Picturespacing"/>
      </w:pPr>
      <w:r>
        <w:rPr>
          <w:noProof/>
          <w:lang w:val="fr-FR" w:bidi="fr-FR"/>
        </w:rPr>
        <w:drawing>
          <wp:inline distT="0" distB="0" distL="0" distR="0" wp14:anchorId="2486A0F6" wp14:editId="30B0DF04">
            <wp:extent cx="902595" cy="607870"/>
            <wp:effectExtent l="76200" t="76200" r="126365" b="135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plash screen.bmp"/>
                    <pic:cNvPicPr/>
                  </pic:nvPicPr>
                  <pic:blipFill>
                    <a:blip r:embed="rId34">
                      <a:extLst>
                        <a:ext uri="{28A0092B-C50C-407E-A947-70E740481C1C}">
                          <a14:useLocalDpi xmlns:a14="http://schemas.microsoft.com/office/drawing/2010/main" val="0"/>
                        </a:ext>
                      </a:extLst>
                    </a:blip>
                    <a:stretch>
                      <a:fillRect/>
                    </a:stretch>
                  </pic:blipFill>
                  <pic:spPr>
                    <a:xfrm>
                      <a:off x="0" y="0"/>
                      <a:ext cx="917399" cy="617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1B12" w:rsidRPr="00902FA1">
        <w:rPr>
          <w:lang w:val="fr-FR" w:bidi="fr-FR"/>
        </w:rPr>
        <w:tab/>
      </w:r>
      <w:r w:rsidR="008A1A73">
        <w:rPr>
          <w:noProof/>
        </w:rPr>
        <w:drawing>
          <wp:inline distT="0" distB="0" distL="0" distR="0" wp14:anchorId="2F829572" wp14:editId="2B80E03A">
            <wp:extent cx="914400" cy="609600"/>
            <wp:effectExtent l="76200" t="76200" r="133350" b="133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ATE TIME.bmp"/>
                    <pic:cNvPicPr/>
                  </pic:nvPicPr>
                  <pic:blipFill>
                    <a:blip r:embed="rId35">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7DEF6" w14:textId="77777777" w:rsidR="00531162" w:rsidRPr="000305B0" w:rsidRDefault="00531162" w:rsidP="00531162">
      <w:pPr>
        <w:pStyle w:val="BodyText"/>
        <w:rPr>
          <w:lang w:val="fr-FR"/>
        </w:rPr>
      </w:pPr>
      <w:r w:rsidRPr="00902FA1">
        <w:rPr>
          <w:lang w:val="fr-FR" w:bidi="fr-FR"/>
        </w:rPr>
        <w:t>Celle-ci est suivie des trois écrans du panneau de commande alternants, indiquant les données de la dernière séquence d’échantillonnage. Veuillez noter que l’en-tête de l’écran vous invite à démarrer une séquence d’échantillonnage.</w:t>
      </w:r>
    </w:p>
    <w:p w14:paraId="2EE166A6" w14:textId="0089203B" w:rsidR="002F1398" w:rsidRPr="00902FA1" w:rsidRDefault="009835B3" w:rsidP="00F50E46">
      <w:pPr>
        <w:pStyle w:val="Picturespacing"/>
      </w:pPr>
      <w:r>
        <w:rPr>
          <w:noProof/>
          <w:lang w:val="fr-FR" w:bidi="fr-FR"/>
        </w:rPr>
        <w:drawing>
          <wp:inline distT="0" distB="0" distL="0" distR="0" wp14:anchorId="2249B690" wp14:editId="28A01FCC">
            <wp:extent cx="914400" cy="609600"/>
            <wp:effectExtent l="76200" t="76200" r="133350" b="133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TART VOLUME.bmp"/>
                    <pic:cNvPicPr/>
                  </pic:nvPicPr>
                  <pic:blipFill>
                    <a:blip r:embed="rId36">
                      <a:extLst>
                        <a:ext uri="{BEBA8EAE-BF5A-486C-A8C5-ECC9F3942E4B}">
                          <a14:imgProps xmlns:a14="http://schemas.microsoft.com/office/drawing/2010/main">
                            <a14:imgLayer r:embed="rId2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1B12" w:rsidRPr="00902FA1">
        <w:rPr>
          <w:lang w:val="fr-FR" w:bidi="fr-FR"/>
        </w:rPr>
        <w:tab/>
      </w:r>
      <w:r>
        <w:rPr>
          <w:noProof/>
          <w:lang w:val="fr-FR" w:bidi="fr-FR"/>
        </w:rPr>
        <w:drawing>
          <wp:inline distT="0" distB="0" distL="0" distR="0" wp14:anchorId="3EAF0B3C" wp14:editId="21F09925">
            <wp:extent cx="914400" cy="609600"/>
            <wp:effectExtent l="76200" t="76200" r="133350" b="133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TART BATTERY.bmp"/>
                    <pic:cNvPicPr/>
                  </pic:nvPicPr>
                  <pic:blipFill>
                    <a:blip r:embed="rId37">
                      <a:extLst>
                        <a:ext uri="{BEBA8EAE-BF5A-486C-A8C5-ECC9F3942E4B}">
                          <a14:imgProps xmlns:a14="http://schemas.microsoft.com/office/drawing/2010/main">
                            <a14:imgLayer r:embed="rId3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1B12" w:rsidRPr="00902FA1">
        <w:rPr>
          <w:lang w:val="fr-FR" w:bidi="fr-FR"/>
        </w:rPr>
        <w:tab/>
      </w:r>
      <w:r>
        <w:rPr>
          <w:noProof/>
        </w:rPr>
        <w:drawing>
          <wp:inline distT="0" distB="0" distL="0" distR="0" wp14:anchorId="27A63494" wp14:editId="262FF796">
            <wp:extent cx="914400" cy="609600"/>
            <wp:effectExtent l="76200" t="76200" r="133350" b="133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TART PRESSURE.bmp"/>
                    <pic:cNvPicPr/>
                  </pic:nvPicPr>
                  <pic:blipFill>
                    <a:blip r:embed="rId39">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2BBBA2" w14:textId="77777777" w:rsidR="00531162" w:rsidRPr="000305B0" w:rsidRDefault="00531162" w:rsidP="00531162">
      <w:pPr>
        <w:pStyle w:val="Procedure"/>
        <w:rPr>
          <w:lang w:val="fr-FR"/>
        </w:rPr>
      </w:pPr>
      <w:r w:rsidRPr="00902FA1">
        <w:rPr>
          <w:lang w:val="fr-FR" w:bidi="fr-FR"/>
        </w:rPr>
        <w:t>Pour arrêter la pompe :</w:t>
      </w:r>
    </w:p>
    <w:p w14:paraId="60C9FAB6" w14:textId="77777777" w:rsidR="00531162" w:rsidRPr="000305B0" w:rsidRDefault="00531162" w:rsidP="00531162">
      <w:pPr>
        <w:pStyle w:val="BodyText"/>
        <w:rPr>
          <w:lang w:val="fr-FR"/>
        </w:rPr>
      </w:pPr>
      <w:r w:rsidRPr="00902FA1">
        <w:rPr>
          <w:lang w:val="fr-FR" w:bidi="fr-FR"/>
        </w:rPr>
        <w:t xml:space="preserve">En haut de la pompe, appuyez sur </w:t>
      </w:r>
      <w:r w:rsidR="00E8767B" w:rsidRPr="00E8767B">
        <w:rPr>
          <w:rStyle w:val="Loweredicon5pt"/>
          <w:noProof/>
          <w:lang w:val="fr-FR" w:bidi="fr-FR"/>
        </w:rPr>
        <w:drawing>
          <wp:inline distT="0" distB="0" distL="0" distR="0" wp14:anchorId="5A84D9A7" wp14:editId="359ECF49">
            <wp:extent cx="215999" cy="2362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Pr="00902FA1">
        <w:rPr>
          <w:lang w:val="fr-FR" w:bidi="fr-FR"/>
        </w:rPr>
        <w:t xml:space="preserve"> et maintenez enfoncé jusqu’à ce que le décompte soit achevé et que l’écran soit vide.</w:t>
      </w:r>
    </w:p>
    <w:p w14:paraId="3FA3EF2F" w14:textId="590C58CD" w:rsidR="000470F5" w:rsidRPr="00902FA1" w:rsidRDefault="003A236B" w:rsidP="008F6B25">
      <w:pPr>
        <w:pStyle w:val="Picturespacing"/>
      </w:pPr>
      <w:r>
        <w:rPr>
          <w:noProof/>
          <w:lang w:val="fr-FR" w:bidi="fr-FR"/>
        </w:rPr>
        <w:drawing>
          <wp:inline distT="0" distB="0" distL="0" distR="0" wp14:anchorId="2314E3D6" wp14:editId="5F9D1B23">
            <wp:extent cx="914400" cy="609600"/>
            <wp:effectExtent l="76200" t="76200" r="133350" b="133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HUTDOWN 3.bmp"/>
                    <pic:cNvPicPr/>
                  </pic:nvPicPr>
                  <pic:blipFill>
                    <a:blip r:embed="rId41">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1B12" w:rsidRPr="00902FA1">
        <w:rPr>
          <w:lang w:val="fr-FR" w:bidi="fr-FR"/>
        </w:rPr>
        <w:tab/>
      </w:r>
      <w:r>
        <w:rPr>
          <w:noProof/>
          <w:lang w:val="fr-FR" w:bidi="fr-FR"/>
        </w:rPr>
        <w:drawing>
          <wp:inline distT="0" distB="0" distL="0" distR="0" wp14:anchorId="33065BB0" wp14:editId="2927090C">
            <wp:extent cx="914400" cy="609600"/>
            <wp:effectExtent l="76200" t="76200" r="1333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HUTDOWN 2.bmp"/>
                    <pic:cNvPicPr/>
                  </pic:nvPicPr>
                  <pic:blipFill>
                    <a:blip r:embed="rId43">
                      <a:extLst>
                        <a:ext uri="{BEBA8EAE-BF5A-486C-A8C5-ECC9F3942E4B}">
                          <a14:imgProps xmlns:a14="http://schemas.microsoft.com/office/drawing/2010/main">
                            <a14:imgLayer r:embed="rId4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1B12" w:rsidRPr="00902FA1">
        <w:rPr>
          <w:lang w:val="fr-FR" w:bidi="fr-FR"/>
        </w:rPr>
        <w:tab/>
      </w:r>
      <w:r>
        <w:rPr>
          <w:noProof/>
        </w:rPr>
        <w:drawing>
          <wp:inline distT="0" distB="0" distL="0" distR="0" wp14:anchorId="49B7904E" wp14:editId="4D20BC02">
            <wp:extent cx="914400" cy="609600"/>
            <wp:effectExtent l="76200" t="76200" r="133350" b="133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HUTDOWN 1.bmp"/>
                    <pic:cNvPicPr/>
                  </pic:nvPicPr>
                  <pic:blipFill>
                    <a:blip r:embed="rId45">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1BBA77" w14:textId="77777777" w:rsidR="00531162" w:rsidRPr="000305B0" w:rsidRDefault="00531162" w:rsidP="004335F3">
      <w:pPr>
        <w:pStyle w:val="Note"/>
        <w:rPr>
          <w:lang w:val="fr-FR"/>
        </w:rPr>
      </w:pPr>
      <w:r w:rsidRPr="00902FA1">
        <w:rPr>
          <w:b/>
          <w:lang w:val="fr-FR" w:bidi="fr-FR"/>
        </w:rPr>
        <w:t xml:space="preserve">Remarque : </w:t>
      </w:r>
      <w:r w:rsidRPr="00902FA1">
        <w:rPr>
          <w:lang w:val="fr-FR" w:bidi="fr-FR"/>
        </w:rPr>
        <w:t>Vous ne pouvez pas arrêter la pompe au cours d’un échantillonnage ni lorsqu’une minuterie de programme est paramétrée.</w:t>
      </w:r>
    </w:p>
    <w:p w14:paraId="35CD1949" w14:textId="2CD42274" w:rsidR="00531162" w:rsidRPr="00902FA1" w:rsidRDefault="00531162" w:rsidP="00E84BD4">
      <w:pPr>
        <w:pStyle w:val="Heading2"/>
        <w:spacing w:before="0"/>
      </w:pPr>
      <w:bookmarkStart w:id="16" w:name="_Toc19615616"/>
      <w:r w:rsidRPr="00902FA1">
        <w:rPr>
          <w:lang w:bidi="fr-FR"/>
        </w:rPr>
        <w:t>Chargement de la batterie de la pompe</w:t>
      </w:r>
      <w:bookmarkEnd w:id="16"/>
    </w:p>
    <w:p w14:paraId="1A93A9AB" w14:textId="77777777" w:rsidR="006C5FC5" w:rsidRPr="00E84BD4" w:rsidRDefault="006C5FC5" w:rsidP="006C5FC5">
      <w:pPr>
        <w:pStyle w:val="BodyText"/>
        <w:jc w:val="both"/>
        <w:rPr>
          <w:sz w:val="12"/>
          <w:szCs w:val="8"/>
          <w:lang w:val="fr-FR"/>
        </w:rPr>
      </w:pPr>
    </w:p>
    <w:p w14:paraId="47674A10" w14:textId="5D88A597" w:rsidR="00BD19C0" w:rsidRPr="00902FA1" w:rsidRDefault="00531162" w:rsidP="00E84BD4">
      <w:pPr>
        <w:pStyle w:val="BodyText"/>
        <w:jc w:val="both"/>
        <w:rPr>
          <w:b/>
        </w:rPr>
      </w:pPr>
      <w:r w:rsidRPr="00902FA1">
        <w:rPr>
          <w:lang w:val="fr-FR" w:bidi="fr-FR"/>
        </w:rPr>
        <w:t>Avant d’utiliser la pompe, vérifiez l’icône de niveau de batterie ou la jauge de batterie afin de vous assurer que la charge est suffisante pour l’échantillonnage prévu. Il est de bonne pratique de placer la pompe sur un chargeur à la fin d’un quart de travail afin que celle-ci soit toujours en pleine charge au début du quart de travail suivant. N’oubliez pas qu’il faut compter environ 6 heures pour charger complètement une batterie de pompe.</w:t>
      </w:r>
      <w:r w:rsidR="00BD19C0" w:rsidRPr="00902FA1">
        <w:rPr>
          <w:lang w:bidi="fr-FR"/>
        </w:rPr>
        <w:br w:type="page"/>
      </w:r>
    </w:p>
    <w:p w14:paraId="60913548" w14:textId="77777777" w:rsidR="00531162" w:rsidRPr="000305B0" w:rsidRDefault="00531162" w:rsidP="00531162">
      <w:pPr>
        <w:pStyle w:val="Procedure"/>
        <w:rPr>
          <w:lang w:val="fr-FR"/>
        </w:rPr>
      </w:pPr>
      <w:r w:rsidRPr="00902FA1">
        <w:rPr>
          <w:lang w:val="fr-FR" w:bidi="fr-FR"/>
        </w:rPr>
        <w:lastRenderedPageBreak/>
        <w:t>Pour vérifier le niveau de la batterie :</w:t>
      </w:r>
    </w:p>
    <w:p w14:paraId="3DB5F375" w14:textId="5CB5CA2B" w:rsidR="00531162" w:rsidRPr="000305B0" w:rsidRDefault="003A236B" w:rsidP="00AE18AC">
      <w:pPr>
        <w:pStyle w:val="ListNumber"/>
        <w:jc w:val="both"/>
        <w:rPr>
          <w:lang w:val="fr-FR"/>
        </w:rPr>
      </w:pPr>
      <w:r>
        <w:rPr>
          <w:noProof/>
          <w:lang w:val="fr-FR"/>
        </w:rPr>
        <w:drawing>
          <wp:anchor distT="0" distB="0" distL="114300" distR="114300" simplePos="0" relativeHeight="251654656" behindDoc="0" locked="0" layoutInCell="1" allowOverlap="1" wp14:anchorId="5446FEA0" wp14:editId="060B4E8F">
            <wp:simplePos x="0" y="0"/>
            <wp:positionH relativeFrom="column">
              <wp:posOffset>5073999</wp:posOffset>
            </wp:positionH>
            <wp:positionV relativeFrom="paragraph">
              <wp:posOffset>90349</wp:posOffset>
            </wp:positionV>
            <wp:extent cx="914400" cy="609600"/>
            <wp:effectExtent l="76200" t="76200" r="133350" b="13335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TART BATTERY.bmp"/>
                    <pic:cNvPicPr/>
                  </pic:nvPicPr>
                  <pic:blipFill>
                    <a:blip r:embed="rId37">
                      <a:extLst>
                        <a:ext uri="{BEBA8EAE-BF5A-486C-A8C5-ECC9F3942E4B}">
                          <a14:imgProps xmlns:a14="http://schemas.microsoft.com/office/drawing/2010/main">
                            <a14:imgLayer r:embed="rId3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31162" w:rsidRPr="00902FA1">
        <w:rPr>
          <w:lang w:val="fr-FR" w:bidi="fr-FR"/>
        </w:rPr>
        <w:t xml:space="preserve">Mettez la pompe sous tension comme il est décrit ci-dessus. </w:t>
      </w:r>
    </w:p>
    <w:p w14:paraId="0849A35A" w14:textId="58008B56" w:rsidR="00531162" w:rsidRPr="000305B0" w:rsidRDefault="00BE0B74" w:rsidP="00AE18AC">
      <w:pPr>
        <w:pStyle w:val="ListNumber"/>
        <w:jc w:val="both"/>
        <w:rPr>
          <w:lang w:val="fr-FR"/>
        </w:rPr>
      </w:pPr>
      <w:r w:rsidRPr="00902FA1">
        <w:rPr>
          <w:lang w:val="fr-FR" w:bidi="fr-FR"/>
        </w:rPr>
        <w:t>Vérifiez le niveau de la batterie qui va indiquer un pourcentage lorsque la pompe n’est pas en marche ou le nombre d’heures restant lorsque la pompe est en marche (à l’exception de la VAPex Standard qui indiquera un pourcentage).</w:t>
      </w:r>
    </w:p>
    <w:p w14:paraId="0C0C70FD" w14:textId="77777777" w:rsidR="00BE0B74" w:rsidRPr="000305B0" w:rsidRDefault="00BE0B74" w:rsidP="00AE18AC">
      <w:pPr>
        <w:pStyle w:val="ListNumber"/>
        <w:jc w:val="both"/>
        <w:rPr>
          <w:lang w:val="fr-FR"/>
        </w:rPr>
      </w:pPr>
      <w:r w:rsidRPr="00902FA1">
        <w:rPr>
          <w:lang w:val="fr-FR" w:bidi="fr-FR"/>
        </w:rPr>
        <w:t>Mettez la pompe hors tension.</w:t>
      </w:r>
    </w:p>
    <w:p w14:paraId="545763B7" w14:textId="1715154C" w:rsidR="00BE0B74" w:rsidRPr="000305B0" w:rsidRDefault="00BE0B74" w:rsidP="00AE18AC">
      <w:pPr>
        <w:pStyle w:val="BodyText"/>
        <w:jc w:val="both"/>
        <w:rPr>
          <w:lang w:val="fr-FR"/>
        </w:rPr>
      </w:pPr>
      <w:r w:rsidRPr="00902FA1">
        <w:rPr>
          <w:lang w:val="fr-FR" w:bidi="fr-FR"/>
        </w:rPr>
        <w:t>La VAPex est fournie avec une station de charge à une ou cinq voies et une alimentation. Les alimentations des deux chargeurs ne sont pas interchangeables.</w:t>
      </w:r>
    </w:p>
    <w:p w14:paraId="37993A19" w14:textId="648885D2" w:rsidR="00663817" w:rsidRPr="000305B0" w:rsidRDefault="00663817" w:rsidP="00AE18AC">
      <w:pPr>
        <w:pStyle w:val="BodyText"/>
        <w:jc w:val="both"/>
        <w:rPr>
          <w:lang w:val="fr-FR"/>
        </w:rPr>
      </w:pPr>
      <w:r w:rsidRPr="00902FA1">
        <w:rPr>
          <w:lang w:val="fr-FR" w:bidi="fr-FR"/>
        </w:rPr>
        <w:t xml:space="preserve">Les chargeurs incluent un port USB pour le téléchargement des données de la pompe sur un ordinateur (voir </w:t>
      </w:r>
      <w:r w:rsidR="00BD19C0" w:rsidRPr="00902FA1">
        <w:rPr>
          <w:i/>
          <w:lang w:val="fr-FR" w:bidi="fr-FR"/>
        </w:rPr>
        <w:fldChar w:fldCharType="begin"/>
      </w:r>
      <w:r w:rsidR="00BD19C0" w:rsidRPr="00902FA1">
        <w:rPr>
          <w:i/>
          <w:lang w:val="fr-FR" w:bidi="fr-FR"/>
        </w:rPr>
        <w:instrText xml:space="preserve"> REF _Ref468453832 \h  \* MERGEFORMAT </w:instrText>
      </w:r>
      <w:r w:rsidR="00BD19C0" w:rsidRPr="00902FA1">
        <w:rPr>
          <w:i/>
          <w:lang w:val="fr-FR" w:bidi="fr-FR"/>
        </w:rPr>
      </w:r>
      <w:r w:rsidR="00BD19C0" w:rsidRPr="00902FA1">
        <w:rPr>
          <w:i/>
          <w:lang w:val="fr-FR" w:bidi="fr-FR"/>
        </w:rPr>
        <w:fldChar w:fldCharType="separate"/>
      </w:r>
      <w:r w:rsidR="0078108E" w:rsidRPr="0078108E">
        <w:rPr>
          <w:i/>
          <w:lang w:val="fr-FR" w:bidi="fr-FR"/>
        </w:rPr>
        <w:t>Utilitaire de téléchargement</w:t>
      </w:r>
      <w:r w:rsidR="0078108E" w:rsidRPr="00902FA1">
        <w:rPr>
          <w:lang w:bidi="fr-FR"/>
        </w:rPr>
        <w:t xml:space="preserve"> </w:t>
      </w:r>
      <w:proofErr w:type="spellStart"/>
      <w:r w:rsidR="0078108E" w:rsidRPr="00902FA1">
        <w:rPr>
          <w:lang w:bidi="fr-FR"/>
        </w:rPr>
        <w:t>informatique</w:t>
      </w:r>
      <w:proofErr w:type="spellEnd"/>
      <w:r w:rsidR="00BD19C0" w:rsidRPr="00902FA1">
        <w:rPr>
          <w:i/>
          <w:lang w:val="fr-FR" w:bidi="fr-FR"/>
        </w:rPr>
        <w:fldChar w:fldCharType="end"/>
      </w:r>
      <w:r w:rsidRPr="00902FA1">
        <w:rPr>
          <w:lang w:val="fr-FR" w:bidi="fr-FR"/>
        </w:rPr>
        <w:t xml:space="preserve"> à la page </w:t>
      </w:r>
      <w:r w:rsidR="00BD19C0" w:rsidRPr="00902FA1">
        <w:rPr>
          <w:lang w:val="fr-FR" w:bidi="fr-FR"/>
        </w:rPr>
        <w:fldChar w:fldCharType="begin"/>
      </w:r>
      <w:r w:rsidR="00BD19C0" w:rsidRPr="00902FA1">
        <w:rPr>
          <w:lang w:val="fr-FR" w:bidi="fr-FR"/>
        </w:rPr>
        <w:instrText xml:space="preserve"> PAGEREF _Ref468453836 \h </w:instrText>
      </w:r>
      <w:r w:rsidR="00BD19C0" w:rsidRPr="00902FA1">
        <w:rPr>
          <w:lang w:val="fr-FR" w:bidi="fr-FR"/>
        </w:rPr>
      </w:r>
      <w:r w:rsidR="00BD19C0" w:rsidRPr="00902FA1">
        <w:rPr>
          <w:lang w:val="fr-FR" w:bidi="fr-FR"/>
        </w:rPr>
        <w:fldChar w:fldCharType="separate"/>
      </w:r>
      <w:r w:rsidR="0078108E">
        <w:rPr>
          <w:noProof/>
          <w:lang w:val="fr-FR" w:bidi="fr-FR"/>
        </w:rPr>
        <w:t>31</w:t>
      </w:r>
      <w:r w:rsidR="00BD19C0" w:rsidRPr="00902FA1">
        <w:rPr>
          <w:lang w:val="fr-FR" w:bidi="fr-FR"/>
        </w:rPr>
        <w:fldChar w:fldCharType="end"/>
      </w:r>
      <w:r w:rsidRPr="00902FA1">
        <w:rPr>
          <w:lang w:val="fr-FR" w:bidi="fr-FR"/>
        </w:rPr>
        <w:t>).</w:t>
      </w:r>
    </w:p>
    <w:p w14:paraId="0C56AA07" w14:textId="77777777" w:rsidR="00BE0B74" w:rsidRPr="000305B0" w:rsidRDefault="00BE0B74" w:rsidP="00AE18AC">
      <w:pPr>
        <w:pStyle w:val="Procedure"/>
        <w:jc w:val="both"/>
        <w:rPr>
          <w:lang w:val="fr-FR"/>
        </w:rPr>
      </w:pPr>
      <w:r w:rsidRPr="00902FA1">
        <w:rPr>
          <w:lang w:val="fr-FR" w:bidi="fr-FR"/>
        </w:rPr>
        <w:t>Pour charger la batterie de la pompe :</w:t>
      </w:r>
    </w:p>
    <w:p w14:paraId="73C572F5" w14:textId="77777777" w:rsidR="00BE0B74" w:rsidRPr="000305B0" w:rsidRDefault="00BE0B74" w:rsidP="00AE18AC">
      <w:pPr>
        <w:pStyle w:val="ListNumber"/>
        <w:numPr>
          <w:ilvl w:val="0"/>
          <w:numId w:val="5"/>
        </w:numPr>
        <w:jc w:val="both"/>
        <w:rPr>
          <w:lang w:val="fr-FR"/>
        </w:rPr>
      </w:pPr>
      <w:r w:rsidRPr="00902FA1">
        <w:rPr>
          <w:lang w:val="fr-FR" w:bidi="fr-FR"/>
        </w:rPr>
        <w:t>Assurez-vous que la pompe est soit hors tension, soit sous tension mais qu’elle n’est pas en marche.</w:t>
      </w:r>
    </w:p>
    <w:p w14:paraId="78D8057B" w14:textId="4C8E1B47" w:rsidR="00BE0B74" w:rsidRPr="00902FA1" w:rsidRDefault="00BE0B74" w:rsidP="00AE18AC">
      <w:pPr>
        <w:pStyle w:val="Noteindent"/>
        <w:jc w:val="both"/>
      </w:pPr>
      <w:r w:rsidRPr="00902FA1">
        <w:rPr>
          <w:b/>
          <w:lang w:val="fr-FR" w:bidi="fr-FR"/>
        </w:rPr>
        <w:t>Remarque :</w:t>
      </w:r>
      <w:r w:rsidRPr="00902FA1">
        <w:rPr>
          <w:lang w:val="fr-FR" w:bidi="fr-FR"/>
        </w:rPr>
        <w:t xml:space="preserve"> Si vous placez la pompe sur la station de charge, elle va être alimentée par le chargeur et va poursuivre l’échantillonnage. Toutefois, le chargement va prendre plus longtemps.</w:t>
      </w:r>
    </w:p>
    <w:p w14:paraId="12572FDB" w14:textId="77777777" w:rsidR="00123C36" w:rsidRPr="000305B0" w:rsidRDefault="005E0C41" w:rsidP="00AE18AC">
      <w:pPr>
        <w:pStyle w:val="ListNumber"/>
        <w:jc w:val="both"/>
        <w:rPr>
          <w:lang w:val="fr-FR"/>
        </w:rPr>
      </w:pPr>
      <w:r>
        <w:rPr>
          <w:lang w:val="fr-FR" w:bidi="fr-FR"/>
        </w:rPr>
        <w:t>Placez la pompe sur une station de charge dans l’orientation indiquée ci-dessous avec le clip de ceinture tourné vers l’extrémité de connexion de l’alimentation.</w:t>
      </w:r>
    </w:p>
    <w:p w14:paraId="35D394E3" w14:textId="77777777" w:rsidR="00BE0B74" w:rsidRPr="00902FA1" w:rsidRDefault="00BE0B74" w:rsidP="00AE18AC">
      <w:pPr>
        <w:pStyle w:val="BodyText"/>
        <w:jc w:val="both"/>
        <w:rPr>
          <w:lang w:val="en-GB"/>
        </w:rPr>
      </w:pPr>
      <w:r w:rsidRPr="00902FA1">
        <w:rPr>
          <w:noProof/>
          <w:lang w:val="fr-FR" w:bidi="fr-FR"/>
        </w:rPr>
        <mc:AlternateContent>
          <mc:Choice Requires="wpc">
            <w:drawing>
              <wp:inline distT="0" distB="0" distL="0" distR="0" wp14:anchorId="206ED7B8" wp14:editId="6401ACD7">
                <wp:extent cx="5560988" cy="2683948"/>
                <wp:effectExtent l="0" t="0" r="0" b="254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7" name="Picture 227"/>
                          <pic:cNvPicPr>
                            <a:picLocks noChangeAspect="1"/>
                          </pic:cNvPicPr>
                        </pic:nvPicPr>
                        <pic:blipFill>
                          <a:blip r:embed="rId47"/>
                          <a:stretch>
                            <a:fillRect/>
                          </a:stretch>
                        </pic:blipFill>
                        <pic:spPr>
                          <a:xfrm>
                            <a:off x="74588" y="0"/>
                            <a:ext cx="2882023" cy="2647950"/>
                          </a:xfrm>
                          <a:prstGeom prst="rect">
                            <a:avLst/>
                          </a:prstGeom>
                        </pic:spPr>
                      </pic:pic>
                      <pic:pic xmlns:pic="http://schemas.openxmlformats.org/drawingml/2006/picture">
                        <pic:nvPicPr>
                          <pic:cNvPr id="228" name="Picture 228"/>
                          <pic:cNvPicPr>
                            <a:picLocks noChangeAspect="1"/>
                          </pic:cNvPicPr>
                        </pic:nvPicPr>
                        <pic:blipFill>
                          <a:blip r:embed="rId48"/>
                          <a:stretch>
                            <a:fillRect/>
                          </a:stretch>
                        </pic:blipFill>
                        <pic:spPr>
                          <a:xfrm>
                            <a:off x="3104863" y="552893"/>
                            <a:ext cx="1743583" cy="1643291"/>
                          </a:xfrm>
                          <a:prstGeom prst="rect">
                            <a:avLst/>
                          </a:prstGeom>
                        </pic:spPr>
                      </pic:pic>
                    </wpc:wpc>
                  </a:graphicData>
                </a:graphic>
              </wp:inline>
            </w:drawing>
          </mc:Choice>
          <mc:Fallback>
            <w:pict>
              <v:group w14:anchorId="6ECEF678" id="Canvas 28" o:spid="_x0000_s1026" editas="canvas" style="width:437.85pt;height:211.35pt;mso-position-horizontal-relative:char;mso-position-vertical-relative:line" coordsize="55606,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">
                <v:shape id="_x0000_s1027" type="#_x0000_t75" style="position:absolute;width:55606;height:26835;visibility:visible;mso-wrap-style:square">
                  <v:fill o:detectmouseclick="t"/>
                  <v:path o:connecttype="none"/>
                </v:shape>
                <v:shape id="Picture 227" o:spid="_x0000_s1028" type="#_x0000_t75" style="position:absolute;left:745;width:28821;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">
                  <v:imagedata r:id="rId49" o:title=""/>
                </v:shape>
                <v:shape id="Picture 228" o:spid="_x0000_s1029" type="#_x0000_t75" style="position:absolute;left:31048;top:5528;width:17436;height:1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">
                  <v:imagedata r:id="rId50" o:title=""/>
                </v:shape>
                <w10:anchorlock/>
              </v:group>
            </w:pict>
          </mc:Fallback>
        </mc:AlternateContent>
      </w:r>
    </w:p>
    <w:p w14:paraId="1103A860" w14:textId="5D152AC5" w:rsidR="00123C36" w:rsidRPr="000305B0" w:rsidRDefault="001C0DA9" w:rsidP="00AE18AC">
      <w:pPr>
        <w:pStyle w:val="ListContinue"/>
        <w:jc w:val="both"/>
        <w:rPr>
          <w:noProof/>
          <w:lang w:val="fr-FR" w:eastAsia="en-GB"/>
        </w:rPr>
      </w:pPr>
      <w:r w:rsidRPr="00902FA1">
        <w:rPr>
          <w:noProof/>
          <w:lang w:val="fr-FR" w:bidi="fr-FR"/>
        </w:rPr>
        <w:drawing>
          <wp:anchor distT="0" distB="0" distL="114300" distR="114300" simplePos="0" relativeHeight="251656192" behindDoc="0" locked="0" layoutInCell="1" allowOverlap="1" wp14:anchorId="2AC8D6F8" wp14:editId="75EBA1EF">
            <wp:simplePos x="0" y="0"/>
            <wp:positionH relativeFrom="column">
              <wp:align>right</wp:align>
            </wp:positionH>
            <wp:positionV relativeFrom="paragraph">
              <wp:posOffset>29845</wp:posOffset>
            </wp:positionV>
            <wp:extent cx="1080000" cy="727059"/>
            <wp:effectExtent l="0" t="0" r="6350" b="0"/>
            <wp:wrapSquare wrapText="bothSides"/>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g screen.png"/>
                    <pic:cNvPicPr/>
                  </pic:nvPicPr>
                  <pic:blipFill>
                    <a:blip r:embed="rId51">
                      <a:extLst>
                        <a:ext uri="{28A0092B-C50C-407E-A947-70E740481C1C}">
                          <a14:useLocalDpi xmlns:a14="http://schemas.microsoft.com/office/drawing/2010/main" val="0"/>
                        </a:ext>
                      </a:extLst>
                    </a:blip>
                    <a:stretch>
                      <a:fillRect/>
                    </a:stretch>
                  </pic:blipFill>
                  <pic:spPr>
                    <a:xfrm>
                      <a:off x="0" y="0"/>
                      <a:ext cx="1080000" cy="727059"/>
                    </a:xfrm>
                    <a:prstGeom prst="rect">
                      <a:avLst/>
                    </a:prstGeom>
                  </pic:spPr>
                </pic:pic>
              </a:graphicData>
            </a:graphic>
            <wp14:sizeRelH relativeFrom="margin">
              <wp14:pctWidth>0</wp14:pctWidth>
            </wp14:sizeRelH>
            <wp14:sizeRelV relativeFrom="margin">
              <wp14:pctHeight>0</wp14:pctHeight>
            </wp14:sizeRelV>
          </wp:anchor>
        </w:drawing>
      </w:r>
      <w:r w:rsidR="00123C36" w:rsidRPr="00902FA1">
        <w:rPr>
          <w:lang w:val="fr-FR" w:bidi="fr-FR"/>
        </w:rPr>
        <w:t xml:space="preserve">Les LED sur le haut de la pompe clignotent en fonction du niveau de charge de la batterie (voir </w:t>
      </w:r>
      <w:r w:rsidR="00003007" w:rsidRPr="00003007">
        <w:rPr>
          <w:i/>
          <w:lang w:val="fr-FR" w:bidi="fr-FR"/>
        </w:rPr>
        <w:fldChar w:fldCharType="begin"/>
      </w:r>
      <w:r w:rsidR="00003007" w:rsidRPr="00003007">
        <w:rPr>
          <w:i/>
          <w:lang w:val="fr-FR" w:bidi="fr-FR"/>
        </w:rPr>
        <w:instrText xml:space="preserve"> REF _Ref8906849 \h </w:instrText>
      </w:r>
      <w:r w:rsidR="00003007">
        <w:rPr>
          <w:i/>
          <w:lang w:val="fr-FR" w:bidi="fr-FR"/>
        </w:rPr>
        <w:instrText xml:space="preserve"> \* MERGEFORMAT </w:instrText>
      </w:r>
      <w:r w:rsidR="00003007" w:rsidRPr="00003007">
        <w:rPr>
          <w:i/>
          <w:lang w:val="fr-FR" w:bidi="fr-FR"/>
        </w:rPr>
      </w:r>
      <w:r w:rsidR="00003007" w:rsidRPr="00003007">
        <w:rPr>
          <w:i/>
          <w:lang w:val="fr-FR" w:bidi="fr-FR"/>
        </w:rPr>
        <w:fldChar w:fldCharType="separate"/>
      </w:r>
      <w:r w:rsidR="0078108E" w:rsidRPr="0078108E">
        <w:rPr>
          <w:i/>
          <w:lang w:val="fr-FR" w:bidi="fr-FR"/>
        </w:rPr>
        <w:t>Voyants LED</w:t>
      </w:r>
      <w:r w:rsidR="00003007" w:rsidRPr="00003007">
        <w:rPr>
          <w:i/>
          <w:lang w:val="fr-FR" w:bidi="fr-FR"/>
        </w:rPr>
        <w:fldChar w:fldCharType="end"/>
      </w:r>
      <w:r w:rsidR="00123C36" w:rsidRPr="00902FA1">
        <w:rPr>
          <w:lang w:val="fr-FR" w:bidi="fr-FR"/>
        </w:rPr>
        <w:t xml:space="preserve"> à la page </w:t>
      </w:r>
      <w:r w:rsidR="00003007">
        <w:rPr>
          <w:lang w:val="fr-FR" w:bidi="fr-FR"/>
        </w:rPr>
        <w:fldChar w:fldCharType="begin"/>
      </w:r>
      <w:r w:rsidR="00003007">
        <w:rPr>
          <w:lang w:val="fr-FR" w:bidi="fr-FR"/>
        </w:rPr>
        <w:instrText xml:space="preserve"> PAGEREF _Ref8906849 \h </w:instrText>
      </w:r>
      <w:r w:rsidR="00003007">
        <w:rPr>
          <w:lang w:val="fr-FR" w:bidi="fr-FR"/>
        </w:rPr>
      </w:r>
      <w:r w:rsidR="00003007">
        <w:rPr>
          <w:lang w:val="fr-FR" w:bidi="fr-FR"/>
        </w:rPr>
        <w:fldChar w:fldCharType="separate"/>
      </w:r>
      <w:r w:rsidR="0078108E">
        <w:rPr>
          <w:noProof/>
          <w:lang w:val="fr-FR" w:bidi="fr-FR"/>
        </w:rPr>
        <w:t>24</w:t>
      </w:r>
      <w:r w:rsidR="00003007">
        <w:rPr>
          <w:lang w:val="fr-FR" w:bidi="fr-FR"/>
        </w:rPr>
        <w:fldChar w:fldCharType="end"/>
      </w:r>
      <w:r w:rsidR="00123C36" w:rsidRPr="00902FA1">
        <w:rPr>
          <w:lang w:val="fr-FR" w:bidi="fr-FR"/>
        </w:rPr>
        <w:t>) et l’état de charge est affiché pendant une période définie par l’utilisateur.</w:t>
      </w:r>
    </w:p>
    <w:p w14:paraId="545F3188" w14:textId="77777777" w:rsidR="00123C36" w:rsidRPr="000305B0" w:rsidRDefault="00123C36" w:rsidP="00AE18AC">
      <w:pPr>
        <w:pStyle w:val="ListNumber"/>
        <w:jc w:val="both"/>
        <w:rPr>
          <w:lang w:val="fr-FR"/>
        </w:rPr>
      </w:pPr>
      <w:r w:rsidRPr="00902FA1">
        <w:rPr>
          <w:lang w:val="fr-FR" w:bidi="fr-FR"/>
        </w:rPr>
        <w:t xml:space="preserve">Pour voir le niveau de charge à n’importe quel moment, appuyez sur </w:t>
      </w:r>
      <w:r w:rsidR="00A902DD" w:rsidRPr="00E8767B">
        <w:rPr>
          <w:rStyle w:val="Loweredicon5pt"/>
          <w:noProof/>
          <w:lang w:val="fr-FR" w:bidi="fr-FR"/>
        </w:rPr>
        <w:drawing>
          <wp:inline distT="0" distB="0" distL="0" distR="0" wp14:anchorId="6BB056B7" wp14:editId="66FBA549">
            <wp:extent cx="215999" cy="236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Pr="00902FA1">
        <w:rPr>
          <w:lang w:val="fr-FR" w:bidi="fr-FR"/>
        </w:rPr>
        <w:t>.</w:t>
      </w:r>
    </w:p>
    <w:p w14:paraId="62FC1342" w14:textId="750015C0" w:rsidR="00123C36" w:rsidRPr="000305B0" w:rsidRDefault="00663817" w:rsidP="00AE18AC">
      <w:pPr>
        <w:pStyle w:val="ListContinue"/>
        <w:jc w:val="both"/>
        <w:rPr>
          <w:lang w:val="fr-FR"/>
        </w:rPr>
      </w:pPr>
      <w:r w:rsidRPr="00902FA1">
        <w:rPr>
          <w:lang w:val="fr-FR" w:bidi="fr-FR"/>
        </w:rPr>
        <w:t>Une fois la pleine charge atteinte, la LED verte s’allume pendant 10 minutes, après quoi la pompe s’éteint.</w:t>
      </w:r>
    </w:p>
    <w:p w14:paraId="7B7BB78B" w14:textId="25058FBA" w:rsidR="00BE0B74" w:rsidRPr="00902FA1" w:rsidRDefault="00516092" w:rsidP="005B0C15">
      <w:pPr>
        <w:pStyle w:val="Heading2"/>
        <w:pageBreakBefore/>
      </w:pPr>
      <w:bookmarkStart w:id="17" w:name="_Ref468541581"/>
      <w:bookmarkStart w:id="18" w:name="_Ref468541584"/>
      <w:bookmarkStart w:id="19" w:name="_Toc19615617"/>
      <w:r w:rsidRPr="00902FA1">
        <w:rPr>
          <w:lang w:bidi="fr-FR"/>
        </w:rPr>
        <w:lastRenderedPageBreak/>
        <w:t>Configuration avant de démarrer un échantillonnage</w:t>
      </w:r>
      <w:bookmarkEnd w:id="17"/>
      <w:bookmarkEnd w:id="18"/>
      <w:bookmarkEnd w:id="19"/>
    </w:p>
    <w:p w14:paraId="543D5744" w14:textId="77777777" w:rsidR="00516092" w:rsidRPr="000305B0" w:rsidRDefault="00516092" w:rsidP="00AE18AC">
      <w:pPr>
        <w:pStyle w:val="BodyText"/>
        <w:jc w:val="both"/>
        <w:rPr>
          <w:lang w:val="fr-FR"/>
        </w:rPr>
      </w:pPr>
      <w:r w:rsidRPr="00902FA1">
        <w:rPr>
          <w:lang w:val="fr-FR" w:bidi="fr-FR"/>
        </w:rPr>
        <w:t>En fonction de vos exigences d’échantillonnage, il se peut que vous souhaitiez exécuter l’une ou plusieurs des procédures de configuration suivantes avant de démarrer un échantillonnage.</w:t>
      </w:r>
    </w:p>
    <w:p w14:paraId="5049AAA3" w14:textId="77777777" w:rsidR="00516092" w:rsidRPr="000305B0" w:rsidRDefault="00516092" w:rsidP="00AE18AC">
      <w:pPr>
        <w:pStyle w:val="Procedure"/>
        <w:jc w:val="both"/>
        <w:rPr>
          <w:lang w:val="fr-FR"/>
        </w:rPr>
      </w:pPr>
      <w:r w:rsidRPr="00902FA1">
        <w:rPr>
          <w:lang w:val="fr-FR" w:bidi="fr-FR"/>
        </w:rPr>
        <w:t>Pour accéder aux articles du menu décrits ci-dessous :</w:t>
      </w:r>
    </w:p>
    <w:p w14:paraId="35240E60" w14:textId="77777777" w:rsidR="00516092" w:rsidRPr="000305B0" w:rsidRDefault="005E0C41" w:rsidP="00AE18AC">
      <w:pPr>
        <w:pStyle w:val="BodyText"/>
        <w:jc w:val="both"/>
        <w:rPr>
          <w:lang w:val="fr-FR"/>
        </w:rPr>
      </w:pPr>
      <w:r>
        <w:rPr>
          <w:lang w:val="fr-FR" w:bidi="fr-FR"/>
        </w:rPr>
        <w:t xml:space="preserve">Assurez-vous que la pompe est sous tension puis appuyez sur </w:t>
      </w:r>
      <w:r w:rsidR="00012D79" w:rsidRPr="009B75A1">
        <w:rPr>
          <w:rStyle w:val="Loweredicon5pt"/>
          <w:noProof/>
          <w:lang w:val="fr-FR" w:bidi="fr-FR"/>
        </w:rPr>
        <w:drawing>
          <wp:inline distT="0" distB="0" distL="0" distR="0" wp14:anchorId="5F00D6A2" wp14:editId="3E36DB05">
            <wp:extent cx="194087" cy="216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Pr>
          <w:lang w:val="fr-FR" w:bidi="fr-FR"/>
        </w:rPr>
        <w:t xml:space="preserve"> pour afficher le menu.</w:t>
      </w:r>
    </w:p>
    <w:p w14:paraId="43484693" w14:textId="77777777" w:rsidR="00516092" w:rsidRPr="000305B0" w:rsidRDefault="00D76381" w:rsidP="00AE18AC">
      <w:pPr>
        <w:pStyle w:val="BodyText"/>
        <w:jc w:val="both"/>
        <w:rPr>
          <w:lang w:val="fr-FR"/>
        </w:rPr>
      </w:pPr>
      <w:r w:rsidRPr="00902FA1">
        <w:rPr>
          <w:lang w:val="fr-FR" w:bidi="fr-FR"/>
        </w:rPr>
        <w:t xml:space="preserve">Appuyez sur </w:t>
      </w:r>
      <w:r w:rsidR="00E8767B" w:rsidRPr="009B75A1">
        <w:rPr>
          <w:rStyle w:val="Loweredicon5pt"/>
          <w:noProof/>
          <w:lang w:val="fr-FR" w:bidi="fr-FR"/>
        </w:rPr>
        <w:drawing>
          <wp:inline distT="0" distB="0" distL="0" distR="0" wp14:anchorId="597D244F" wp14:editId="30E6CE35">
            <wp:extent cx="194087" cy="2160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Pr="00E8767B">
        <w:rPr>
          <w:rStyle w:val="Loweredicon5pt"/>
          <w:noProof/>
          <w:lang w:val="fr-FR" w:bidi="fr-FR"/>
        </w:rPr>
        <w:drawing>
          <wp:inline distT="0" distB="0" distL="0" distR="0" wp14:anchorId="21818320" wp14:editId="00901B20">
            <wp:extent cx="194086" cy="216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mettre en surbrillance l’élément de menu que vous souhaitez modifier, puis appuyez sur </w:t>
      </w:r>
      <w:r w:rsidR="003C6028" w:rsidRPr="009B75A1">
        <w:rPr>
          <w:rStyle w:val="Loweredicon5pt"/>
          <w:noProof/>
          <w:lang w:val="fr-FR" w:bidi="fr-FR"/>
        </w:rPr>
        <w:drawing>
          <wp:inline distT="0" distB="0" distL="0" distR="0" wp14:anchorId="336D4C74" wp14:editId="031ACFF8">
            <wp:extent cx="216000" cy="226125"/>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46C85D1A" w14:textId="77A6D9FF" w:rsidR="00516092" w:rsidRPr="00902FA1" w:rsidRDefault="00516092" w:rsidP="00475EEF">
      <w:pPr>
        <w:pStyle w:val="Heading3"/>
      </w:pPr>
      <w:bookmarkStart w:id="20" w:name="_Toc19615618"/>
      <w:r w:rsidRPr="00902FA1">
        <w:rPr>
          <w:lang w:bidi="fr-FR"/>
        </w:rPr>
        <w:t>Réglage du débit</w:t>
      </w:r>
      <w:bookmarkEnd w:id="20"/>
    </w:p>
    <w:p w14:paraId="0FA89746" w14:textId="77777777" w:rsidR="00516092" w:rsidRPr="000305B0" w:rsidRDefault="008266A5" w:rsidP="00516092">
      <w:pPr>
        <w:pStyle w:val="ListNumber"/>
        <w:numPr>
          <w:ilvl w:val="0"/>
          <w:numId w:val="7"/>
        </w:numPr>
        <w:rPr>
          <w:lang w:val="fr-FR"/>
        </w:rPr>
      </w:pPr>
      <w:r w:rsidRPr="00902FA1">
        <w:rPr>
          <w:lang w:val="fr-FR" w:bidi="fr-FR"/>
        </w:rPr>
        <w:t xml:space="preserve">Faites défiler jusqu’à </w:t>
      </w:r>
      <w:r w:rsidRPr="00902FA1">
        <w:rPr>
          <w:b/>
          <w:lang w:val="fr-FR" w:bidi="fr-FR"/>
        </w:rPr>
        <w:t xml:space="preserve">SET FLOW </w:t>
      </w:r>
      <w:r w:rsidRPr="00902FA1">
        <w:rPr>
          <w:lang w:val="fr-FR" w:bidi="fr-FR"/>
        </w:rPr>
        <w:t xml:space="preserve">(débit paramétré), puis appuyez sur </w:t>
      </w:r>
      <w:r w:rsidR="006D26D4" w:rsidRPr="009B75A1">
        <w:rPr>
          <w:rStyle w:val="Loweredicon5pt"/>
          <w:noProof/>
          <w:lang w:val="fr-FR" w:bidi="fr-FR"/>
        </w:rPr>
        <w:drawing>
          <wp:inline distT="0" distB="0" distL="0" distR="0" wp14:anchorId="36A90332" wp14:editId="0CEC69CD">
            <wp:extent cx="216000" cy="226125"/>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51C01053" w14:textId="58EB47CA" w:rsidR="008F6B25" w:rsidRPr="00902FA1" w:rsidRDefault="005346B2" w:rsidP="008F6B25">
      <w:pPr>
        <w:pStyle w:val="Picturespacingindented"/>
      </w:pPr>
      <w:r>
        <w:rPr>
          <w:noProof/>
          <w:lang w:val="fr-FR" w:bidi="fr-FR"/>
        </w:rPr>
        <w:drawing>
          <wp:inline distT="0" distB="0" distL="0" distR="0" wp14:anchorId="0343F028" wp14:editId="03AAC0ED">
            <wp:extent cx="914400" cy="609600"/>
            <wp:effectExtent l="76200" t="76200" r="133350" b="133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LOW SELECT.bmp"/>
                    <pic:cNvPicPr/>
                  </pic:nvPicPr>
                  <pic:blipFill>
                    <a:blip r:embed="rId54">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396D3004" wp14:editId="06710AC1">
            <wp:extent cx="179832" cy="719329"/>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552DF277" wp14:editId="48B7E477">
            <wp:extent cx="914400" cy="609600"/>
            <wp:effectExtent l="76200" t="76200" r="133350" b="133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LOW ADJUST.bmp"/>
                    <pic:cNvPicPr/>
                  </pic:nvPicPr>
                  <pic:blipFill>
                    <a:blip r:embed="rId56">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3F2D52" w14:textId="77777777" w:rsidR="00516092" w:rsidRPr="000305B0" w:rsidRDefault="00D76381" w:rsidP="00516092">
      <w:pPr>
        <w:pStyle w:val="ListNumber"/>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47F984F3" wp14:editId="4A6E4946">
            <wp:extent cx="194087" cy="2160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A343CB" w:rsidRPr="00E8767B">
        <w:rPr>
          <w:rStyle w:val="Loweredicon5pt"/>
          <w:noProof/>
          <w:lang w:val="fr-FR" w:bidi="fr-FR"/>
        </w:rPr>
        <w:drawing>
          <wp:inline distT="0" distB="0" distL="0" distR="0" wp14:anchorId="03FDEAF5" wp14:editId="3F2B7B64">
            <wp:extent cx="194086" cy="2160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changer le débit puis sur </w:t>
      </w:r>
      <w:r w:rsidR="006D26D4" w:rsidRPr="009B75A1">
        <w:rPr>
          <w:rStyle w:val="Loweredicon5pt"/>
          <w:noProof/>
          <w:lang w:val="fr-FR" w:bidi="fr-FR"/>
        </w:rPr>
        <w:drawing>
          <wp:inline distT="0" distB="0" distL="0" distR="0" wp14:anchorId="022982A0" wp14:editId="0D84D8B2">
            <wp:extent cx="216000" cy="226125"/>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4953EE91" w14:textId="77777777" w:rsidR="006C5FC5" w:rsidRDefault="006C5FC5" w:rsidP="00516092">
      <w:pPr>
        <w:pStyle w:val="Heading3"/>
      </w:pPr>
    </w:p>
    <w:p w14:paraId="22BA9595" w14:textId="6E3383CB" w:rsidR="00516092" w:rsidRDefault="00516092" w:rsidP="00516092">
      <w:pPr>
        <w:pStyle w:val="Heading3"/>
      </w:pPr>
      <w:bookmarkStart w:id="21" w:name="_Toc19615619"/>
      <w:r w:rsidRPr="00902FA1">
        <w:rPr>
          <w:lang w:bidi="fr-FR"/>
        </w:rPr>
        <w:t>Étalonnage de la pompe</w:t>
      </w:r>
      <w:bookmarkEnd w:id="21"/>
    </w:p>
    <w:p w14:paraId="6B093318" w14:textId="77777777" w:rsidR="004C23F0" w:rsidRPr="000305B0" w:rsidRDefault="004C23F0" w:rsidP="00AE18AC">
      <w:pPr>
        <w:pStyle w:val="BodyText"/>
        <w:jc w:val="both"/>
        <w:rPr>
          <w:lang w:val="fr-FR"/>
        </w:rPr>
      </w:pPr>
      <w:r>
        <w:rPr>
          <w:lang w:val="fr-FR" w:bidi="fr-FR"/>
        </w:rPr>
        <w:t>Étalonnez toujours la pompe au débit d’échantillonnage pour la plus grande précision possible.</w:t>
      </w:r>
    </w:p>
    <w:p w14:paraId="5AFA01E0" w14:textId="77777777" w:rsidR="004C23F0" w:rsidRPr="000305B0" w:rsidRDefault="004C23F0" w:rsidP="00AE18AC">
      <w:pPr>
        <w:pStyle w:val="Note"/>
        <w:jc w:val="both"/>
        <w:rPr>
          <w:lang w:val="fr-FR"/>
        </w:rPr>
      </w:pPr>
      <w:r w:rsidRPr="004C23F0">
        <w:rPr>
          <w:b/>
          <w:lang w:val="fr-FR" w:bidi="fr-FR"/>
        </w:rPr>
        <w:t xml:space="preserve">Remarque : </w:t>
      </w:r>
      <w:r w:rsidRPr="004C23F0">
        <w:rPr>
          <w:lang w:val="fr-FR" w:bidi="fr-FR"/>
        </w:rPr>
        <w:t>Si un tube adsorbant est utilisé ou si la pompe fonctionne à un débit élevé, entraînant une contre-pression élevée, il se peut que la stabilisation de la pompe prenne un peu plus de temps lors du réglage de la valeur étalonnée.</w:t>
      </w:r>
    </w:p>
    <w:p w14:paraId="39BD2028" w14:textId="77777777" w:rsidR="00AE18AC" w:rsidRPr="000305B0" w:rsidRDefault="00AE18AC" w:rsidP="00AE18AC">
      <w:pPr>
        <w:pStyle w:val="ListNumber"/>
        <w:numPr>
          <w:ilvl w:val="0"/>
          <w:numId w:val="0"/>
        </w:numPr>
        <w:ind w:left="1134"/>
        <w:jc w:val="both"/>
        <w:rPr>
          <w:lang w:val="fr-FR"/>
        </w:rPr>
      </w:pPr>
    </w:p>
    <w:p w14:paraId="4426C66A" w14:textId="3F7C0485" w:rsidR="00516092" w:rsidRPr="00902FA1" w:rsidRDefault="00516092" w:rsidP="00AE18AC">
      <w:pPr>
        <w:pStyle w:val="ListNumber"/>
        <w:numPr>
          <w:ilvl w:val="0"/>
          <w:numId w:val="9"/>
        </w:numPr>
        <w:jc w:val="both"/>
        <w:rPr>
          <w:lang w:val="en-GB"/>
        </w:rPr>
      </w:pPr>
      <w:r w:rsidRPr="00902FA1">
        <w:rPr>
          <w:lang w:val="fr-FR" w:bidi="fr-FR"/>
        </w:rPr>
        <w:t>Raccordez un tube adsorbant ou un autre dispositif de mesure du débit à la buse d’admission de la pompe. Le débitmètre doit être raccordé à l’admission du tube.</w:t>
      </w:r>
    </w:p>
    <w:p w14:paraId="1E96BAC2" w14:textId="77777777" w:rsidR="0039347E" w:rsidRPr="000305B0" w:rsidRDefault="008266A5" w:rsidP="00AE18AC">
      <w:pPr>
        <w:pStyle w:val="ListNumber"/>
        <w:jc w:val="both"/>
        <w:rPr>
          <w:lang w:val="fr-FR"/>
        </w:rPr>
      </w:pPr>
      <w:r w:rsidRPr="00902FA1">
        <w:rPr>
          <w:lang w:val="fr-FR" w:bidi="fr-FR"/>
        </w:rPr>
        <w:t xml:space="preserve">Faites défiler jusqu’à </w:t>
      </w:r>
      <w:r w:rsidRPr="00902FA1">
        <w:rPr>
          <w:b/>
          <w:lang w:val="fr-FR" w:bidi="fr-FR"/>
        </w:rPr>
        <w:t xml:space="preserve">CALIBRATE </w:t>
      </w:r>
      <w:r w:rsidRPr="00902FA1">
        <w:rPr>
          <w:lang w:val="fr-FR" w:bidi="fr-FR"/>
        </w:rPr>
        <w:t>(Étalonnage).</w:t>
      </w:r>
    </w:p>
    <w:p w14:paraId="17876DAF" w14:textId="72A1E4EB" w:rsidR="008F6B25" w:rsidRPr="00015D80" w:rsidRDefault="005346B2" w:rsidP="00AE18AC">
      <w:pPr>
        <w:pStyle w:val="Picturespacingindented"/>
        <w:jc w:val="both"/>
      </w:pPr>
      <w:r>
        <w:rPr>
          <w:noProof/>
          <w:lang w:val="fr-FR" w:bidi="fr-FR"/>
        </w:rPr>
        <w:drawing>
          <wp:inline distT="0" distB="0" distL="0" distR="0" wp14:anchorId="448C56D3" wp14:editId="15041CE6">
            <wp:extent cx="914400" cy="609600"/>
            <wp:effectExtent l="76200" t="76200" r="133350" b="133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ALIBRATION 1.bmp"/>
                    <pic:cNvPicPr/>
                  </pic:nvPicPr>
                  <pic:blipFill>
                    <a:blip r:embed="rId58">
                      <a:extLst>
                        <a:ext uri="{BEBA8EAE-BF5A-486C-A8C5-ECC9F3942E4B}">
                          <a14:imgProps xmlns:a14="http://schemas.microsoft.com/office/drawing/2010/main">
                            <a14:imgLayer r:embed="rId5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7DC4318D" wp14:editId="7D96FC2B">
            <wp:extent cx="179832" cy="719329"/>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47D7FD56" wp14:editId="60BABA02">
            <wp:extent cx="914400" cy="609600"/>
            <wp:effectExtent l="76200" t="76200" r="133350" b="133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ALIBRATION 2.bmp"/>
                    <pic:cNvPicPr/>
                  </pic:nvPicPr>
                  <pic:blipFill>
                    <a:blip r:embed="rId60">
                      <a:extLst>
                        <a:ext uri="{BEBA8EAE-BF5A-486C-A8C5-ECC9F3942E4B}">
                          <a14:imgProps xmlns:a14="http://schemas.microsoft.com/office/drawing/2010/main">
                            <a14:imgLayer r:embed="rId6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8797CF" w14:textId="77777777" w:rsidR="0039347E" w:rsidRPr="000305B0" w:rsidRDefault="0039347E" w:rsidP="00AE18AC">
      <w:pPr>
        <w:pStyle w:val="ListNumber"/>
        <w:jc w:val="both"/>
        <w:rPr>
          <w:lang w:val="fr-FR"/>
        </w:rPr>
      </w:pPr>
      <w:r w:rsidRPr="00902FA1">
        <w:rPr>
          <w:lang w:val="fr-FR" w:bidi="fr-FR"/>
        </w:rPr>
        <w:t xml:space="preserve">Appuyez sur </w:t>
      </w:r>
      <w:r w:rsidR="006D26D4" w:rsidRPr="009B75A1">
        <w:rPr>
          <w:rStyle w:val="Loweredicon5pt"/>
          <w:noProof/>
          <w:lang w:val="fr-FR" w:bidi="fr-FR"/>
        </w:rPr>
        <w:drawing>
          <wp:inline distT="0" distB="0" distL="0" distR="0" wp14:anchorId="5808ED82" wp14:editId="698C7A20">
            <wp:extent cx="216000" cy="226125"/>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pour démarrer l’essai.</w:t>
      </w:r>
    </w:p>
    <w:p w14:paraId="09D7B3BF" w14:textId="77777777" w:rsidR="0039347E" w:rsidRPr="000305B0" w:rsidRDefault="00D76381" w:rsidP="00AE18AC">
      <w:pPr>
        <w:pStyle w:val="ListNumber"/>
        <w:jc w:val="both"/>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4D361F07" wp14:editId="30511D9F">
            <wp:extent cx="194087" cy="2160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A343CB" w:rsidRPr="00E8767B">
        <w:rPr>
          <w:rStyle w:val="Loweredicon5pt"/>
          <w:noProof/>
          <w:lang w:val="fr-FR" w:bidi="fr-FR"/>
        </w:rPr>
        <w:drawing>
          <wp:inline distT="0" distB="0" distL="0" distR="0" wp14:anchorId="32EA1A94" wp14:editId="5A0A73FC">
            <wp:extent cx="194086" cy="2160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changer la vitesse de la pompe jusqu’à ce que le débit du compteur et le débit de la pompe correspondent.</w:t>
      </w:r>
    </w:p>
    <w:p w14:paraId="33176E2B" w14:textId="50982A51" w:rsidR="0039347E" w:rsidRPr="000305B0" w:rsidRDefault="0039347E" w:rsidP="00AE18AC">
      <w:pPr>
        <w:pStyle w:val="ListNumber"/>
        <w:jc w:val="both"/>
        <w:rPr>
          <w:lang w:val="fr-FR"/>
        </w:rPr>
      </w:pPr>
      <w:r w:rsidRPr="00902FA1">
        <w:rPr>
          <w:lang w:val="fr-FR" w:bidi="fr-FR"/>
        </w:rPr>
        <w:t xml:space="preserve">Appuyez sur </w:t>
      </w:r>
      <w:r w:rsidR="006D26D4" w:rsidRPr="009B75A1">
        <w:rPr>
          <w:rStyle w:val="Loweredicon5pt"/>
          <w:noProof/>
          <w:lang w:val="fr-FR" w:bidi="fr-FR"/>
        </w:rPr>
        <w:drawing>
          <wp:inline distT="0" distB="0" distL="0" distR="0" wp14:anchorId="5E106AAE" wp14:editId="36D970C6">
            <wp:extent cx="216000" cy="226125"/>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pour arrêter et sauvegarder le test.</w:t>
      </w:r>
    </w:p>
    <w:p w14:paraId="156D1804" w14:textId="21B7353D" w:rsidR="006B723B" w:rsidRPr="000305B0" w:rsidRDefault="006B723B" w:rsidP="00AE18AC">
      <w:pPr>
        <w:pStyle w:val="Noteindent"/>
        <w:jc w:val="both"/>
        <w:rPr>
          <w:lang w:val="fr-FR"/>
        </w:rPr>
      </w:pPr>
      <w:bookmarkStart w:id="22" w:name="_Hlk16861741"/>
      <w:r w:rsidRPr="006D630C">
        <w:rPr>
          <w:b/>
          <w:lang w:val="fr-FR" w:bidi="fr-FR"/>
        </w:rPr>
        <w:lastRenderedPageBreak/>
        <w:t xml:space="preserve">Remarque : </w:t>
      </w:r>
      <w:r w:rsidRPr="006D630C">
        <w:rPr>
          <w:lang w:val="fr-FR" w:bidi="fr-FR"/>
        </w:rPr>
        <w:t xml:space="preserve">Si vous appuyez sur </w:t>
      </w:r>
      <w:r w:rsidRPr="00E8767B">
        <w:rPr>
          <w:rStyle w:val="Loweredicon5pt"/>
          <w:lang w:val="fr-FR" w:bidi="fr-FR"/>
        </w:rPr>
        <w:drawing>
          <wp:inline distT="0" distB="0" distL="0" distR="0" wp14:anchorId="5A210CE3" wp14:editId="40F8423F">
            <wp:extent cx="215999" cy="23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Pr="006D630C">
        <w:rPr>
          <w:lang w:val="fr-FR" w:bidi="fr-FR"/>
        </w:rPr>
        <w:t xml:space="preserve"> au cours de l’étalonnage, cela annule le processus et ne sauvegarde pas la valeur étalonnée.</w:t>
      </w:r>
    </w:p>
    <w:p w14:paraId="60C696F0" w14:textId="77777777" w:rsidR="00296AC0" w:rsidRPr="00296AC0" w:rsidRDefault="00296AC0" w:rsidP="00AE18AC">
      <w:pPr>
        <w:pStyle w:val="Heading3"/>
        <w:rPr>
          <w:sz w:val="6"/>
          <w:szCs w:val="6"/>
        </w:rPr>
      </w:pPr>
      <w:bookmarkStart w:id="23" w:name="_Ref8732564"/>
      <w:bookmarkEnd w:id="22"/>
    </w:p>
    <w:p w14:paraId="4BC53331" w14:textId="22B04EAA" w:rsidR="00AE18AC" w:rsidRDefault="00AE18AC" w:rsidP="00AE18AC">
      <w:pPr>
        <w:pStyle w:val="Heading3"/>
      </w:pPr>
      <w:bookmarkStart w:id="24" w:name="_Toc19615620"/>
      <w:r w:rsidRPr="00902FA1">
        <w:rPr>
          <w:lang w:bidi="fr-FR"/>
        </w:rPr>
        <w:t xml:space="preserve">Étalonnez la pompe à l’aide du Flow </w:t>
      </w:r>
      <w:proofErr w:type="spellStart"/>
      <w:r w:rsidRPr="00902FA1">
        <w:rPr>
          <w:lang w:bidi="fr-FR"/>
        </w:rPr>
        <w:t>Detective</w:t>
      </w:r>
      <w:proofErr w:type="spellEnd"/>
      <w:r w:rsidRPr="00902FA1">
        <w:rPr>
          <w:lang w:bidi="fr-FR"/>
        </w:rPr>
        <w:t xml:space="preserve"> de Casella</w:t>
      </w:r>
      <w:bookmarkEnd w:id="24"/>
    </w:p>
    <w:p w14:paraId="55724A55" w14:textId="77777777" w:rsidR="009059C4" w:rsidRPr="000305B0" w:rsidRDefault="009059C4" w:rsidP="00AE18AC">
      <w:pPr>
        <w:pStyle w:val="BodyText"/>
        <w:jc w:val="both"/>
        <w:rPr>
          <w:lang w:val="fr-FR"/>
        </w:rPr>
      </w:pPr>
    </w:p>
    <w:p w14:paraId="473E1850" w14:textId="6A85A814" w:rsidR="00E1341D" w:rsidRPr="000305B0" w:rsidRDefault="00AE18AC" w:rsidP="00AE18AC">
      <w:pPr>
        <w:pStyle w:val="BodyText"/>
        <w:jc w:val="both"/>
        <w:rPr>
          <w:lang w:val="fr-FR"/>
        </w:rPr>
      </w:pPr>
      <w:r>
        <w:rPr>
          <w:lang w:val="fr-FR" w:bidi="fr-FR"/>
        </w:rPr>
        <w:t>VAPex peut également être étalonnée sans fil à l’aide d’</w:t>
      </w:r>
      <w:proofErr w:type="spellStart"/>
      <w:r>
        <w:rPr>
          <w:lang w:val="fr-FR" w:bidi="fr-FR"/>
        </w:rPr>
        <w:t>Airwave</w:t>
      </w:r>
      <w:proofErr w:type="spellEnd"/>
      <w:r>
        <w:rPr>
          <w:lang w:val="fr-FR" w:bidi="fr-FR"/>
        </w:rPr>
        <w:t xml:space="preserve"> App et Flow </w:t>
      </w:r>
      <w:proofErr w:type="spellStart"/>
      <w:r>
        <w:rPr>
          <w:lang w:val="fr-FR" w:bidi="fr-FR"/>
        </w:rPr>
        <w:t>Detective</w:t>
      </w:r>
      <w:proofErr w:type="spellEnd"/>
      <w:r>
        <w:rPr>
          <w:lang w:val="fr-FR" w:bidi="fr-FR"/>
        </w:rPr>
        <w:t xml:space="preserve"> (débitmètre) de Casella. L’</w:t>
      </w:r>
      <w:proofErr w:type="spellStart"/>
      <w:r>
        <w:rPr>
          <w:lang w:val="fr-FR" w:bidi="fr-FR"/>
        </w:rPr>
        <w:t>Airwave</w:t>
      </w:r>
      <w:proofErr w:type="spellEnd"/>
      <w:r>
        <w:rPr>
          <w:lang w:val="fr-FR" w:bidi="fr-FR"/>
        </w:rPr>
        <w:t xml:space="preserve"> App peut se connecter au Flow </w:t>
      </w:r>
      <w:proofErr w:type="spellStart"/>
      <w:r>
        <w:rPr>
          <w:lang w:val="fr-FR" w:bidi="fr-FR"/>
        </w:rPr>
        <w:t>Detective</w:t>
      </w:r>
      <w:proofErr w:type="spellEnd"/>
      <w:r>
        <w:rPr>
          <w:lang w:val="fr-FR" w:bidi="fr-FR"/>
        </w:rPr>
        <w:t xml:space="preserve"> et à la VAPex simultanément. Ceci va permettre l’étalonnage des pompes sans avoir à accéder aux menus sur la pompe, ce qui permet de gagner du temps au niveau de l’étalonnage. </w:t>
      </w:r>
    </w:p>
    <w:p w14:paraId="50587DC6" w14:textId="77777777" w:rsidR="00E1341D" w:rsidRPr="000305B0" w:rsidRDefault="00E1341D" w:rsidP="00AE18AC">
      <w:pPr>
        <w:pStyle w:val="BodyText"/>
        <w:jc w:val="both"/>
        <w:rPr>
          <w:lang w:val="fr-FR"/>
        </w:rPr>
      </w:pPr>
    </w:p>
    <w:p w14:paraId="7F5BEFD3" w14:textId="3C757F38" w:rsidR="00E1341D" w:rsidRPr="000305B0" w:rsidRDefault="00E1341D" w:rsidP="00AE18AC">
      <w:pPr>
        <w:pStyle w:val="BodyText"/>
        <w:jc w:val="both"/>
        <w:rPr>
          <w:lang w:val="fr-FR"/>
        </w:rPr>
      </w:pPr>
      <w:r>
        <w:rPr>
          <w:lang w:val="fr-FR" w:bidi="fr-FR"/>
        </w:rPr>
        <w:t xml:space="preserve">Les détails de l’exécution de l’étalonnage en boucle fermée à l’aide du Flow </w:t>
      </w:r>
      <w:proofErr w:type="spellStart"/>
      <w:r>
        <w:rPr>
          <w:lang w:val="fr-FR" w:bidi="fr-FR"/>
        </w:rPr>
        <w:t>Detective</w:t>
      </w:r>
      <w:proofErr w:type="spellEnd"/>
      <w:r>
        <w:rPr>
          <w:lang w:val="fr-FR" w:bidi="fr-FR"/>
        </w:rPr>
        <w:t xml:space="preserve"> figurent dans le manuel du Flow </w:t>
      </w:r>
      <w:proofErr w:type="spellStart"/>
      <w:r>
        <w:rPr>
          <w:lang w:val="fr-FR" w:bidi="fr-FR"/>
        </w:rPr>
        <w:t>Detective</w:t>
      </w:r>
      <w:proofErr w:type="spellEnd"/>
      <w:r>
        <w:rPr>
          <w:lang w:val="fr-FR" w:bidi="fr-FR"/>
        </w:rPr>
        <w:t xml:space="preserve"> (HB4087) qui peut être téléchargé gratuitement à partir du site Web de Casella.</w:t>
      </w:r>
    </w:p>
    <w:p w14:paraId="4833DEFE" w14:textId="77777777" w:rsidR="00E1341D" w:rsidRPr="000305B0" w:rsidRDefault="00E1341D" w:rsidP="00AE18AC">
      <w:pPr>
        <w:pStyle w:val="BodyText"/>
        <w:jc w:val="both"/>
        <w:rPr>
          <w:lang w:val="fr-FR"/>
        </w:rPr>
      </w:pPr>
    </w:p>
    <w:p w14:paraId="456D86C7" w14:textId="0084D9DC" w:rsidR="00AE18AC" w:rsidRPr="000305B0" w:rsidRDefault="00D75EC2" w:rsidP="00AE18AC">
      <w:pPr>
        <w:pStyle w:val="BodyText"/>
        <w:jc w:val="both"/>
        <w:rPr>
          <w:lang w:val="fr-FR"/>
        </w:rPr>
      </w:pPr>
      <w:r>
        <w:rPr>
          <w:noProof/>
          <w:lang w:val="fr-FR" w:bidi="fr-FR"/>
        </w:rPr>
        <w:drawing>
          <wp:inline distT="0" distB="0" distL="0" distR="0" wp14:anchorId="03A67B28" wp14:editId="2D66912D">
            <wp:extent cx="5082363" cy="2619753"/>
            <wp:effectExtent l="19050" t="19050" r="23495" b="285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04622" cy="2631227"/>
                    </a:xfrm>
                    <a:prstGeom prst="rect">
                      <a:avLst/>
                    </a:prstGeom>
                    <a:ln>
                      <a:solidFill>
                        <a:schemeClr val="bg1"/>
                      </a:solidFill>
                    </a:ln>
                  </pic:spPr>
                </pic:pic>
              </a:graphicData>
            </a:graphic>
          </wp:inline>
        </w:drawing>
      </w:r>
      <w:r w:rsidR="00AE18AC">
        <w:rPr>
          <w:lang w:val="fr-FR" w:bidi="fr-FR"/>
        </w:rPr>
        <w:t xml:space="preserve"> </w:t>
      </w:r>
    </w:p>
    <w:p w14:paraId="4A4147D5" w14:textId="0E5E7857" w:rsidR="00AE18AC" w:rsidRPr="000305B0" w:rsidRDefault="009059C4" w:rsidP="009059C4">
      <w:pPr>
        <w:pStyle w:val="BodyText"/>
        <w:jc w:val="center"/>
        <w:rPr>
          <w:lang w:val="fr-FR"/>
        </w:rPr>
      </w:pPr>
      <w:r>
        <w:rPr>
          <w:lang w:val="fr-FR" w:bidi="fr-FR"/>
        </w:rPr>
        <w:t>VAPex illustrée en étalonnage à boucle fermée</w:t>
      </w:r>
    </w:p>
    <w:p w14:paraId="24EA41E9" w14:textId="3DF560F6" w:rsidR="00EB1CB1" w:rsidRPr="00902FA1" w:rsidRDefault="00EB1CB1" w:rsidP="00D2431B">
      <w:pPr>
        <w:pStyle w:val="Heading2"/>
      </w:pPr>
      <w:bookmarkStart w:id="25" w:name="_Toc19615621"/>
      <w:r w:rsidRPr="00902FA1">
        <w:rPr>
          <w:lang w:bidi="fr-FR"/>
        </w:rPr>
        <w:t>Démarrage/arrêt d’une séquence d’échantillonnage</w:t>
      </w:r>
      <w:bookmarkEnd w:id="23"/>
      <w:bookmarkEnd w:id="25"/>
    </w:p>
    <w:p w14:paraId="49EF5CC3" w14:textId="51ECC56A" w:rsidR="00961EFF" w:rsidRPr="000305B0" w:rsidRDefault="00961EFF" w:rsidP="00AE18AC">
      <w:pPr>
        <w:pStyle w:val="BodyText"/>
        <w:jc w:val="both"/>
        <w:rPr>
          <w:lang w:val="fr-FR"/>
        </w:rPr>
      </w:pPr>
      <w:r w:rsidRPr="00902FA1">
        <w:rPr>
          <w:lang w:val="fr-FR" w:bidi="fr-FR"/>
        </w:rPr>
        <w:t xml:space="preserve">Veillez à ce que votre pompe soit étalonnée et réglée au débit correct. Si vous souhaitez démarrer une séquence d’échantillonnage minutée, voir la page </w:t>
      </w:r>
      <w:r w:rsidR="00BC0E2D" w:rsidRPr="00902FA1">
        <w:rPr>
          <w:lang w:val="fr-FR" w:bidi="fr-FR"/>
        </w:rPr>
        <w:fldChar w:fldCharType="begin"/>
      </w:r>
      <w:r w:rsidR="00BC0E2D" w:rsidRPr="00902FA1">
        <w:rPr>
          <w:lang w:val="fr-FR" w:bidi="fr-FR"/>
        </w:rPr>
        <w:instrText xml:space="preserve"> PAGEREF _Ref468345818 \h </w:instrText>
      </w:r>
      <w:r w:rsidR="00BC0E2D" w:rsidRPr="00902FA1">
        <w:rPr>
          <w:lang w:val="fr-FR" w:bidi="fr-FR"/>
        </w:rPr>
      </w:r>
      <w:r w:rsidR="00BC0E2D" w:rsidRPr="00902FA1">
        <w:rPr>
          <w:lang w:val="fr-FR" w:bidi="fr-FR"/>
        </w:rPr>
        <w:fldChar w:fldCharType="separate"/>
      </w:r>
      <w:r w:rsidR="0078108E">
        <w:rPr>
          <w:noProof/>
          <w:lang w:val="fr-FR" w:bidi="fr-FR"/>
        </w:rPr>
        <w:t>17</w:t>
      </w:r>
      <w:r w:rsidR="00BC0E2D" w:rsidRPr="00902FA1">
        <w:rPr>
          <w:lang w:val="fr-FR" w:bidi="fr-FR"/>
        </w:rPr>
        <w:fldChar w:fldCharType="end"/>
      </w:r>
      <w:r w:rsidRPr="00902FA1">
        <w:rPr>
          <w:lang w:val="fr-FR" w:bidi="fr-FR"/>
        </w:rPr>
        <w:t>.</w:t>
      </w:r>
    </w:p>
    <w:p w14:paraId="7EC68BDD" w14:textId="77777777" w:rsidR="00961EFF" w:rsidRPr="000305B0" w:rsidRDefault="00961EFF" w:rsidP="00AE18AC">
      <w:pPr>
        <w:pStyle w:val="Procedure"/>
        <w:jc w:val="both"/>
        <w:rPr>
          <w:lang w:val="fr-FR"/>
        </w:rPr>
      </w:pPr>
      <w:r w:rsidRPr="00902FA1">
        <w:rPr>
          <w:lang w:val="fr-FR" w:bidi="fr-FR"/>
        </w:rPr>
        <w:t>Pour démarrer une séquence d’échantillonnage :</w:t>
      </w:r>
    </w:p>
    <w:p w14:paraId="21F09420" w14:textId="2D1D58D2" w:rsidR="0008465D" w:rsidRPr="000305B0" w:rsidRDefault="00961EFF" w:rsidP="00AE18AC">
      <w:pPr>
        <w:pStyle w:val="ListNumber"/>
        <w:numPr>
          <w:ilvl w:val="0"/>
          <w:numId w:val="10"/>
        </w:numPr>
        <w:jc w:val="both"/>
        <w:rPr>
          <w:lang w:val="fr-FR"/>
        </w:rPr>
      </w:pPr>
      <w:r w:rsidRPr="00902FA1">
        <w:rPr>
          <w:lang w:val="fr-FR" w:bidi="fr-FR"/>
        </w:rPr>
        <w:t>Mettre la pompe en marche.</w:t>
      </w:r>
    </w:p>
    <w:p w14:paraId="256F4666" w14:textId="77777777" w:rsidR="0027674E" w:rsidRPr="000305B0" w:rsidRDefault="0027674E" w:rsidP="00AE18AC">
      <w:pPr>
        <w:pStyle w:val="ListNumber"/>
        <w:numPr>
          <w:ilvl w:val="0"/>
          <w:numId w:val="10"/>
        </w:numPr>
        <w:jc w:val="both"/>
        <w:rPr>
          <w:lang w:val="fr-FR"/>
        </w:rPr>
      </w:pPr>
      <w:r w:rsidRPr="00902FA1">
        <w:rPr>
          <w:lang w:val="fr-FR" w:bidi="fr-FR"/>
        </w:rPr>
        <w:t xml:space="preserve">Appuyez sur </w:t>
      </w:r>
      <w:r w:rsidR="006D26D4" w:rsidRPr="009B75A1">
        <w:rPr>
          <w:rStyle w:val="Loweredicon5pt"/>
          <w:noProof/>
          <w:lang w:val="fr-FR" w:bidi="fr-FR"/>
        </w:rPr>
        <w:drawing>
          <wp:inline distT="0" distB="0" distL="0" distR="0" wp14:anchorId="4EC8346B" wp14:editId="718FDA90">
            <wp:extent cx="216000" cy="226125"/>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et l’écran suivant s’affiche.</w:t>
      </w:r>
    </w:p>
    <w:p w14:paraId="38EC886D" w14:textId="7810D653" w:rsidR="00663A47" w:rsidRPr="0008465D" w:rsidRDefault="005346B2" w:rsidP="0008465D">
      <w:pPr>
        <w:pStyle w:val="Picturespacingindented"/>
      </w:pPr>
      <w:r>
        <w:rPr>
          <w:noProof/>
        </w:rPr>
        <w:drawing>
          <wp:inline distT="0" distB="0" distL="0" distR="0" wp14:anchorId="38FB1794" wp14:editId="7953FCF9">
            <wp:extent cx="914400" cy="609600"/>
            <wp:effectExtent l="76200" t="76200" r="133350" b="133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ELECT 1.bmp"/>
                    <pic:cNvPicPr/>
                  </pic:nvPicPr>
                  <pic:blipFill>
                    <a:blip r:embed="rId63">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3AA17A" w14:textId="77777777" w:rsidR="00E105C1" w:rsidRPr="000305B0" w:rsidRDefault="0045780B" w:rsidP="0008465D">
      <w:pPr>
        <w:pStyle w:val="ListNumber"/>
        <w:numPr>
          <w:ilvl w:val="0"/>
          <w:numId w:val="10"/>
        </w:numPr>
        <w:rPr>
          <w:lang w:val="fr-FR"/>
        </w:rPr>
      </w:pPr>
      <w:r w:rsidRPr="0008465D">
        <w:rPr>
          <w:lang w:val="fr-FR" w:bidi="fr-FR"/>
        </w:rPr>
        <w:lastRenderedPageBreak/>
        <w:t xml:space="preserve">Appuyez sur </w:t>
      </w:r>
      <w:r w:rsidR="00615028" w:rsidRPr="009B75A1">
        <w:rPr>
          <w:rStyle w:val="Loweredicon5pt"/>
          <w:noProof/>
          <w:lang w:val="fr-FR" w:bidi="fr-FR"/>
        </w:rPr>
        <w:drawing>
          <wp:inline distT="0" distB="0" distL="0" distR="0" wp14:anchorId="1B3E32C3" wp14:editId="3C2E1DF5">
            <wp:extent cx="194087" cy="2160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08465D">
        <w:rPr>
          <w:lang w:val="fr-FR" w:bidi="fr-FR"/>
        </w:rPr>
        <w:t xml:space="preserve"> ou </w:t>
      </w:r>
      <w:r w:rsidR="00A343CB" w:rsidRPr="00E8767B">
        <w:rPr>
          <w:rStyle w:val="Loweredicon5pt"/>
          <w:noProof/>
          <w:lang w:val="fr-FR" w:bidi="fr-FR"/>
        </w:rPr>
        <w:drawing>
          <wp:inline distT="0" distB="0" distL="0" distR="0" wp14:anchorId="504025E8" wp14:editId="47FB1052">
            <wp:extent cx="194086" cy="2160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08465D">
        <w:rPr>
          <w:lang w:val="fr-FR" w:bidi="fr-FR"/>
        </w:rPr>
        <w:t xml:space="preserve"> pour sélectionner </w:t>
      </w:r>
      <w:r w:rsidRPr="0008465D">
        <w:rPr>
          <w:b/>
          <w:lang w:val="fr-FR" w:bidi="fr-FR"/>
        </w:rPr>
        <w:t>NEW RUN</w:t>
      </w:r>
      <w:r w:rsidRPr="0008465D">
        <w:rPr>
          <w:lang w:val="fr-FR" w:bidi="fr-FR"/>
        </w:rPr>
        <w:t xml:space="preserve"> (nouvelle séquence) ou </w:t>
      </w:r>
      <w:r w:rsidRPr="0008465D">
        <w:rPr>
          <w:b/>
          <w:lang w:val="fr-FR" w:bidi="fr-FR"/>
        </w:rPr>
        <w:t xml:space="preserve">RESUME </w:t>
      </w:r>
      <w:r w:rsidRPr="0008465D">
        <w:rPr>
          <w:lang w:val="fr-FR" w:bidi="fr-FR"/>
        </w:rPr>
        <w:t>(reprise).</w:t>
      </w:r>
    </w:p>
    <w:p w14:paraId="1551A408" w14:textId="40FFFB21" w:rsidR="004E3F13" w:rsidRPr="000305B0" w:rsidRDefault="004E3F13" w:rsidP="004E3F13">
      <w:pPr>
        <w:pStyle w:val="Noteindent"/>
        <w:rPr>
          <w:lang w:val="fr-FR"/>
        </w:rPr>
      </w:pPr>
      <w:r w:rsidRPr="00075E5A">
        <w:rPr>
          <w:b/>
          <w:lang w:val="fr-FR" w:bidi="fr-FR"/>
        </w:rPr>
        <w:t>Remarque :</w:t>
      </w:r>
      <w:r w:rsidRPr="00075E5A">
        <w:rPr>
          <w:lang w:val="fr-FR" w:bidi="fr-FR"/>
        </w:rPr>
        <w:t xml:space="preserve"> Lorsque vous sélectionnez </w:t>
      </w:r>
      <w:r w:rsidRPr="00075E5A">
        <w:rPr>
          <w:b/>
          <w:lang w:val="fr-FR" w:bidi="fr-FR"/>
        </w:rPr>
        <w:t>NEW RUN</w:t>
      </w:r>
      <w:r w:rsidRPr="00075E5A">
        <w:rPr>
          <w:lang w:val="fr-FR" w:bidi="fr-FR"/>
        </w:rPr>
        <w:t>, les données de durée de fonctionnement accumulée, d’indice de mouvement et de volume sont remises à zéro. La séquence est stockée en tant que nouvelle mesure dans la mémoire.</w:t>
      </w:r>
    </w:p>
    <w:p w14:paraId="780E9128" w14:textId="77777777" w:rsidR="00961EFF" w:rsidRPr="00902FA1" w:rsidRDefault="00961EFF" w:rsidP="00961EFF">
      <w:pPr>
        <w:pStyle w:val="ListNumber"/>
        <w:rPr>
          <w:lang w:val="en-GB"/>
        </w:rPr>
      </w:pPr>
      <w:r w:rsidRPr="00902FA1">
        <w:rPr>
          <w:lang w:val="fr-FR" w:bidi="fr-FR"/>
        </w:rPr>
        <w:t xml:space="preserve">Appuyez sur </w:t>
      </w:r>
      <w:r w:rsidR="006D26D4" w:rsidRPr="009B75A1">
        <w:rPr>
          <w:rStyle w:val="Loweredicon5pt"/>
          <w:noProof/>
          <w:lang w:val="fr-FR" w:bidi="fr-FR"/>
        </w:rPr>
        <w:drawing>
          <wp:inline distT="0" distB="0" distL="0" distR="0" wp14:anchorId="05ADE7DE" wp14:editId="7BA4ED76">
            <wp:extent cx="216000" cy="226125"/>
            <wp:effectExtent l="0" t="0" r="0" b="254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pendant 3 secondes.</w:t>
      </w:r>
    </w:p>
    <w:p w14:paraId="61E3ABF5" w14:textId="5DFE2B3A" w:rsidR="008F6B25" w:rsidRPr="00D15E0E" w:rsidRDefault="005346B2" w:rsidP="00D15E0E">
      <w:pPr>
        <w:pStyle w:val="Picturespacingindented"/>
      </w:pPr>
      <w:r>
        <w:rPr>
          <w:noProof/>
          <w:lang w:val="fr-FR" w:bidi="fr-FR"/>
        </w:rPr>
        <w:drawing>
          <wp:inline distT="0" distB="0" distL="0" distR="0" wp14:anchorId="2A355DB5" wp14:editId="6A8514A8">
            <wp:extent cx="914400" cy="609600"/>
            <wp:effectExtent l="76200" t="76200" r="133350" b="133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TART 1.bmp"/>
                    <pic:cNvPicPr/>
                  </pic:nvPicPr>
                  <pic:blipFill>
                    <a:blip r:embed="rId64">
                      <a:extLst>
                        <a:ext uri="{BEBA8EAE-BF5A-486C-A8C5-ECC9F3942E4B}">
                          <a14:imgProps xmlns:a14="http://schemas.microsoft.com/office/drawing/2010/main">
                            <a14:imgLayer r:embed="rId6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85EEE">
        <w:rPr>
          <w:lang w:val="fr-FR" w:bidi="fr-FR"/>
        </w:rPr>
        <w:tab/>
      </w:r>
      <w:r>
        <w:rPr>
          <w:noProof/>
          <w:lang w:val="fr-FR" w:bidi="fr-FR"/>
        </w:rPr>
        <w:drawing>
          <wp:inline distT="0" distB="0" distL="0" distR="0" wp14:anchorId="251A081C" wp14:editId="0038CC9C">
            <wp:extent cx="914400" cy="609600"/>
            <wp:effectExtent l="76200" t="76200" r="133350" b="133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TART 2.bmp"/>
                    <pic:cNvPicPr/>
                  </pic:nvPicPr>
                  <pic:blipFill>
                    <a:blip r:embed="rId66">
                      <a:extLst>
                        <a:ext uri="{BEBA8EAE-BF5A-486C-A8C5-ECC9F3942E4B}">
                          <a14:imgProps xmlns:a14="http://schemas.microsoft.com/office/drawing/2010/main">
                            <a14:imgLayer r:embed="rId6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85EEE">
        <w:rPr>
          <w:lang w:val="fr-FR" w:bidi="fr-FR"/>
        </w:rPr>
        <w:tab/>
      </w:r>
      <w:r>
        <w:rPr>
          <w:noProof/>
        </w:rPr>
        <w:drawing>
          <wp:inline distT="0" distB="0" distL="0" distR="0" wp14:anchorId="7ACD4841" wp14:editId="1E0E34DF">
            <wp:extent cx="914400" cy="609600"/>
            <wp:effectExtent l="76200" t="76200" r="133350" b="13335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START 3.bmp"/>
                    <pic:cNvPicPr/>
                  </pic:nvPicPr>
                  <pic:blipFill>
                    <a:blip r:embed="rId68">
                      <a:extLst>
                        <a:ext uri="{BEBA8EAE-BF5A-486C-A8C5-ECC9F3942E4B}">
                          <a14:imgProps xmlns:a14="http://schemas.microsoft.com/office/drawing/2010/main">
                            <a14:imgLayer r:embed="rId6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48BCBA" w14:textId="77777777" w:rsidR="00961EFF" w:rsidRPr="000305B0" w:rsidRDefault="00961EFF" w:rsidP="00961EFF">
      <w:pPr>
        <w:pStyle w:val="ListContinue"/>
        <w:rPr>
          <w:lang w:val="fr-FR"/>
        </w:rPr>
      </w:pPr>
      <w:r w:rsidRPr="00902FA1">
        <w:rPr>
          <w:lang w:val="fr-FR" w:bidi="fr-FR"/>
        </w:rPr>
        <w:t>Les écrans suivants devraient être visibles.</w:t>
      </w:r>
    </w:p>
    <w:p w14:paraId="5F7D2CE5" w14:textId="240C310B" w:rsidR="00EB1CB1" w:rsidRPr="00902FA1" w:rsidRDefault="005346B2" w:rsidP="008F6B25">
      <w:pPr>
        <w:pStyle w:val="Picturespacingindented"/>
      </w:pPr>
      <w:r>
        <w:rPr>
          <w:noProof/>
          <w:lang w:val="fr-FR" w:bidi="fr-FR"/>
        </w:rPr>
        <w:drawing>
          <wp:inline distT="0" distB="0" distL="0" distR="0" wp14:anchorId="5D6D52F9" wp14:editId="5FAFD9CA">
            <wp:extent cx="914400" cy="609600"/>
            <wp:effectExtent l="76200" t="76200" r="133350" b="133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RUNNING VOLUME.bmp"/>
                    <pic:cNvPicPr/>
                  </pic:nvPicPr>
                  <pic:blipFill>
                    <a:blip r:embed="rId70">
                      <a:extLst>
                        <a:ext uri="{BEBA8EAE-BF5A-486C-A8C5-ECC9F3942E4B}">
                          <a14:imgProps xmlns:a14="http://schemas.microsoft.com/office/drawing/2010/main">
                            <a14:imgLayer r:embed="rId7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60AE0">
        <w:rPr>
          <w:lang w:val="fr-FR" w:bidi="fr-FR"/>
        </w:rPr>
        <w:tab/>
      </w:r>
      <w:r>
        <w:rPr>
          <w:noProof/>
          <w:lang w:val="fr-FR" w:bidi="fr-FR"/>
        </w:rPr>
        <w:drawing>
          <wp:inline distT="0" distB="0" distL="0" distR="0" wp14:anchorId="54085D11" wp14:editId="78430F91">
            <wp:extent cx="914400" cy="609600"/>
            <wp:effectExtent l="76200" t="76200" r="133350" b="133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RUNNING BATTERY.bmp"/>
                    <pic:cNvPicPr/>
                  </pic:nvPicPr>
                  <pic:blipFill>
                    <a:blip r:embed="rId72">
                      <a:extLst>
                        <a:ext uri="{BEBA8EAE-BF5A-486C-A8C5-ECC9F3942E4B}">
                          <a14:imgProps xmlns:a14="http://schemas.microsoft.com/office/drawing/2010/main">
                            <a14:imgLayer r:embed="rId7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0CA3">
        <w:rPr>
          <w:lang w:val="fr-FR" w:bidi="fr-FR"/>
        </w:rPr>
        <w:tab/>
      </w:r>
      <w:r>
        <w:rPr>
          <w:noProof/>
        </w:rPr>
        <w:drawing>
          <wp:inline distT="0" distB="0" distL="0" distR="0" wp14:anchorId="02C22E45" wp14:editId="1C5D61AF">
            <wp:extent cx="914400" cy="609600"/>
            <wp:effectExtent l="76200" t="76200" r="133350" b="133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RUNNING PRESSURE.bmp"/>
                    <pic:cNvPicPr/>
                  </pic:nvPicPr>
                  <pic:blipFill>
                    <a:blip r:embed="rId74">
                      <a:extLst>
                        <a:ext uri="{BEBA8EAE-BF5A-486C-A8C5-ECC9F3942E4B}">
                          <a14:imgProps xmlns:a14="http://schemas.microsoft.com/office/drawing/2010/main">
                            <a14:imgLayer r:embed="rId7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303ACF" w14:textId="77777777" w:rsidR="00961EFF" w:rsidRPr="000305B0" w:rsidRDefault="00961EFF" w:rsidP="00BD19C0">
      <w:pPr>
        <w:pStyle w:val="Procedure"/>
        <w:rPr>
          <w:lang w:val="fr-FR"/>
        </w:rPr>
      </w:pPr>
      <w:r w:rsidRPr="00902FA1">
        <w:rPr>
          <w:lang w:val="fr-FR" w:bidi="fr-FR"/>
        </w:rPr>
        <w:t>Pour arrêter ou mettre une séquence d’échantillonnage en pause :</w:t>
      </w:r>
    </w:p>
    <w:p w14:paraId="354D0D70" w14:textId="77777777" w:rsidR="00961EFF" w:rsidRPr="00902FA1" w:rsidRDefault="00961EFF" w:rsidP="00961EFF">
      <w:pPr>
        <w:pStyle w:val="ListBullet"/>
        <w:rPr>
          <w:lang w:val="en-GB"/>
        </w:rPr>
      </w:pPr>
      <w:r w:rsidRPr="00902FA1">
        <w:rPr>
          <w:lang w:val="fr-FR" w:bidi="fr-FR"/>
        </w:rPr>
        <w:t xml:space="preserve">Appuyez sur </w:t>
      </w:r>
      <w:r w:rsidR="006D26D4" w:rsidRPr="009B75A1">
        <w:rPr>
          <w:rStyle w:val="Loweredicon5pt"/>
          <w:noProof/>
          <w:lang w:val="fr-FR" w:bidi="fr-FR"/>
        </w:rPr>
        <w:drawing>
          <wp:inline distT="0" distB="0" distL="0" distR="0" wp14:anchorId="51C81FB5" wp14:editId="05753627">
            <wp:extent cx="216000" cy="226125"/>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pendant 3 secondes.</w:t>
      </w:r>
    </w:p>
    <w:p w14:paraId="68094D4A" w14:textId="7AE80CAB" w:rsidR="00961EFF" w:rsidRDefault="005346B2" w:rsidP="008F6B25">
      <w:pPr>
        <w:pStyle w:val="Picturespacingindented"/>
      </w:pPr>
      <w:r>
        <w:rPr>
          <w:noProof/>
          <w:lang w:val="fr-FR" w:bidi="fr-FR"/>
        </w:rPr>
        <w:drawing>
          <wp:inline distT="0" distB="0" distL="0" distR="0" wp14:anchorId="119483B8" wp14:editId="141D87E4">
            <wp:extent cx="914400" cy="609600"/>
            <wp:effectExtent l="76200" t="76200" r="133350" b="133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TOP 3.bmp"/>
                    <pic:cNvPicPr/>
                  </pic:nvPicPr>
                  <pic:blipFill>
                    <a:blip r:embed="rId76">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0CA3">
        <w:rPr>
          <w:lang w:val="fr-FR" w:bidi="fr-FR"/>
        </w:rPr>
        <w:tab/>
      </w:r>
      <w:r>
        <w:rPr>
          <w:noProof/>
          <w:lang w:val="fr-FR" w:bidi="fr-FR"/>
        </w:rPr>
        <w:drawing>
          <wp:inline distT="0" distB="0" distL="0" distR="0" wp14:anchorId="12414B96" wp14:editId="435D95A0">
            <wp:extent cx="914400" cy="609600"/>
            <wp:effectExtent l="76200" t="76200" r="133350" b="133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TOP 2.bmp"/>
                    <pic:cNvPicPr/>
                  </pic:nvPicPr>
                  <pic:blipFill>
                    <a:blip r:embed="rId77">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0CA3">
        <w:rPr>
          <w:lang w:val="fr-FR" w:bidi="fr-FR"/>
        </w:rPr>
        <w:tab/>
      </w:r>
      <w:r>
        <w:rPr>
          <w:noProof/>
        </w:rPr>
        <w:drawing>
          <wp:inline distT="0" distB="0" distL="0" distR="0" wp14:anchorId="333B0863" wp14:editId="560EE59C">
            <wp:extent cx="914400" cy="609600"/>
            <wp:effectExtent l="76200" t="76200" r="133350" b="1333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STOP 1.bmp"/>
                    <pic:cNvPicPr/>
                  </pic:nvPicPr>
                  <pic:blipFill>
                    <a:blip r:embed="rId78">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E6F449" w14:textId="5283F560" w:rsidR="00663A47" w:rsidRPr="000305B0" w:rsidRDefault="00663A47" w:rsidP="007658E4">
      <w:pPr>
        <w:pStyle w:val="Note"/>
        <w:rPr>
          <w:lang w:val="fr-FR"/>
        </w:rPr>
      </w:pPr>
      <w:r w:rsidRPr="007658E4">
        <w:rPr>
          <w:b/>
          <w:lang w:val="fr-FR" w:bidi="fr-FR"/>
        </w:rPr>
        <w:t>Remarque :</w:t>
      </w:r>
      <w:r w:rsidRPr="007658E4">
        <w:rPr>
          <w:lang w:val="fr-FR" w:bidi="fr-FR"/>
        </w:rPr>
        <w:t xml:space="preserve"> Vous pouvez reprendre une séquence après qu’elle ait été arrêtée.</w:t>
      </w:r>
    </w:p>
    <w:p w14:paraId="02367DA6" w14:textId="687A1044" w:rsidR="00961EFF" w:rsidRDefault="00961EFF" w:rsidP="00961EFF">
      <w:pPr>
        <w:pStyle w:val="Heading2"/>
      </w:pPr>
      <w:bookmarkStart w:id="26" w:name="_Toc19615622"/>
      <w:r w:rsidRPr="00902FA1">
        <w:rPr>
          <w:lang w:bidi="fr-FR"/>
        </w:rPr>
        <w:t>Verrouillage et déverrouillage de la pompe</w:t>
      </w:r>
      <w:bookmarkEnd w:id="26"/>
    </w:p>
    <w:p w14:paraId="42852C7F" w14:textId="32C5AA66" w:rsidR="006C5FC5" w:rsidRPr="000305B0" w:rsidRDefault="00D769E4" w:rsidP="006C5FC5">
      <w:pPr>
        <w:pStyle w:val="BodyText"/>
        <w:rPr>
          <w:lang w:val="fr-FR"/>
        </w:rPr>
      </w:pPr>
      <w:r>
        <w:rPr>
          <w:lang w:val="fr-FR" w:bidi="fr-FR"/>
        </w:rPr>
        <w:t>La pompe possède deux modes de verrouillage, comme il est décrit ci-dessous.</w:t>
      </w:r>
    </w:p>
    <w:p w14:paraId="7F7EF6B5" w14:textId="487E3B91" w:rsidR="00961EFF" w:rsidRPr="00902FA1" w:rsidRDefault="00961EFF" w:rsidP="00961EFF">
      <w:pPr>
        <w:pStyle w:val="Heading3"/>
      </w:pPr>
      <w:bookmarkStart w:id="27" w:name="_Toc19615623"/>
      <w:r w:rsidRPr="00902FA1">
        <w:rPr>
          <w:lang w:bidi="fr-FR"/>
        </w:rPr>
        <w:t>Verrouillage partiel</w:t>
      </w:r>
      <w:bookmarkEnd w:id="27"/>
    </w:p>
    <w:p w14:paraId="329AE7EC" w14:textId="08156A15" w:rsidR="006C5FC5" w:rsidRPr="00902FA1" w:rsidRDefault="005346B2" w:rsidP="00AE18AC">
      <w:pPr>
        <w:pStyle w:val="BodyText"/>
        <w:jc w:val="both"/>
      </w:pPr>
      <w:r>
        <w:rPr>
          <w:noProof/>
          <w:lang w:val="fr-FR" w:bidi="fr-FR"/>
        </w:rPr>
        <w:drawing>
          <wp:anchor distT="0" distB="0" distL="114300" distR="114300" simplePos="0" relativeHeight="251657728" behindDoc="0" locked="0" layoutInCell="1" allowOverlap="1" wp14:anchorId="330E7C8F" wp14:editId="6DE54FEA">
            <wp:simplePos x="0" y="0"/>
            <wp:positionH relativeFrom="column">
              <wp:posOffset>5199130</wp:posOffset>
            </wp:positionH>
            <wp:positionV relativeFrom="paragraph">
              <wp:posOffset>116473</wp:posOffset>
            </wp:positionV>
            <wp:extent cx="914400" cy="609600"/>
            <wp:effectExtent l="76200" t="76200" r="133350" b="13335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TART BATTERY.bmp"/>
                    <pic:cNvPicPr/>
                  </pic:nvPicPr>
                  <pic:blipFill>
                    <a:blip r:embed="rId79">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61EFF" w:rsidRPr="00902FA1">
        <w:rPr>
          <w:lang w:val="fr-FR" w:bidi="fr-FR"/>
        </w:rPr>
        <w:t xml:space="preserve">Le mode Verrouillage partiel est représenté par une icône de cadenas à moitié ouvert et peut être réglé dans les modes </w:t>
      </w:r>
      <w:r w:rsidR="00961EFF" w:rsidRPr="00902FA1">
        <w:rPr>
          <w:b/>
          <w:lang w:val="fr-FR" w:bidi="fr-FR"/>
        </w:rPr>
        <w:t>Run</w:t>
      </w:r>
      <w:r w:rsidR="00961EFF" w:rsidRPr="00902FA1">
        <w:rPr>
          <w:lang w:val="fr-FR" w:bidi="fr-FR"/>
        </w:rPr>
        <w:t xml:space="preserve"> (fonctionnement) ou </w:t>
      </w:r>
      <w:r w:rsidR="00961EFF" w:rsidRPr="00902FA1">
        <w:rPr>
          <w:b/>
          <w:lang w:val="fr-FR" w:bidi="fr-FR"/>
        </w:rPr>
        <w:t>Stop</w:t>
      </w:r>
      <w:r w:rsidR="00961EFF" w:rsidRPr="00902FA1">
        <w:rPr>
          <w:lang w:val="fr-FR" w:bidi="fr-FR"/>
        </w:rPr>
        <w:t xml:space="preserve"> (arrêt). Dans ce mode de verrouillage partiel, l'utilisateur peut démarrer et arrêter la pompe d’échantillonnage, mais n'a pas accès au menu ni aux autres fonctions. Pour verrouiller et déverrouiller partiellement la pompe :</w:t>
      </w:r>
    </w:p>
    <w:p w14:paraId="7BC02531" w14:textId="77777777" w:rsidR="006C5FC5" w:rsidRPr="00902FA1" w:rsidRDefault="006C5FC5" w:rsidP="00AE18AC">
      <w:pPr>
        <w:pStyle w:val="ListBullet"/>
        <w:jc w:val="both"/>
        <w:rPr>
          <w:lang w:val="en-GB"/>
        </w:rPr>
      </w:pPr>
      <w:r w:rsidRPr="00902FA1">
        <w:rPr>
          <w:lang w:val="fr-FR" w:bidi="fr-FR"/>
        </w:rPr>
        <w:t xml:space="preserve">Appuyez sur </w:t>
      </w:r>
      <w:r w:rsidRPr="00E8767B">
        <w:rPr>
          <w:rStyle w:val="Loweredicon5pt"/>
          <w:noProof/>
          <w:lang w:val="fr-FR" w:bidi="fr-FR"/>
        </w:rPr>
        <w:drawing>
          <wp:inline distT="0" distB="0" distL="0" distR="0" wp14:anchorId="1783B38B" wp14:editId="328B9771">
            <wp:extent cx="194086" cy="2160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et maintenez enfoncé, puis appuyez 3 fois rapidement sur </w:t>
      </w:r>
      <w:r w:rsidRPr="009B75A1">
        <w:rPr>
          <w:rStyle w:val="Loweredicon5pt"/>
          <w:noProof/>
          <w:lang w:val="fr-FR" w:bidi="fr-FR"/>
        </w:rPr>
        <w:drawing>
          <wp:inline distT="0" distB="0" distL="0" distR="0" wp14:anchorId="303D8984" wp14:editId="43D16106">
            <wp:extent cx="216000" cy="226125"/>
            <wp:effectExtent l="0" t="0" r="0" b="25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L’icône de verrouillage partiel s’affiche.</w:t>
      </w:r>
    </w:p>
    <w:p w14:paraId="155FCE8D" w14:textId="77777777" w:rsidR="006C5FC5" w:rsidRPr="000305B0" w:rsidRDefault="006C5FC5" w:rsidP="00AE18AC">
      <w:pPr>
        <w:pStyle w:val="Noteindent"/>
        <w:jc w:val="both"/>
        <w:rPr>
          <w:lang w:val="fr-FR"/>
        </w:rPr>
      </w:pPr>
      <w:r w:rsidRPr="00902FA1">
        <w:rPr>
          <w:b/>
          <w:lang w:val="fr-FR" w:bidi="fr-FR"/>
        </w:rPr>
        <w:t>Remarque :</w:t>
      </w:r>
      <w:r w:rsidRPr="00902FA1">
        <w:rPr>
          <w:lang w:val="fr-FR" w:bidi="fr-FR"/>
        </w:rPr>
        <w:t xml:space="preserve"> Si vous tentez de retirer un verrouillage partiel lorsque la pompe est en marche, vous devez effectuer la procédure ci-dessus deux fois, pour appliquer et retirer un verrouillage total.</w:t>
      </w:r>
    </w:p>
    <w:p w14:paraId="507A3822" w14:textId="53097A03" w:rsidR="00DD28FE" w:rsidRDefault="00DD28FE" w:rsidP="00AE18AC">
      <w:pPr>
        <w:jc w:val="both"/>
        <w:rPr>
          <w:rFonts w:eastAsia="Times New Roman"/>
          <w:b/>
          <w:sz w:val="24"/>
        </w:rPr>
      </w:pPr>
    </w:p>
    <w:p w14:paraId="4BA7DCFD" w14:textId="6BD077AC" w:rsidR="00961EFF" w:rsidRPr="00902FA1" w:rsidRDefault="00961EFF" w:rsidP="00AE18AC">
      <w:pPr>
        <w:pStyle w:val="Heading3"/>
        <w:jc w:val="both"/>
      </w:pPr>
      <w:bookmarkStart w:id="28" w:name="_Ref468526911"/>
      <w:bookmarkStart w:id="29" w:name="_Toc19615624"/>
      <w:r w:rsidRPr="00902FA1">
        <w:rPr>
          <w:lang w:bidi="fr-FR"/>
        </w:rPr>
        <w:t>Verrouillage total</w:t>
      </w:r>
      <w:bookmarkEnd w:id="28"/>
      <w:bookmarkEnd w:id="29"/>
    </w:p>
    <w:p w14:paraId="01D5B18D" w14:textId="378BF852" w:rsidR="00961EFF" w:rsidRPr="000305B0" w:rsidRDefault="00756E15" w:rsidP="00AE18AC">
      <w:pPr>
        <w:pStyle w:val="BodyText"/>
        <w:jc w:val="both"/>
        <w:rPr>
          <w:lang w:val="fr-FR"/>
        </w:rPr>
      </w:pPr>
      <w:r>
        <w:rPr>
          <w:noProof/>
          <w:lang w:val="fr-FR" w:bidi="fr-FR"/>
        </w:rPr>
        <w:drawing>
          <wp:anchor distT="0" distB="0" distL="114300" distR="114300" simplePos="0" relativeHeight="251660800" behindDoc="0" locked="0" layoutInCell="1" allowOverlap="1" wp14:anchorId="7670B9B8" wp14:editId="29F4DB79">
            <wp:simplePos x="0" y="0"/>
            <wp:positionH relativeFrom="column">
              <wp:posOffset>5074920</wp:posOffset>
            </wp:positionH>
            <wp:positionV relativeFrom="paragraph">
              <wp:posOffset>93980</wp:posOffset>
            </wp:positionV>
            <wp:extent cx="914400" cy="609600"/>
            <wp:effectExtent l="76200" t="76200" r="133350" b="133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UNNING BATTERY.bmp"/>
                    <pic:cNvPicPr/>
                  </pic:nvPicPr>
                  <pic:blipFill>
                    <a:blip r:embed="rId72">
                      <a:extLst>
                        <a:ext uri="{BEBA8EAE-BF5A-486C-A8C5-ECC9F3942E4B}">
                          <a14:imgProps xmlns:a14="http://schemas.microsoft.com/office/drawing/2010/main">
                            <a14:imgLayer r:embed="rId7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014F6" w:rsidRPr="00902FA1">
        <w:rPr>
          <w:lang w:val="fr-FR" w:bidi="fr-FR"/>
        </w:rPr>
        <w:t>Le verrouillage total ne peut être réglé que lorsque la pompe est en marche et est représenté par une icône de cadenas fermé. En verrouillage total, le clavier est entièrement désactivé. Le porteur ne peut pas arrêter ni perturber la pompe en appuyant sur l’une quelconque des touches.</w:t>
      </w:r>
    </w:p>
    <w:p w14:paraId="7E092751" w14:textId="77777777" w:rsidR="00961EFF" w:rsidRPr="000305B0" w:rsidRDefault="00B014F6" w:rsidP="00AE18AC">
      <w:pPr>
        <w:pStyle w:val="Procedure"/>
        <w:jc w:val="both"/>
        <w:rPr>
          <w:lang w:val="fr-FR"/>
        </w:rPr>
      </w:pPr>
      <w:r w:rsidRPr="00902FA1">
        <w:rPr>
          <w:lang w:val="fr-FR" w:bidi="fr-FR"/>
        </w:rPr>
        <w:t>Pour verrouiller totalement la pompe :</w:t>
      </w:r>
    </w:p>
    <w:p w14:paraId="40363801" w14:textId="77777777" w:rsidR="00961EFF" w:rsidRPr="00902FA1" w:rsidRDefault="00D76381" w:rsidP="00AE18AC">
      <w:pPr>
        <w:pStyle w:val="ListBullet"/>
        <w:jc w:val="both"/>
        <w:rPr>
          <w:lang w:val="en-GB"/>
        </w:rPr>
      </w:pPr>
      <w:r w:rsidRPr="00902FA1">
        <w:rPr>
          <w:lang w:val="fr-FR" w:bidi="fr-FR"/>
        </w:rPr>
        <w:t xml:space="preserve">Appuyez sur </w:t>
      </w:r>
      <w:r w:rsidR="00A343CB" w:rsidRPr="00E8767B">
        <w:rPr>
          <w:rStyle w:val="Loweredicon5pt"/>
          <w:noProof/>
          <w:lang w:val="fr-FR" w:bidi="fr-FR"/>
        </w:rPr>
        <w:drawing>
          <wp:inline distT="0" distB="0" distL="0" distR="0" wp14:anchorId="7CECBC8E" wp14:editId="210A9510">
            <wp:extent cx="194086" cy="2160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et maintenez enfoncé, puis appuyez 6 fois rapidement sur </w:t>
      </w:r>
      <w:r w:rsidR="00C07AB7" w:rsidRPr="009B75A1">
        <w:rPr>
          <w:rStyle w:val="Loweredicon5pt"/>
          <w:noProof/>
          <w:lang w:val="fr-FR" w:bidi="fr-FR"/>
        </w:rPr>
        <w:drawing>
          <wp:inline distT="0" distB="0" distL="0" distR="0" wp14:anchorId="2E055BDC" wp14:editId="1EA1C09E">
            <wp:extent cx="216000" cy="226125"/>
            <wp:effectExtent l="0" t="0" r="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L’icône de verrouillage total s’affiche.</w:t>
      </w:r>
    </w:p>
    <w:p w14:paraId="7B0F4637" w14:textId="77777777" w:rsidR="00961EFF" w:rsidRPr="00902FA1" w:rsidRDefault="00B014F6" w:rsidP="00AE18AC">
      <w:pPr>
        <w:pStyle w:val="Procedure"/>
        <w:jc w:val="both"/>
      </w:pPr>
      <w:r w:rsidRPr="00902FA1">
        <w:rPr>
          <w:lang w:val="fr-FR" w:bidi="fr-FR"/>
        </w:rPr>
        <w:t>Pour déverrouiller la pompe :</w:t>
      </w:r>
    </w:p>
    <w:p w14:paraId="1405B39B" w14:textId="77777777" w:rsidR="00A43BF3" w:rsidRPr="000305B0" w:rsidRDefault="00D76381" w:rsidP="00AE18AC">
      <w:pPr>
        <w:pStyle w:val="ListBullet"/>
        <w:jc w:val="both"/>
        <w:rPr>
          <w:lang w:val="fr-FR"/>
        </w:rPr>
      </w:pPr>
      <w:r w:rsidRPr="00902FA1">
        <w:rPr>
          <w:lang w:val="fr-FR" w:bidi="fr-FR"/>
        </w:rPr>
        <w:t xml:space="preserve">Appuyez sur </w:t>
      </w:r>
      <w:r w:rsidR="00A343CB" w:rsidRPr="00E8767B">
        <w:rPr>
          <w:rStyle w:val="Loweredicon5pt"/>
          <w:noProof/>
          <w:lang w:val="fr-FR" w:bidi="fr-FR"/>
        </w:rPr>
        <w:drawing>
          <wp:inline distT="0" distB="0" distL="0" distR="0" wp14:anchorId="3E6741FE" wp14:editId="1A5B89E3">
            <wp:extent cx="194086" cy="2160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et maintenez enfoncé, puis appuyez 3 fois rapidement sur </w:t>
      </w:r>
      <w:r w:rsidR="00C07AB7" w:rsidRPr="009B75A1">
        <w:rPr>
          <w:rStyle w:val="Loweredicon5pt"/>
          <w:noProof/>
          <w:lang w:val="fr-FR" w:bidi="fr-FR"/>
        </w:rPr>
        <w:drawing>
          <wp:inline distT="0" distB="0" distL="0" distR="0" wp14:anchorId="44C5906C" wp14:editId="6A425998">
            <wp:extent cx="216000" cy="226125"/>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39C7EC18" w14:textId="1BABC127" w:rsidR="00D813E7" w:rsidRPr="00902FA1" w:rsidRDefault="00D813E7" w:rsidP="00245B79">
      <w:pPr>
        <w:pStyle w:val="Heading2"/>
      </w:pPr>
      <w:bookmarkStart w:id="30" w:name="_Toc19615625"/>
      <w:r w:rsidRPr="00902FA1">
        <w:rPr>
          <w:lang w:bidi="fr-FR"/>
        </w:rPr>
        <w:t>Détection de mouvement</w:t>
      </w:r>
      <w:bookmarkEnd w:id="30"/>
    </w:p>
    <w:p w14:paraId="45B923B1" w14:textId="74725DBD" w:rsidR="00D813E7" w:rsidRPr="000305B0" w:rsidRDefault="00756E15" w:rsidP="00AE18AC">
      <w:pPr>
        <w:pStyle w:val="BodyText"/>
        <w:jc w:val="both"/>
        <w:rPr>
          <w:lang w:val="fr-FR"/>
        </w:rPr>
      </w:pPr>
      <w:r>
        <w:rPr>
          <w:noProof/>
          <w:lang w:val="fr-FR" w:bidi="fr-FR"/>
        </w:rPr>
        <w:drawing>
          <wp:anchor distT="0" distB="0" distL="114300" distR="114300" simplePos="0" relativeHeight="251662848" behindDoc="0" locked="0" layoutInCell="1" allowOverlap="1" wp14:anchorId="71F8E4F0" wp14:editId="52DF9498">
            <wp:simplePos x="0" y="0"/>
            <wp:positionH relativeFrom="column">
              <wp:posOffset>5199130</wp:posOffset>
            </wp:positionH>
            <wp:positionV relativeFrom="paragraph">
              <wp:posOffset>98479</wp:posOffset>
            </wp:positionV>
            <wp:extent cx="914400" cy="609600"/>
            <wp:effectExtent l="76200" t="76200" r="133350" b="133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UNNING PRESSURE.bmp"/>
                    <pic:cNvPicPr/>
                  </pic:nvPicPr>
                  <pic:blipFill>
                    <a:blip r:embed="rId80">
                      <a:extLst>
                        <a:ext uri="{BEBA8EAE-BF5A-486C-A8C5-ECC9F3942E4B}">
                          <a14:imgProps xmlns:a14="http://schemas.microsoft.com/office/drawing/2010/main">
                            <a14:imgLayer r:embed="rId7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813E7" w:rsidRPr="00902FA1">
        <w:rPr>
          <w:lang w:val="fr-FR" w:bidi="fr-FR"/>
        </w:rPr>
        <w:t xml:space="preserve">La VAPex est équipée d’un capteur de mouvement qui exprime la durée de mouvement de la pompe en tant que pourcentage du temps de séquence d’échantillonnage (indiqué comme 35 % dans l’exemple à droite). Cela garantit la conformité du porteur et la confiance dans la validité de l'échantillon. </w:t>
      </w:r>
    </w:p>
    <w:p w14:paraId="6A9B285F" w14:textId="624CA07B" w:rsidR="00D813E7" w:rsidRPr="000305B0" w:rsidRDefault="004C23F0" w:rsidP="00AE18AC">
      <w:pPr>
        <w:pStyle w:val="Note"/>
        <w:jc w:val="both"/>
        <w:rPr>
          <w:lang w:val="fr-FR"/>
        </w:rPr>
      </w:pPr>
      <w:r w:rsidRPr="00902FA1">
        <w:rPr>
          <w:b/>
          <w:lang w:val="fr-FR" w:bidi="fr-FR"/>
        </w:rPr>
        <w:t>Remarque :</w:t>
      </w:r>
      <w:r w:rsidRPr="00902FA1">
        <w:rPr>
          <w:lang w:val="fr-FR" w:bidi="fr-FR"/>
        </w:rPr>
        <w:t xml:space="preserve"> La valeur de pourcentage est uniquement mise à jour au bout d’un intervalle de temps fixé que vous définissez en minutes. Les intervalles disponibles sont 1, 3, 5, 10 ou 15 minutes (voir </w:t>
      </w:r>
      <w:r w:rsidRPr="004C23F0">
        <w:rPr>
          <w:i/>
          <w:lang w:val="fr-FR" w:bidi="fr-FR"/>
        </w:rPr>
        <w:fldChar w:fldCharType="begin"/>
      </w:r>
      <w:r w:rsidRPr="004C23F0">
        <w:rPr>
          <w:i/>
          <w:lang w:val="fr-FR" w:bidi="fr-FR"/>
        </w:rPr>
        <w:instrText xml:space="preserve"> REF _Ref468971426 \h </w:instrText>
      </w:r>
      <w:r>
        <w:rPr>
          <w:i/>
          <w:lang w:val="fr-FR" w:bidi="fr-FR"/>
        </w:rPr>
        <w:instrText xml:space="preserve"> \* MERGEFORMAT </w:instrText>
      </w:r>
      <w:r w:rsidRPr="004C23F0">
        <w:rPr>
          <w:i/>
          <w:lang w:val="fr-FR" w:bidi="fr-FR"/>
        </w:rPr>
      </w:r>
      <w:r w:rsidRPr="004C23F0">
        <w:rPr>
          <w:i/>
          <w:lang w:val="fr-FR" w:bidi="fr-FR"/>
        </w:rPr>
        <w:fldChar w:fldCharType="separate"/>
      </w:r>
      <w:r w:rsidR="0078108E" w:rsidRPr="0078108E">
        <w:rPr>
          <w:i/>
          <w:lang w:val="fr-FR" w:bidi="fr-FR"/>
        </w:rPr>
        <w:t>Activité</w:t>
      </w:r>
      <w:r w:rsidRPr="004C23F0">
        <w:rPr>
          <w:i/>
          <w:lang w:val="fr-FR" w:bidi="fr-FR"/>
        </w:rPr>
        <w:fldChar w:fldCharType="end"/>
      </w:r>
      <w:r w:rsidRPr="00902FA1">
        <w:rPr>
          <w:lang w:val="fr-FR" w:bidi="fr-FR"/>
        </w:rPr>
        <w:t xml:space="preserve"> à la page </w:t>
      </w:r>
      <w:r>
        <w:rPr>
          <w:lang w:val="fr-FR" w:bidi="fr-FR"/>
        </w:rPr>
        <w:fldChar w:fldCharType="begin"/>
      </w:r>
      <w:r>
        <w:rPr>
          <w:lang w:val="fr-FR" w:bidi="fr-FR"/>
        </w:rPr>
        <w:instrText xml:space="preserve"> PAGEREF _Ref468971431 \h </w:instrText>
      </w:r>
      <w:r>
        <w:rPr>
          <w:lang w:val="fr-FR" w:bidi="fr-FR"/>
        </w:rPr>
      </w:r>
      <w:r>
        <w:rPr>
          <w:lang w:val="fr-FR" w:bidi="fr-FR"/>
        </w:rPr>
        <w:fldChar w:fldCharType="separate"/>
      </w:r>
      <w:r w:rsidR="0078108E">
        <w:rPr>
          <w:lang w:val="fr-FR" w:bidi="fr-FR"/>
        </w:rPr>
        <w:t>22</w:t>
      </w:r>
      <w:r>
        <w:rPr>
          <w:lang w:val="fr-FR" w:bidi="fr-FR"/>
        </w:rPr>
        <w:fldChar w:fldCharType="end"/>
      </w:r>
      <w:r w:rsidRPr="00902FA1">
        <w:rPr>
          <w:lang w:val="fr-FR" w:bidi="fr-FR"/>
        </w:rPr>
        <w:t>). En cas d’activité de l’utilisateur de plus de 50 % dans n’importe quel intervalle sélectionné, la pompe va classer cette valeur en tant qu’activité de mouvement complète.</w:t>
      </w:r>
    </w:p>
    <w:p w14:paraId="5D68B401" w14:textId="67F902DD" w:rsidR="00245B79" w:rsidRPr="00902FA1" w:rsidRDefault="00245B79" w:rsidP="00AE18AC">
      <w:pPr>
        <w:pStyle w:val="Heading2"/>
        <w:jc w:val="both"/>
      </w:pPr>
      <w:bookmarkStart w:id="31" w:name="_Ref468541616"/>
      <w:bookmarkStart w:id="32" w:name="_Ref468541622"/>
      <w:bookmarkStart w:id="33" w:name="_Toc19615626"/>
      <w:r w:rsidRPr="00902FA1">
        <w:rPr>
          <w:lang w:bidi="fr-FR"/>
        </w:rPr>
        <w:t>Programmes de minuteur (modèles Pro uniquement)</w:t>
      </w:r>
      <w:bookmarkEnd w:id="31"/>
      <w:bookmarkEnd w:id="32"/>
      <w:bookmarkEnd w:id="33"/>
    </w:p>
    <w:p w14:paraId="14CE6EFF" w14:textId="3C88968E" w:rsidR="00245B79" w:rsidRPr="000305B0" w:rsidRDefault="00245B79" w:rsidP="00AE18AC">
      <w:pPr>
        <w:pStyle w:val="BodyText"/>
        <w:jc w:val="both"/>
        <w:rPr>
          <w:lang w:val="fr-FR"/>
        </w:rPr>
      </w:pPr>
      <w:r w:rsidRPr="00902FA1">
        <w:rPr>
          <w:lang w:val="fr-FR" w:bidi="fr-FR"/>
        </w:rPr>
        <w:t xml:space="preserve">Les fonctions de durée et de minuterie de séquence programmée sont uniquement disponibles lorsque le </w:t>
      </w:r>
      <w:r w:rsidRPr="00902FA1">
        <w:rPr>
          <w:b/>
          <w:lang w:val="fr-FR" w:bidi="fr-FR"/>
        </w:rPr>
        <w:t>MODE ADV.</w:t>
      </w:r>
      <w:r w:rsidRPr="00902FA1">
        <w:rPr>
          <w:lang w:val="fr-FR" w:bidi="fr-FR"/>
        </w:rPr>
        <w:t xml:space="preserve"> (mode) avancé a été activé dans le menu </w:t>
      </w:r>
      <w:r w:rsidRPr="00902FA1">
        <w:rPr>
          <w:b/>
          <w:lang w:val="fr-FR" w:bidi="fr-FR"/>
        </w:rPr>
        <w:t>SETTINGS</w:t>
      </w:r>
      <w:r w:rsidRPr="00902FA1">
        <w:rPr>
          <w:lang w:val="fr-FR" w:bidi="fr-FR"/>
        </w:rPr>
        <w:t xml:space="preserve"> (voir la page </w:t>
      </w:r>
      <w:r w:rsidR="00D0666E">
        <w:rPr>
          <w:lang w:val="fr-FR" w:bidi="fr-FR"/>
        </w:rPr>
        <w:fldChar w:fldCharType="begin"/>
      </w:r>
      <w:r w:rsidR="00D0666E">
        <w:rPr>
          <w:lang w:val="fr-FR" w:bidi="fr-FR"/>
        </w:rPr>
        <w:instrText xml:space="preserve"> PAGEREF _Ref468541488 \h </w:instrText>
      </w:r>
      <w:r w:rsidR="00D0666E">
        <w:rPr>
          <w:lang w:val="fr-FR" w:bidi="fr-FR"/>
        </w:rPr>
      </w:r>
      <w:r w:rsidR="00D0666E">
        <w:rPr>
          <w:lang w:val="fr-FR" w:bidi="fr-FR"/>
        </w:rPr>
        <w:fldChar w:fldCharType="separate"/>
      </w:r>
      <w:r w:rsidR="0078108E">
        <w:rPr>
          <w:noProof/>
          <w:lang w:val="fr-FR" w:bidi="fr-FR"/>
        </w:rPr>
        <w:t>21</w:t>
      </w:r>
      <w:r w:rsidR="00D0666E">
        <w:rPr>
          <w:lang w:val="fr-FR" w:bidi="fr-FR"/>
        </w:rPr>
        <w:fldChar w:fldCharType="end"/>
      </w:r>
      <w:r w:rsidRPr="00902FA1">
        <w:rPr>
          <w:lang w:val="fr-FR" w:bidi="fr-FR"/>
        </w:rPr>
        <w:t xml:space="preserve">). </w:t>
      </w:r>
    </w:p>
    <w:p w14:paraId="4E84DDF0" w14:textId="4E20A5DE" w:rsidR="00BD77E3" w:rsidRPr="00902FA1" w:rsidRDefault="00BC0E2D" w:rsidP="00AE18AC">
      <w:pPr>
        <w:pStyle w:val="Heading3"/>
        <w:jc w:val="both"/>
      </w:pPr>
      <w:bookmarkStart w:id="34" w:name="_Ref468345818"/>
      <w:bookmarkStart w:id="35" w:name="_Toc19615627"/>
      <w:r w:rsidRPr="00902FA1">
        <w:rPr>
          <w:lang w:bidi="fr-FR"/>
        </w:rPr>
        <w:t>Fonctionnement minuté</w:t>
      </w:r>
      <w:bookmarkEnd w:id="34"/>
      <w:bookmarkEnd w:id="35"/>
    </w:p>
    <w:p w14:paraId="4D96AE30" w14:textId="2F4ABD76" w:rsidR="00DD28FE" w:rsidRPr="000305B0" w:rsidRDefault="00BC0E2D" w:rsidP="00AE18AC">
      <w:pPr>
        <w:pStyle w:val="BodyText"/>
        <w:jc w:val="both"/>
        <w:rPr>
          <w:b/>
          <w:lang w:val="fr-FR"/>
        </w:rPr>
      </w:pPr>
      <w:r w:rsidRPr="00902FA1">
        <w:rPr>
          <w:lang w:val="fr-FR" w:bidi="fr-FR"/>
        </w:rPr>
        <w:t>En utilisant ce mode, vous pouvez faire fonctionner la pompe pendant une période définie au bout de laquelle, la pompe s’arrête automatiquement.</w:t>
      </w:r>
    </w:p>
    <w:p w14:paraId="5E46EDD0" w14:textId="7BC8489D" w:rsidR="00BD77E3" w:rsidRPr="000305B0" w:rsidRDefault="00BC0E2D" w:rsidP="00AE18AC">
      <w:pPr>
        <w:pStyle w:val="Procedure"/>
        <w:jc w:val="both"/>
        <w:rPr>
          <w:lang w:val="fr-FR"/>
        </w:rPr>
      </w:pPr>
      <w:r w:rsidRPr="00902FA1">
        <w:rPr>
          <w:lang w:val="fr-FR" w:bidi="fr-FR"/>
        </w:rPr>
        <w:t>Pour démarrer une séquence minutée pendant une période définie :</w:t>
      </w:r>
    </w:p>
    <w:p w14:paraId="621E2E49" w14:textId="76D181FF" w:rsidR="00245B79" w:rsidRPr="000305B0" w:rsidRDefault="008266A5" w:rsidP="00AE18AC">
      <w:pPr>
        <w:pStyle w:val="ListNumber"/>
        <w:numPr>
          <w:ilvl w:val="0"/>
          <w:numId w:val="11"/>
        </w:numPr>
        <w:jc w:val="both"/>
        <w:rPr>
          <w:lang w:val="fr-FR"/>
        </w:rPr>
      </w:pPr>
      <w:r w:rsidRPr="00902FA1">
        <w:rPr>
          <w:lang w:val="fr-FR" w:bidi="fr-FR"/>
        </w:rPr>
        <w:t xml:space="preserve">Naviguez jusqu’à </w:t>
      </w:r>
      <w:proofErr w:type="spellStart"/>
      <w:r w:rsidRPr="00902FA1">
        <w:rPr>
          <w:b/>
          <w:lang w:val="fr-FR" w:bidi="fr-FR"/>
        </w:rPr>
        <w:t>Ti.RUN</w:t>
      </w:r>
      <w:proofErr w:type="spellEnd"/>
      <w:r w:rsidRPr="00902FA1">
        <w:rPr>
          <w:b/>
          <w:lang w:val="fr-FR" w:bidi="fr-FR"/>
        </w:rPr>
        <w:t xml:space="preserve"> </w:t>
      </w:r>
      <w:proofErr w:type="gramStart"/>
      <w:r w:rsidRPr="00902FA1">
        <w:rPr>
          <w:b/>
          <w:lang w:val="fr-FR" w:bidi="fr-FR"/>
        </w:rPr>
        <w:t>08:</w:t>
      </w:r>
      <w:proofErr w:type="gramEnd"/>
      <w:r w:rsidRPr="00902FA1">
        <w:rPr>
          <w:b/>
          <w:lang w:val="fr-FR" w:bidi="fr-FR"/>
        </w:rPr>
        <w:t>00</w:t>
      </w:r>
      <w:r w:rsidRPr="00902FA1">
        <w:rPr>
          <w:lang w:val="fr-FR" w:bidi="fr-FR"/>
        </w:rPr>
        <w:t xml:space="preserve">, puis appuyez sur </w:t>
      </w:r>
      <w:r w:rsidR="00C07AB7" w:rsidRPr="009B75A1">
        <w:rPr>
          <w:rStyle w:val="Loweredicon5pt"/>
          <w:noProof/>
          <w:lang w:val="fr-FR" w:bidi="fr-FR"/>
        </w:rPr>
        <w:drawing>
          <wp:inline distT="0" distB="0" distL="0" distR="0" wp14:anchorId="24CF0265" wp14:editId="349B8FCB">
            <wp:extent cx="216000" cy="226125"/>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3AE28BAC" w14:textId="77777777" w:rsidR="00BD77E3" w:rsidRPr="000305B0" w:rsidRDefault="00BD77E3" w:rsidP="004335F3">
      <w:pPr>
        <w:pStyle w:val="Noteindent"/>
        <w:rPr>
          <w:lang w:val="fr-FR"/>
        </w:rPr>
      </w:pPr>
      <w:r w:rsidRPr="004335F3">
        <w:rPr>
          <w:b/>
          <w:lang w:val="fr-FR" w:bidi="fr-FR"/>
        </w:rPr>
        <w:t>Remarque :</w:t>
      </w:r>
      <w:r w:rsidRPr="004335F3">
        <w:rPr>
          <w:lang w:val="fr-FR" w:bidi="fr-FR"/>
        </w:rPr>
        <w:t xml:space="preserve"> 08:00 dans cet exemple est la période précédemment définie.</w:t>
      </w:r>
    </w:p>
    <w:p w14:paraId="20152791" w14:textId="4553A469" w:rsidR="008F6B25" w:rsidRPr="00902FA1" w:rsidRDefault="00756E15" w:rsidP="008F6B25">
      <w:pPr>
        <w:pStyle w:val="Picturespacingindented"/>
      </w:pPr>
      <w:r>
        <w:rPr>
          <w:noProof/>
          <w:lang w:val="fr-FR" w:bidi="fr-FR"/>
        </w:rPr>
        <w:lastRenderedPageBreak/>
        <w:drawing>
          <wp:inline distT="0" distB="0" distL="0" distR="0" wp14:anchorId="21A54FD6" wp14:editId="00048134">
            <wp:extent cx="914400" cy="609600"/>
            <wp:effectExtent l="76200" t="76200" r="133350"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MED RUN 1.bmp"/>
                    <pic:cNvPicPr/>
                  </pic:nvPicPr>
                  <pic:blipFill>
                    <a:blip r:embed="rId81">
                      <a:extLst>
                        <a:ext uri="{BEBA8EAE-BF5A-486C-A8C5-ECC9F3942E4B}">
                          <a14:imgProps xmlns:a14="http://schemas.microsoft.com/office/drawing/2010/main">
                            <a14:imgLayer r:embed="rId8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2CCC136D" wp14:editId="51B81F76">
            <wp:extent cx="179832" cy="719329"/>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34D728C9" wp14:editId="4D242DF9">
            <wp:extent cx="914400" cy="609600"/>
            <wp:effectExtent l="76200" t="76200" r="133350" b="133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IMED RUN 2.bmp"/>
                    <pic:cNvPicPr/>
                  </pic:nvPicPr>
                  <pic:blipFill>
                    <a:blip r:embed="rId83">
                      <a:extLst>
                        <a:ext uri="{BEBA8EAE-BF5A-486C-A8C5-ECC9F3942E4B}">
                          <a14:imgProps xmlns:a14="http://schemas.microsoft.com/office/drawing/2010/main">
                            <a14:imgLayer r:embed="rId8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9BB699" w14:textId="77777777" w:rsidR="00BD77E3" w:rsidRPr="000305B0" w:rsidRDefault="00D76381" w:rsidP="00AE18AC">
      <w:pPr>
        <w:pStyle w:val="ListNumber"/>
        <w:jc w:val="both"/>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2D61E552" wp14:editId="1FA73A8E">
            <wp:extent cx="194087" cy="2160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A343CB" w:rsidRPr="00E8767B">
        <w:rPr>
          <w:rStyle w:val="Loweredicon5pt"/>
          <w:noProof/>
          <w:lang w:val="fr-FR" w:bidi="fr-FR"/>
        </w:rPr>
        <w:drawing>
          <wp:inline distT="0" distB="0" distL="0" distR="0" wp14:anchorId="6D7E232A" wp14:editId="1B17EA56">
            <wp:extent cx="194086" cy="2160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régler le temps en heures et minutes.</w:t>
      </w:r>
    </w:p>
    <w:p w14:paraId="7EB8EC03" w14:textId="77777777" w:rsidR="00BD77E3" w:rsidRPr="000305B0" w:rsidRDefault="00BC0E2D" w:rsidP="00AE18AC">
      <w:pPr>
        <w:pStyle w:val="ListNumber"/>
        <w:jc w:val="both"/>
        <w:rPr>
          <w:lang w:val="fr-FR"/>
        </w:rPr>
      </w:pPr>
      <w:r w:rsidRPr="00902FA1">
        <w:rPr>
          <w:lang w:val="fr-FR" w:bidi="fr-FR"/>
        </w:rPr>
        <w:t xml:space="preserve">Appuyez sur </w:t>
      </w:r>
      <w:r w:rsidR="00C07AB7" w:rsidRPr="009B75A1">
        <w:rPr>
          <w:rStyle w:val="Loweredicon5pt"/>
          <w:noProof/>
          <w:lang w:val="fr-FR" w:bidi="fr-FR"/>
        </w:rPr>
        <w:drawing>
          <wp:inline distT="0" distB="0" distL="0" distR="0" wp14:anchorId="7F85A441" wp14:editId="44FB4899">
            <wp:extent cx="216000" cy="226125"/>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pendant 3 secondes pour démarrer la séquence minutée.</w:t>
      </w:r>
    </w:p>
    <w:p w14:paraId="17432687" w14:textId="77777777" w:rsidR="00245B79" w:rsidRPr="00015D80" w:rsidRDefault="00BD77E3" w:rsidP="00AE18AC">
      <w:pPr>
        <w:pStyle w:val="Heading3"/>
        <w:jc w:val="both"/>
      </w:pPr>
      <w:bookmarkStart w:id="36" w:name="_Toc19615628"/>
      <w:r w:rsidRPr="00902FA1">
        <w:rPr>
          <w:lang w:bidi="fr-FR"/>
        </w:rPr>
        <w:t>Séquence de fonctionnement</w:t>
      </w:r>
      <w:bookmarkEnd w:id="36"/>
    </w:p>
    <w:p w14:paraId="0629D134" w14:textId="77777777" w:rsidR="00A4420A" w:rsidRPr="000305B0" w:rsidRDefault="00BD77E3" w:rsidP="00AE18AC">
      <w:pPr>
        <w:pStyle w:val="BodyText"/>
        <w:jc w:val="both"/>
        <w:rPr>
          <w:lang w:val="fr-FR"/>
        </w:rPr>
      </w:pPr>
      <w:r w:rsidRPr="00902FA1">
        <w:rPr>
          <w:lang w:val="fr-FR" w:bidi="fr-FR"/>
        </w:rPr>
        <w:t xml:space="preserve">La minuterie </w:t>
      </w:r>
      <w:r w:rsidRPr="00902FA1">
        <w:rPr>
          <w:b/>
          <w:lang w:val="fr-FR" w:bidi="fr-FR"/>
        </w:rPr>
        <w:t>RUN SEQUENCE</w:t>
      </w:r>
      <w:r w:rsidRPr="00902FA1">
        <w:rPr>
          <w:lang w:val="fr-FR" w:bidi="fr-FR"/>
        </w:rPr>
        <w:t xml:space="preserve"> (séquence de fonctionnement) permet d’exécuter jusqu’à neuf événements </w:t>
      </w:r>
      <w:r w:rsidRPr="00902FA1">
        <w:rPr>
          <w:b/>
          <w:lang w:val="fr-FR" w:bidi="fr-FR"/>
        </w:rPr>
        <w:t>ON</w:t>
      </w:r>
      <w:r w:rsidRPr="00902FA1">
        <w:rPr>
          <w:lang w:val="fr-FR" w:bidi="fr-FR"/>
        </w:rPr>
        <w:t xml:space="preserve"> (marche) et </w:t>
      </w:r>
      <w:r w:rsidRPr="00902FA1">
        <w:rPr>
          <w:b/>
          <w:lang w:val="fr-FR" w:bidi="fr-FR"/>
        </w:rPr>
        <w:t>OFF</w:t>
      </w:r>
      <w:r w:rsidRPr="00902FA1">
        <w:rPr>
          <w:lang w:val="fr-FR" w:bidi="fr-FR"/>
        </w:rPr>
        <w:t xml:space="preserve"> (arrêt) en séquence. Ceux-ci peuvent être utilisés pour définir des séquences journalières ou hebdomadaires d’échantillonnage. Par exemple, un échantillonnage peut commencer dans la matinée, puis être mis en pause automatiquement pendant la pause-déjeuner ou les pauses d’un travailleur. Un chiffre dans le coin de l’écran identifie chaque séquence.</w:t>
      </w:r>
    </w:p>
    <w:p w14:paraId="0D4B684C" w14:textId="77777777" w:rsidR="00BD77E3" w:rsidRPr="000305B0" w:rsidRDefault="00011846" w:rsidP="00AE18AC">
      <w:pPr>
        <w:pStyle w:val="Procedure"/>
        <w:jc w:val="both"/>
        <w:rPr>
          <w:lang w:val="fr-FR"/>
        </w:rPr>
      </w:pPr>
      <w:r>
        <w:rPr>
          <w:lang w:val="fr-FR" w:bidi="fr-FR"/>
        </w:rPr>
        <w:t>Pour configurer une séquence de fonctionnement :</w:t>
      </w:r>
    </w:p>
    <w:p w14:paraId="20ECEC20" w14:textId="00717D66" w:rsidR="00011846" w:rsidRPr="000305B0" w:rsidRDefault="00011846" w:rsidP="00AE18AC">
      <w:pPr>
        <w:pStyle w:val="ListNumber"/>
        <w:numPr>
          <w:ilvl w:val="0"/>
          <w:numId w:val="25"/>
        </w:numPr>
        <w:jc w:val="both"/>
        <w:rPr>
          <w:lang w:val="fr-FR"/>
        </w:rPr>
      </w:pPr>
      <w:r>
        <w:rPr>
          <w:lang w:val="fr-FR" w:bidi="fr-FR"/>
        </w:rPr>
        <w:t xml:space="preserve">Faites défiler jusqu’à </w:t>
      </w:r>
      <w:r>
        <w:rPr>
          <w:b/>
          <w:lang w:val="fr-FR" w:bidi="fr-FR"/>
        </w:rPr>
        <w:t xml:space="preserve">SEQUENCER </w:t>
      </w:r>
      <w:r>
        <w:rPr>
          <w:lang w:val="fr-FR" w:bidi="fr-FR"/>
        </w:rPr>
        <w:t xml:space="preserve">(séquenceur), puis appuyez sur </w:t>
      </w:r>
      <w:r w:rsidR="00C07AB7" w:rsidRPr="009B75A1">
        <w:rPr>
          <w:rStyle w:val="Loweredicon5pt"/>
          <w:noProof/>
          <w:lang w:val="fr-FR" w:bidi="fr-FR"/>
        </w:rPr>
        <w:drawing>
          <wp:inline distT="0" distB="0" distL="0" distR="0" wp14:anchorId="771D0080" wp14:editId="2EA9366C">
            <wp:extent cx="216000" cy="226125"/>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Pr>
          <w:lang w:val="fr-FR" w:bidi="fr-FR"/>
        </w:rPr>
        <w:t>.</w:t>
      </w:r>
    </w:p>
    <w:p w14:paraId="3C2B4A29" w14:textId="7246F5EE" w:rsidR="00840238" w:rsidRPr="000305B0" w:rsidRDefault="00B54F24" w:rsidP="0060614F">
      <w:pPr>
        <w:pStyle w:val="Picturespacingindented"/>
        <w:rPr>
          <w:lang w:val="fr-FR"/>
        </w:rPr>
      </w:pPr>
      <w:r>
        <w:rPr>
          <w:noProof/>
          <w:lang w:val="fr-FR" w:bidi="fr-FR"/>
        </w:rPr>
        <w:drawing>
          <wp:inline distT="0" distB="0" distL="0" distR="0" wp14:anchorId="6A7EF0AB" wp14:editId="19D3ABCF">
            <wp:extent cx="914400" cy="609600"/>
            <wp:effectExtent l="76200" t="76200" r="133350" b="133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EQUENCER 1.bmp"/>
                    <pic:cNvPicPr/>
                  </pic:nvPicPr>
                  <pic:blipFill>
                    <a:blip r:embed="rId85">
                      <a:extLst>
                        <a:ext uri="{BEBA8EAE-BF5A-486C-A8C5-ECC9F3942E4B}">
                          <a14:imgProps xmlns:a14="http://schemas.microsoft.com/office/drawing/2010/main">
                            <a14:imgLayer r:embed="rId8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0C9D" w:rsidRPr="00902FA1">
        <w:rPr>
          <w:noProof/>
          <w:lang w:val="fr-FR" w:bidi="fr-FR"/>
        </w:rPr>
        <w:drawing>
          <wp:inline distT="0" distB="0" distL="0" distR="0" wp14:anchorId="0A94DDC9" wp14:editId="238CF0B6">
            <wp:extent cx="179832" cy="719329"/>
            <wp:effectExtent l="0" t="0" r="0" b="508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25239B">
        <w:rPr>
          <w:lang w:val="fr-FR" w:bidi="fr-FR"/>
        </w:rPr>
        <w:t xml:space="preserve">  </w:t>
      </w:r>
      <w:r>
        <w:rPr>
          <w:noProof/>
          <w:lang w:val="fr-FR" w:bidi="fr-FR"/>
        </w:rPr>
        <w:drawing>
          <wp:inline distT="0" distB="0" distL="0" distR="0" wp14:anchorId="186ECC7A" wp14:editId="7107E5C1">
            <wp:extent cx="914400" cy="609600"/>
            <wp:effectExtent l="76200" t="76200" r="133350" b="133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EQUENCER 2.bmp"/>
                    <pic:cNvPicPr/>
                  </pic:nvPicPr>
                  <pic:blipFill>
                    <a:blip r:embed="rId87">
                      <a:extLst>
                        <a:ext uri="{BEBA8EAE-BF5A-486C-A8C5-ECC9F3942E4B}">
                          <a14:imgProps xmlns:a14="http://schemas.microsoft.com/office/drawing/2010/main">
                            <a14:imgLayer r:embed="rId8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0C9D">
        <w:rPr>
          <w:lang w:val="fr-FR" w:bidi="fr-FR"/>
        </w:rPr>
        <w:t xml:space="preserve">  </w:t>
      </w:r>
      <w:r>
        <w:rPr>
          <w:noProof/>
          <w:lang w:val="fr-FR"/>
        </w:rPr>
        <w:drawing>
          <wp:inline distT="0" distB="0" distL="0" distR="0" wp14:anchorId="27559569" wp14:editId="57060064">
            <wp:extent cx="914400" cy="609600"/>
            <wp:effectExtent l="76200" t="76200" r="133350" b="133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EQUENCER 3.bmp"/>
                    <pic:cNvPicPr/>
                  </pic:nvPicPr>
                  <pic:blipFill>
                    <a:blip r:embed="rId89">
                      <a:extLst>
                        <a:ext uri="{BEBA8EAE-BF5A-486C-A8C5-ECC9F3942E4B}">
                          <a14:imgProps xmlns:a14="http://schemas.microsoft.com/office/drawing/2010/main">
                            <a14:imgLayer r:embed="rId9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C8EC1F" w14:textId="77777777" w:rsidR="00A4420A" w:rsidRPr="000305B0" w:rsidRDefault="00A4420A" w:rsidP="0060614F">
      <w:pPr>
        <w:pStyle w:val="ListContinue"/>
        <w:rPr>
          <w:lang w:val="fr-FR"/>
        </w:rPr>
      </w:pPr>
      <w:r>
        <w:rPr>
          <w:lang w:val="fr-FR" w:bidi="fr-FR"/>
        </w:rPr>
        <w:t>Une séquence dure jusqu’à ce qu’une période OFF ait été réglée sur END (fin). Dans l’exemple ci-dessus, la pompe fonctionne le matin et l’après-midi avec une heure d’arrêt pendant le déjeuner du porteur.</w:t>
      </w:r>
    </w:p>
    <w:p w14:paraId="2E174A50" w14:textId="77777777" w:rsidR="009E5601" w:rsidRPr="000305B0" w:rsidRDefault="0060614F" w:rsidP="0060614F">
      <w:pPr>
        <w:pStyle w:val="ListNumber"/>
        <w:rPr>
          <w:lang w:val="fr-FR"/>
        </w:rPr>
      </w:pPr>
      <w:r>
        <w:rPr>
          <w:lang w:val="fr-FR" w:bidi="fr-FR"/>
        </w:rPr>
        <w:t xml:space="preserve">Appuyez sur </w:t>
      </w:r>
      <w:r w:rsidR="00615028" w:rsidRPr="009B75A1">
        <w:rPr>
          <w:rStyle w:val="Loweredicon5pt"/>
          <w:noProof/>
          <w:lang w:val="fr-FR" w:bidi="fr-FR"/>
        </w:rPr>
        <w:drawing>
          <wp:inline distT="0" distB="0" distL="0" distR="0" wp14:anchorId="01E9C6C9" wp14:editId="007BC1B3">
            <wp:extent cx="194087" cy="2160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Pr>
          <w:lang w:val="fr-FR" w:bidi="fr-FR"/>
        </w:rPr>
        <w:t xml:space="preserve"> ou </w:t>
      </w:r>
      <w:r w:rsidR="00A343CB" w:rsidRPr="00E8767B">
        <w:rPr>
          <w:rStyle w:val="Loweredicon5pt"/>
          <w:noProof/>
          <w:lang w:val="fr-FR" w:bidi="fr-FR"/>
        </w:rPr>
        <w:drawing>
          <wp:inline distT="0" distB="0" distL="0" distR="0" wp14:anchorId="26C297BE" wp14:editId="124428D7">
            <wp:extent cx="194086" cy="216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Pr>
          <w:lang w:val="fr-FR" w:bidi="fr-FR"/>
        </w:rPr>
        <w:t xml:space="preserve"> pour faire défiler les réglages et appuyez sur </w:t>
      </w:r>
      <w:r w:rsidR="00C07AB7" w:rsidRPr="009B75A1">
        <w:rPr>
          <w:rStyle w:val="Loweredicon5pt"/>
          <w:noProof/>
          <w:lang w:val="fr-FR" w:bidi="fr-FR"/>
        </w:rPr>
        <w:drawing>
          <wp:inline distT="0" distB="0" distL="0" distR="0" wp14:anchorId="5BDF781D" wp14:editId="270FD4FA">
            <wp:extent cx="216000" cy="226125"/>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Pr>
          <w:lang w:val="fr-FR" w:bidi="fr-FR"/>
        </w:rPr>
        <w:t xml:space="preserve"> pour saisir/sauvegarder un réglage.</w:t>
      </w:r>
    </w:p>
    <w:p w14:paraId="4E8AABDD" w14:textId="77777777" w:rsidR="00BD77E3" w:rsidRPr="000305B0" w:rsidRDefault="00BD77E3" w:rsidP="00BD77E3">
      <w:pPr>
        <w:pStyle w:val="Procedure"/>
        <w:rPr>
          <w:lang w:val="fr-FR"/>
        </w:rPr>
      </w:pPr>
      <w:r w:rsidRPr="00902FA1">
        <w:rPr>
          <w:lang w:val="fr-FR" w:bidi="fr-FR"/>
        </w:rPr>
        <w:t>Pour démarrer une séquence de fonctionnement :</w:t>
      </w:r>
    </w:p>
    <w:p w14:paraId="38F01E18" w14:textId="77777777" w:rsidR="00BD77E3" w:rsidRPr="000305B0" w:rsidRDefault="008266A5" w:rsidP="00BD77E3">
      <w:pPr>
        <w:pStyle w:val="ListNumber"/>
        <w:numPr>
          <w:ilvl w:val="0"/>
          <w:numId w:val="12"/>
        </w:numPr>
        <w:rPr>
          <w:lang w:val="fr-FR"/>
        </w:rPr>
      </w:pPr>
      <w:r w:rsidRPr="00902FA1">
        <w:rPr>
          <w:lang w:val="fr-FR" w:bidi="fr-FR"/>
        </w:rPr>
        <w:t xml:space="preserve">Faites défiler jusqu’à </w:t>
      </w:r>
      <w:r w:rsidRPr="00902FA1">
        <w:rPr>
          <w:b/>
          <w:lang w:val="fr-FR" w:bidi="fr-FR"/>
        </w:rPr>
        <w:t xml:space="preserve">RUN SEQUENCE </w:t>
      </w:r>
      <w:r w:rsidRPr="00902FA1">
        <w:rPr>
          <w:lang w:val="fr-FR" w:bidi="fr-FR"/>
        </w:rPr>
        <w:t xml:space="preserve">(séquence de fonctionnement), puis appuyez sur </w:t>
      </w:r>
      <w:r w:rsidR="00C07AB7" w:rsidRPr="009B75A1">
        <w:rPr>
          <w:rStyle w:val="Loweredicon5pt"/>
          <w:noProof/>
          <w:lang w:val="fr-FR" w:bidi="fr-FR"/>
        </w:rPr>
        <w:drawing>
          <wp:inline distT="0" distB="0" distL="0" distR="0" wp14:anchorId="256A5449" wp14:editId="7B3049B6">
            <wp:extent cx="216000" cy="226125"/>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6EBF4C44" w14:textId="60C7E3FF" w:rsidR="00BD77E3" w:rsidRPr="00902FA1" w:rsidRDefault="00A26A09" w:rsidP="0039558E">
      <w:pPr>
        <w:pStyle w:val="Picturespacingindented"/>
      </w:pPr>
      <w:r>
        <w:rPr>
          <w:noProof/>
          <w:lang w:val="fr-FR" w:bidi="fr-FR"/>
        </w:rPr>
        <w:drawing>
          <wp:inline distT="0" distB="0" distL="0" distR="0" wp14:anchorId="4E5DCFC8" wp14:editId="3FB0477B">
            <wp:extent cx="914400" cy="609600"/>
            <wp:effectExtent l="76200" t="76200" r="133350" b="13335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RUN SEQUENCE 1.bmp"/>
                    <pic:cNvPicPr/>
                  </pic:nvPicPr>
                  <pic:blipFill>
                    <a:blip r:embed="rId91">
                      <a:extLst>
                        <a:ext uri="{BEBA8EAE-BF5A-486C-A8C5-ECC9F3942E4B}">
                          <a14:imgProps xmlns:a14="http://schemas.microsoft.com/office/drawing/2010/main">
                            <a14:imgLayer r:embed="rId9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14AF36D4" wp14:editId="537FBCF4">
            <wp:extent cx="179832" cy="719329"/>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6F828932" wp14:editId="1BE39413">
            <wp:extent cx="914400" cy="609600"/>
            <wp:effectExtent l="76200" t="76200" r="133350" b="13335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SEQUENCER 2.bmp"/>
                    <pic:cNvPicPr/>
                  </pic:nvPicPr>
                  <pic:blipFill>
                    <a:blip r:embed="rId93">
                      <a:extLst>
                        <a:ext uri="{BEBA8EAE-BF5A-486C-A8C5-ECC9F3942E4B}">
                          <a14:imgProps xmlns:a14="http://schemas.microsoft.com/office/drawing/2010/main">
                            <a14:imgLayer r:embed="rId8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DDCCD5" w14:textId="77777777" w:rsidR="00BD77E3" w:rsidRPr="000305B0" w:rsidRDefault="00BD77E3" w:rsidP="00BD77E3">
      <w:pPr>
        <w:pStyle w:val="ListNumber"/>
        <w:rPr>
          <w:lang w:val="fr-FR"/>
        </w:rPr>
      </w:pPr>
      <w:r w:rsidRPr="00902FA1">
        <w:rPr>
          <w:lang w:val="fr-FR" w:bidi="fr-FR"/>
        </w:rPr>
        <w:t xml:space="preserve">Appuyez sur </w:t>
      </w:r>
      <w:r w:rsidR="00C07AB7" w:rsidRPr="009B75A1">
        <w:rPr>
          <w:rStyle w:val="Loweredicon5pt"/>
          <w:noProof/>
          <w:lang w:val="fr-FR" w:bidi="fr-FR"/>
        </w:rPr>
        <w:drawing>
          <wp:inline distT="0" distB="0" distL="0" distR="0" wp14:anchorId="19491DCC" wp14:editId="2508E4B1">
            <wp:extent cx="216000" cy="226125"/>
            <wp:effectExtent l="0" t="0" r="0" b="254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pendant 3 secondes pour démarrer la séquence de fonctionnement.</w:t>
      </w:r>
    </w:p>
    <w:p w14:paraId="4707D23B" w14:textId="61147114" w:rsidR="00245B79" w:rsidRPr="00902FA1" w:rsidRDefault="00BD77E3" w:rsidP="00D04FDB">
      <w:pPr>
        <w:pStyle w:val="Heading3"/>
      </w:pPr>
      <w:bookmarkStart w:id="37" w:name="_Toc19615629"/>
      <w:r w:rsidRPr="00902FA1">
        <w:rPr>
          <w:lang w:bidi="fr-FR"/>
        </w:rPr>
        <w:t>Séquence TWA (moyenne de temps pondérée)</w:t>
      </w:r>
      <w:bookmarkEnd w:id="37"/>
    </w:p>
    <w:p w14:paraId="12190CE2" w14:textId="77777777" w:rsidR="00BD77E3" w:rsidRPr="000305B0" w:rsidRDefault="00BD77E3" w:rsidP="006C5FC5">
      <w:pPr>
        <w:pStyle w:val="BodyText"/>
        <w:jc w:val="both"/>
        <w:rPr>
          <w:lang w:val="fr-FR"/>
        </w:rPr>
      </w:pPr>
      <w:r w:rsidRPr="00902FA1">
        <w:rPr>
          <w:lang w:val="fr-FR" w:bidi="fr-FR"/>
        </w:rPr>
        <w:t xml:space="preserve">Dans le mode de moyenne pondérée en fonction du temps (TWA), la pompe échantillonne pendant une partie du temps de fonctionnement spécifié (appelée temps d’exposition). La pompe calcule le cycle MARCHE/ARRÊT requis afin de répartir le temps d’échantillonnage total de manière uniforme pendant la durée de fonctionnement. La durée ON est toujours d’1 minute et la durée OFF varie en fonction du calcul. Par exemple, avec un temps d’exposition </w:t>
      </w:r>
      <w:r w:rsidRPr="00902FA1">
        <w:rPr>
          <w:lang w:val="fr-FR" w:bidi="fr-FR"/>
        </w:rPr>
        <w:lastRenderedPageBreak/>
        <w:t>de 2 heures et un temps de fonctionnement total de 8 heures, la pompe fonctionne pendant 1 minute toutes les 4 minutes.</w:t>
      </w:r>
    </w:p>
    <w:p w14:paraId="660FFFB5" w14:textId="77777777" w:rsidR="00BD77E3" w:rsidRPr="000305B0" w:rsidRDefault="00BD77E3" w:rsidP="00BD77E3">
      <w:pPr>
        <w:pStyle w:val="Procedure"/>
        <w:rPr>
          <w:lang w:val="fr-FR"/>
        </w:rPr>
      </w:pPr>
      <w:r w:rsidRPr="00902FA1">
        <w:rPr>
          <w:lang w:val="fr-FR" w:bidi="fr-FR"/>
        </w:rPr>
        <w:t>Pour démarrer une séquence d’échantillonnage TWA :</w:t>
      </w:r>
    </w:p>
    <w:p w14:paraId="0ED1B925" w14:textId="77777777" w:rsidR="00BD77E3" w:rsidRPr="000305B0" w:rsidRDefault="008266A5" w:rsidP="00BD77E3">
      <w:pPr>
        <w:pStyle w:val="ListNumber"/>
        <w:numPr>
          <w:ilvl w:val="0"/>
          <w:numId w:val="13"/>
        </w:numPr>
        <w:rPr>
          <w:lang w:val="fr-FR"/>
        </w:rPr>
      </w:pPr>
      <w:r w:rsidRPr="00902FA1">
        <w:rPr>
          <w:lang w:val="fr-FR" w:bidi="fr-FR"/>
        </w:rPr>
        <w:t xml:space="preserve">Naviguez jusqu’à </w:t>
      </w:r>
      <w:r w:rsidRPr="00902FA1">
        <w:rPr>
          <w:b/>
          <w:lang w:val="fr-FR" w:bidi="fr-FR"/>
        </w:rPr>
        <w:t>TWA</w:t>
      </w:r>
      <w:r w:rsidRPr="00902FA1">
        <w:rPr>
          <w:lang w:val="fr-FR" w:bidi="fr-FR"/>
        </w:rPr>
        <w:t xml:space="preserve">, puis appuyez sur </w:t>
      </w:r>
      <w:r w:rsidR="00C07AB7" w:rsidRPr="009B75A1">
        <w:rPr>
          <w:rStyle w:val="Loweredicon5pt"/>
          <w:noProof/>
          <w:lang w:val="fr-FR" w:bidi="fr-FR"/>
        </w:rPr>
        <w:drawing>
          <wp:inline distT="0" distB="0" distL="0" distR="0" wp14:anchorId="613A1C03" wp14:editId="0D518465">
            <wp:extent cx="216000" cy="226125"/>
            <wp:effectExtent l="0" t="0" r="0" b="254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1EB8739F" w14:textId="3E71BDF6" w:rsidR="008F6B25" w:rsidRPr="00902FA1" w:rsidRDefault="00A26A09" w:rsidP="008F6B25">
      <w:pPr>
        <w:pStyle w:val="Picturespacingindented"/>
      </w:pPr>
      <w:r>
        <w:rPr>
          <w:noProof/>
          <w:lang w:val="fr-FR" w:bidi="fr-FR"/>
        </w:rPr>
        <w:drawing>
          <wp:inline distT="0" distB="0" distL="0" distR="0" wp14:anchorId="51E01D85" wp14:editId="2FF63351">
            <wp:extent cx="914400" cy="609600"/>
            <wp:effectExtent l="76200" t="76200" r="133350" b="133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TWA 1.bmp"/>
                    <pic:cNvPicPr/>
                  </pic:nvPicPr>
                  <pic:blipFill>
                    <a:blip r:embed="rId94">
                      <a:extLst>
                        <a:ext uri="{BEBA8EAE-BF5A-486C-A8C5-ECC9F3942E4B}">
                          <a14:imgProps xmlns:a14="http://schemas.microsoft.com/office/drawing/2010/main">
                            <a14:imgLayer r:embed="rId9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0C047746" wp14:editId="14798B0B">
            <wp:extent cx="179832" cy="719329"/>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lang w:val="fr-FR" w:bidi="fr-FR"/>
        </w:rPr>
        <w:drawing>
          <wp:inline distT="0" distB="0" distL="0" distR="0" wp14:anchorId="7710030D" wp14:editId="4D86F9DF">
            <wp:extent cx="914400" cy="609600"/>
            <wp:effectExtent l="76200" t="76200" r="133350" b="13335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TWA 2.bmp"/>
                    <pic:cNvPicPr/>
                  </pic:nvPicPr>
                  <pic:blipFill>
                    <a:blip r:embed="rId96">
                      <a:extLst>
                        <a:ext uri="{BEBA8EAE-BF5A-486C-A8C5-ECC9F3942E4B}">
                          <a14:imgProps xmlns:a14="http://schemas.microsoft.com/office/drawing/2010/main">
                            <a14:imgLayer r:embed="rId9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074EE451" wp14:editId="1F9F43A2">
            <wp:extent cx="179832" cy="719329"/>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lang w:val="fr-FR" w:bidi="fr-FR"/>
        </w:rPr>
        <w:drawing>
          <wp:inline distT="0" distB="0" distL="0" distR="0" wp14:anchorId="334432D5" wp14:editId="4E2CD114">
            <wp:extent cx="914400" cy="609600"/>
            <wp:effectExtent l="76200" t="76200" r="133350" b="13335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TWA 3.bmp"/>
                    <pic:cNvPicPr/>
                  </pic:nvPicPr>
                  <pic:blipFill>
                    <a:blip r:embed="rId98">
                      <a:extLst>
                        <a:ext uri="{BEBA8EAE-BF5A-486C-A8C5-ECC9F3942E4B}">
                          <a14:imgProps xmlns:a14="http://schemas.microsoft.com/office/drawing/2010/main">
                            <a14:imgLayer r:embed="rId99">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57D87FE6" wp14:editId="4F28AA94">
            <wp:extent cx="179832" cy="719329"/>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2C916EAC" wp14:editId="285DC9C7">
            <wp:extent cx="914400" cy="609600"/>
            <wp:effectExtent l="76200" t="76200" r="133350" b="133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TWA 4.bmp"/>
                    <pic:cNvPicPr/>
                  </pic:nvPicPr>
                  <pic:blipFill>
                    <a:blip r:embed="rId100">
                      <a:extLst>
                        <a:ext uri="{BEBA8EAE-BF5A-486C-A8C5-ECC9F3942E4B}">
                          <a14:imgProps xmlns:a14="http://schemas.microsoft.com/office/drawing/2010/main">
                            <a14:imgLayer r:embed="rId10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385090" w14:textId="77777777" w:rsidR="00BD77E3" w:rsidRPr="000305B0" w:rsidRDefault="00D76381" w:rsidP="00BD77E3">
      <w:pPr>
        <w:pStyle w:val="ListNumber"/>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39A20EE2" wp14:editId="1921C40E">
            <wp:extent cx="194087" cy="2160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A343CB" w:rsidRPr="00E8767B">
        <w:rPr>
          <w:rStyle w:val="Loweredicon5pt"/>
          <w:noProof/>
          <w:lang w:val="fr-FR" w:bidi="fr-FR"/>
        </w:rPr>
        <w:drawing>
          <wp:inline distT="0" distB="0" distL="0" distR="0" wp14:anchorId="3F6AF94B" wp14:editId="05EA9288">
            <wp:extent cx="194086" cy="2160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régler le temps en heures et minutes, puis appuyez sur </w:t>
      </w:r>
      <w:r w:rsidR="00C07AB7" w:rsidRPr="009B75A1">
        <w:rPr>
          <w:rStyle w:val="Loweredicon5pt"/>
          <w:noProof/>
          <w:lang w:val="fr-FR" w:bidi="fr-FR"/>
        </w:rPr>
        <w:drawing>
          <wp:inline distT="0" distB="0" distL="0" distR="0" wp14:anchorId="13042E8C" wp14:editId="227A5ABF">
            <wp:extent cx="216000" cy="226125"/>
            <wp:effectExtent l="0" t="0" r="0" b="254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7C7767D2" w14:textId="77777777" w:rsidR="00BD77E3" w:rsidRPr="000305B0" w:rsidRDefault="00D76381" w:rsidP="00BD77E3">
      <w:pPr>
        <w:pStyle w:val="ListNumber"/>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4AF81978" wp14:editId="2AF5E065">
            <wp:extent cx="194087" cy="2160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A343CB" w:rsidRPr="00E8767B">
        <w:rPr>
          <w:rStyle w:val="Loweredicon5pt"/>
          <w:noProof/>
          <w:lang w:val="fr-FR" w:bidi="fr-FR"/>
        </w:rPr>
        <w:drawing>
          <wp:inline distT="0" distB="0" distL="0" distR="0" wp14:anchorId="35AE4754" wp14:editId="79F323AD">
            <wp:extent cx="194086" cy="2160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régler le temps d’exposition en heures et minutes.</w:t>
      </w:r>
    </w:p>
    <w:p w14:paraId="0BD6D662" w14:textId="77777777" w:rsidR="00BD77E3" w:rsidRPr="000305B0" w:rsidRDefault="00BC0E2D" w:rsidP="00BC0E2D">
      <w:pPr>
        <w:pStyle w:val="ListNumber"/>
        <w:rPr>
          <w:lang w:val="fr-FR"/>
        </w:rPr>
      </w:pPr>
      <w:r w:rsidRPr="00902FA1">
        <w:rPr>
          <w:lang w:val="fr-FR" w:bidi="fr-FR"/>
        </w:rPr>
        <w:t xml:space="preserve">Appuyez sur </w:t>
      </w:r>
      <w:r w:rsidR="00C07AB7" w:rsidRPr="009B75A1">
        <w:rPr>
          <w:rStyle w:val="Loweredicon5pt"/>
          <w:noProof/>
          <w:lang w:val="fr-FR" w:bidi="fr-FR"/>
        </w:rPr>
        <w:drawing>
          <wp:inline distT="0" distB="0" distL="0" distR="0" wp14:anchorId="7FAC8C98" wp14:editId="199AA107">
            <wp:extent cx="216000" cy="226125"/>
            <wp:effectExtent l="0" t="0" r="0" b="254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pendant 3 secondes pour démarrer la pompe immédiatement.</w:t>
      </w:r>
    </w:p>
    <w:p w14:paraId="4BEB2114" w14:textId="6C8A888F" w:rsidR="00245B79" w:rsidRPr="00902FA1" w:rsidRDefault="00245B79" w:rsidP="006C5FC5">
      <w:pPr>
        <w:pStyle w:val="Heading2"/>
        <w:jc w:val="both"/>
      </w:pPr>
      <w:bookmarkStart w:id="38" w:name="_Toc19615630"/>
      <w:r w:rsidRPr="00902FA1">
        <w:rPr>
          <w:lang w:bidi="fr-FR"/>
        </w:rPr>
        <w:t>Mode de débit</w:t>
      </w:r>
      <w:bookmarkEnd w:id="38"/>
    </w:p>
    <w:p w14:paraId="1660CDF1" w14:textId="77777777" w:rsidR="00BD77E3" w:rsidRPr="000305B0" w:rsidRDefault="00BD77E3" w:rsidP="006C5FC5">
      <w:pPr>
        <w:pStyle w:val="BodyText"/>
        <w:jc w:val="both"/>
        <w:rPr>
          <w:lang w:val="fr-FR"/>
        </w:rPr>
      </w:pPr>
      <w:r w:rsidRPr="00902FA1">
        <w:rPr>
          <w:lang w:val="fr-FR" w:bidi="fr-FR"/>
        </w:rPr>
        <w:t>Le mode de débit permet d’utiliser la pompe comme suit :</w:t>
      </w:r>
    </w:p>
    <w:p w14:paraId="1AC94994" w14:textId="219EAA1A" w:rsidR="00BD77E3" w:rsidRPr="000305B0" w:rsidRDefault="00902FA1" w:rsidP="006C5FC5">
      <w:pPr>
        <w:pStyle w:val="ListBullet"/>
        <w:jc w:val="both"/>
        <w:rPr>
          <w:lang w:val="fr-FR"/>
        </w:rPr>
      </w:pPr>
      <w:r w:rsidRPr="00902FA1">
        <w:rPr>
          <w:lang w:val="fr-FR" w:bidi="fr-FR"/>
        </w:rPr>
        <w:t>Le débit de sortie est contrôlé – il s’agit du réglage normal pour l’échantillonnage du gaz dans le cadre duquel le débit est contrôlé en variant la contre-pression.</w:t>
      </w:r>
    </w:p>
    <w:p w14:paraId="371880FE" w14:textId="3191ECCF" w:rsidR="004C23F0" w:rsidRPr="000305B0" w:rsidRDefault="00BD77E3" w:rsidP="006C5FC5">
      <w:pPr>
        <w:pStyle w:val="ListBullet"/>
        <w:jc w:val="both"/>
        <w:rPr>
          <w:lang w:val="fr-FR"/>
        </w:rPr>
      </w:pPr>
      <w:r w:rsidRPr="00902FA1">
        <w:rPr>
          <w:lang w:val="fr-FR" w:bidi="fr-FR"/>
        </w:rPr>
        <w:t>Commande de pression d’admission (connue également en tant que mode de pression constante) – utilisez cette commande pour régler la pression d’admission sur une valeur fixe. Celle-ci serait normalement utilisée pour l’échantillonnage avec des tubes adsorbants multiples (par ex. charbon).</w:t>
      </w:r>
    </w:p>
    <w:p w14:paraId="42195C07" w14:textId="77777777" w:rsidR="00BD77E3" w:rsidRPr="000305B0" w:rsidRDefault="00BD77E3" w:rsidP="00BD77E3">
      <w:pPr>
        <w:pStyle w:val="Procedure"/>
        <w:rPr>
          <w:lang w:val="fr-FR"/>
        </w:rPr>
      </w:pPr>
      <w:r w:rsidRPr="00902FA1">
        <w:rPr>
          <w:lang w:val="fr-FR" w:bidi="fr-FR"/>
        </w:rPr>
        <w:t>Pour régler le mode de débit :</w:t>
      </w:r>
    </w:p>
    <w:p w14:paraId="61EC4485" w14:textId="77777777" w:rsidR="00BD77E3" w:rsidRPr="000305B0" w:rsidRDefault="008266A5" w:rsidP="00BD77E3">
      <w:pPr>
        <w:pStyle w:val="ListNumber"/>
        <w:numPr>
          <w:ilvl w:val="0"/>
          <w:numId w:val="14"/>
        </w:numPr>
        <w:rPr>
          <w:lang w:val="fr-FR"/>
        </w:rPr>
      </w:pPr>
      <w:r w:rsidRPr="00902FA1">
        <w:rPr>
          <w:lang w:val="fr-FR" w:bidi="fr-FR"/>
        </w:rPr>
        <w:t xml:space="preserve">Faites défiler jusqu’à </w:t>
      </w:r>
      <w:r w:rsidRPr="00902FA1">
        <w:rPr>
          <w:b/>
          <w:lang w:val="fr-FR" w:bidi="fr-FR"/>
        </w:rPr>
        <w:t xml:space="preserve">FLOW MODE </w:t>
      </w:r>
      <w:r w:rsidRPr="00902FA1">
        <w:rPr>
          <w:lang w:val="fr-FR" w:bidi="fr-FR"/>
        </w:rPr>
        <w:t xml:space="preserve">(mode de débit), puis appuyez sur </w:t>
      </w:r>
      <w:r w:rsidR="00C07AB7" w:rsidRPr="009B75A1">
        <w:rPr>
          <w:rStyle w:val="Loweredicon5pt"/>
          <w:noProof/>
          <w:lang w:val="fr-FR" w:bidi="fr-FR"/>
        </w:rPr>
        <w:drawing>
          <wp:inline distT="0" distB="0" distL="0" distR="0" wp14:anchorId="5C203C1E" wp14:editId="5BAF3C0A">
            <wp:extent cx="216000" cy="226125"/>
            <wp:effectExtent l="0" t="0" r="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400D8333" w14:textId="6FDBFF35" w:rsidR="00BD77E3" w:rsidRPr="00FE082A" w:rsidRDefault="00A26A09" w:rsidP="00FE082A">
      <w:pPr>
        <w:pStyle w:val="Picturespacingindented"/>
      </w:pPr>
      <w:r>
        <w:rPr>
          <w:noProof/>
          <w:lang w:val="fr-FR" w:bidi="fr-FR"/>
        </w:rPr>
        <w:drawing>
          <wp:inline distT="0" distB="0" distL="0" distR="0" wp14:anchorId="7694FE6A" wp14:editId="3B1B6399">
            <wp:extent cx="914400" cy="609600"/>
            <wp:effectExtent l="76200" t="76200" r="133350" b="13335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FLOW MODE.bmp"/>
                    <pic:cNvPicPr/>
                  </pic:nvPicPr>
                  <pic:blipFill>
                    <a:blip r:embed="rId102">
                      <a:extLst>
                        <a:ext uri="{BEBA8EAE-BF5A-486C-A8C5-ECC9F3942E4B}">
                          <a14:imgProps xmlns:a14="http://schemas.microsoft.com/office/drawing/2010/main">
                            <a14:imgLayer r:embed="rId10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FE082A">
        <w:rPr>
          <w:noProof/>
          <w:lang w:val="fr-FR" w:bidi="fr-FR"/>
        </w:rPr>
        <w:drawing>
          <wp:inline distT="0" distB="0" distL="0" distR="0" wp14:anchorId="1AC90A5B" wp14:editId="33564BB7">
            <wp:extent cx="179832" cy="719329"/>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lang w:val="fr-FR" w:bidi="fr-FR"/>
        </w:rPr>
        <w:drawing>
          <wp:inline distT="0" distB="0" distL="0" distR="0" wp14:anchorId="0BC54515" wp14:editId="42BCD83C">
            <wp:extent cx="914400" cy="609600"/>
            <wp:effectExtent l="76200" t="76200" r="133350" b="1333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OUTLET PRESSURE.bmp"/>
                    <pic:cNvPicPr/>
                  </pic:nvPicPr>
                  <pic:blipFill>
                    <a:blip r:embed="rId104">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FE082A">
        <w:rPr>
          <w:lang w:val="fr-FR" w:bidi="fr-FR"/>
        </w:rPr>
        <w:t xml:space="preserve">  </w:t>
      </w:r>
      <w:r>
        <w:rPr>
          <w:noProof/>
        </w:rPr>
        <w:drawing>
          <wp:inline distT="0" distB="0" distL="0" distR="0" wp14:anchorId="65DA77E8" wp14:editId="2BEF588A">
            <wp:extent cx="914400" cy="609600"/>
            <wp:effectExtent l="76200" t="76200" r="133350" b="13335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NLET FLOW.bmp"/>
                    <pic:cNvPicPr/>
                  </pic:nvPicPr>
                  <pic:blipFill>
                    <a:blip r:embed="rId105">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6F100B" w14:textId="77777777" w:rsidR="00BD77E3" w:rsidRPr="000305B0" w:rsidRDefault="00D76381" w:rsidP="00AE18AC">
      <w:pPr>
        <w:pStyle w:val="ListNumber"/>
        <w:ind w:right="-567"/>
        <w:jc w:val="both"/>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3757E4D1" wp14:editId="41F1E444">
            <wp:extent cx="194087" cy="2160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A343CB" w:rsidRPr="00E8767B">
        <w:rPr>
          <w:rStyle w:val="Loweredicon5pt"/>
          <w:noProof/>
          <w:lang w:val="fr-FR" w:bidi="fr-FR"/>
        </w:rPr>
        <w:drawing>
          <wp:inline distT="0" distB="0" distL="0" distR="0" wp14:anchorId="77CEE356" wp14:editId="56F443E4">
            <wp:extent cx="194086" cy="2160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sélectionner </w:t>
      </w:r>
      <w:r w:rsidRPr="00902FA1">
        <w:rPr>
          <w:b/>
          <w:lang w:val="fr-FR" w:bidi="fr-FR"/>
        </w:rPr>
        <w:t>OUTLET FLOW</w:t>
      </w:r>
      <w:r w:rsidRPr="00902FA1">
        <w:rPr>
          <w:lang w:val="fr-FR" w:bidi="fr-FR"/>
        </w:rPr>
        <w:t xml:space="preserve"> (débit de sortie) ou </w:t>
      </w:r>
      <w:r w:rsidRPr="00902FA1">
        <w:rPr>
          <w:b/>
          <w:lang w:val="fr-FR" w:bidi="fr-FR"/>
        </w:rPr>
        <w:t xml:space="preserve">INLET PRESSURE </w:t>
      </w:r>
      <w:r w:rsidRPr="00902FA1">
        <w:rPr>
          <w:lang w:val="fr-FR" w:bidi="fr-FR"/>
        </w:rPr>
        <w:t xml:space="preserve">(pression d’admission), puis appuyez sur </w:t>
      </w:r>
      <w:r w:rsidR="00C07AB7" w:rsidRPr="009B75A1">
        <w:rPr>
          <w:rStyle w:val="Loweredicon5pt"/>
          <w:noProof/>
          <w:lang w:val="fr-FR" w:bidi="fr-FR"/>
        </w:rPr>
        <w:drawing>
          <wp:inline distT="0" distB="0" distL="0" distR="0" wp14:anchorId="73DD6029" wp14:editId="0EBEF909">
            <wp:extent cx="216000" cy="226125"/>
            <wp:effectExtent l="0" t="0" r="0" b="254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7CC77200" w14:textId="77777777" w:rsidR="00BD77E3" w:rsidRPr="000305B0" w:rsidRDefault="00BD77E3" w:rsidP="00AE18AC">
      <w:pPr>
        <w:pStyle w:val="ListNumber"/>
        <w:jc w:val="both"/>
        <w:rPr>
          <w:lang w:val="fr-FR"/>
        </w:rPr>
      </w:pPr>
      <w:r w:rsidRPr="00902FA1">
        <w:rPr>
          <w:lang w:val="fr-FR" w:bidi="fr-FR"/>
        </w:rPr>
        <w:t xml:space="preserve">Si vous avez sélectionné </w:t>
      </w:r>
      <w:r w:rsidRPr="00902FA1">
        <w:rPr>
          <w:b/>
          <w:lang w:val="fr-FR" w:bidi="fr-FR"/>
        </w:rPr>
        <w:t>INLET PRESSURE</w:t>
      </w:r>
      <w:r w:rsidRPr="00902FA1">
        <w:rPr>
          <w:lang w:val="fr-FR" w:bidi="fr-FR"/>
        </w:rPr>
        <w:t xml:space="preserve">, la dernière action vous amène à l’option de menu </w:t>
      </w:r>
      <w:r w:rsidRPr="00902FA1">
        <w:rPr>
          <w:b/>
          <w:lang w:val="fr-FR" w:bidi="fr-FR"/>
        </w:rPr>
        <w:t>SET PRESSURE</w:t>
      </w:r>
      <w:r w:rsidRPr="00902FA1">
        <w:rPr>
          <w:lang w:val="fr-FR" w:bidi="fr-FR"/>
        </w:rPr>
        <w:t xml:space="preserve"> (réglage de pression) (qui remplace l’option </w:t>
      </w:r>
      <w:r w:rsidRPr="00902FA1">
        <w:rPr>
          <w:b/>
          <w:lang w:val="fr-FR" w:bidi="fr-FR"/>
        </w:rPr>
        <w:t>SET FLOW</w:t>
      </w:r>
      <w:r w:rsidRPr="00902FA1">
        <w:rPr>
          <w:lang w:val="fr-FR" w:bidi="fr-FR"/>
        </w:rPr>
        <w:t xml:space="preserve"> (réglage de débit). Appuyez sur </w:t>
      </w:r>
      <w:r w:rsidR="00615028" w:rsidRPr="009B75A1">
        <w:rPr>
          <w:rStyle w:val="Loweredicon5pt"/>
          <w:noProof/>
          <w:lang w:val="fr-FR" w:bidi="fr-FR"/>
        </w:rPr>
        <w:drawing>
          <wp:inline distT="0" distB="0" distL="0" distR="0" wp14:anchorId="4F6496B9" wp14:editId="60F729D8">
            <wp:extent cx="194087" cy="2160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C87D9F" w:rsidRPr="00E8767B">
        <w:rPr>
          <w:rStyle w:val="Loweredicon5pt"/>
          <w:noProof/>
          <w:lang w:val="fr-FR" w:bidi="fr-FR"/>
        </w:rPr>
        <w:drawing>
          <wp:inline distT="0" distB="0" distL="0" distR="0" wp14:anchorId="050D403A" wp14:editId="6865B51A">
            <wp:extent cx="194086" cy="2160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régler la pression, puis appuyez sur </w:t>
      </w:r>
      <w:r w:rsidR="00C07AB7" w:rsidRPr="009B75A1">
        <w:rPr>
          <w:rStyle w:val="Loweredicon5pt"/>
          <w:noProof/>
          <w:lang w:val="fr-FR" w:bidi="fr-FR"/>
        </w:rPr>
        <w:drawing>
          <wp:inline distT="0" distB="0" distL="0" distR="0" wp14:anchorId="20E1A3F4" wp14:editId="0B5B84A3">
            <wp:extent cx="216000" cy="226125"/>
            <wp:effectExtent l="0" t="0" r="0" b="254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w:t>
      </w:r>
    </w:p>
    <w:p w14:paraId="0A6D5B72" w14:textId="028BB3B0" w:rsidR="0047501F" w:rsidRDefault="00A26A09" w:rsidP="0047501F">
      <w:pPr>
        <w:pStyle w:val="Picturespacingindented"/>
      </w:pPr>
      <w:r>
        <w:rPr>
          <w:noProof/>
          <w:lang w:val="fr-FR" w:bidi="fr-FR"/>
        </w:rPr>
        <w:drawing>
          <wp:inline distT="0" distB="0" distL="0" distR="0" wp14:anchorId="6CE1D035" wp14:editId="39010CB4">
            <wp:extent cx="914400" cy="609600"/>
            <wp:effectExtent l="76200" t="76200" r="133350" b="133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RESSURE 3.bmp"/>
                    <pic:cNvPicPr/>
                  </pic:nvPicPr>
                  <pic:blipFill>
                    <a:blip r:embed="rId106">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noProof/>
          <w:lang w:val="fr-FR" w:bidi="fr-FR"/>
        </w:rPr>
        <w:drawing>
          <wp:inline distT="0" distB="0" distL="0" distR="0" wp14:anchorId="0BBBDCF1" wp14:editId="3B02556A">
            <wp:extent cx="179832" cy="719329"/>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44790BE1" wp14:editId="040BCDE9">
            <wp:extent cx="914400" cy="609600"/>
            <wp:effectExtent l="76200" t="76200" r="133350" b="133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RESSURE 4.bmp"/>
                    <pic:cNvPicPr/>
                  </pic:nvPicPr>
                  <pic:blipFill>
                    <a:blip r:embed="rId107">
                      <a:extLst>
                        <a:ext uri="{BEBA8EAE-BF5A-486C-A8C5-ECC9F3942E4B}">
                          <a14:imgProps xmlns:a14="http://schemas.microsoft.com/office/drawing/2010/main">
                            <a14:imgLayer r:embed="rId10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CC017F" w14:textId="374A137A" w:rsidR="002A4DBD" w:rsidRDefault="002A4DBD" w:rsidP="0047501F">
      <w:pPr>
        <w:pStyle w:val="Picturespacingindented"/>
      </w:pPr>
    </w:p>
    <w:p w14:paraId="2059D831" w14:textId="0FC1CAA2" w:rsidR="00A264AB" w:rsidRPr="00902FA1" w:rsidRDefault="00A264AB" w:rsidP="00F63F48">
      <w:pPr>
        <w:pStyle w:val="Heading2"/>
        <w:pageBreakBefore/>
      </w:pPr>
      <w:bookmarkStart w:id="39" w:name="_Ref468524742"/>
      <w:bookmarkStart w:id="40" w:name="_Toc19615631"/>
      <w:r w:rsidRPr="00902FA1">
        <w:rPr>
          <w:lang w:bidi="fr-FR"/>
        </w:rPr>
        <w:lastRenderedPageBreak/>
        <w:t>Collecte d’échantillons de gaz</w:t>
      </w:r>
      <w:bookmarkEnd w:id="39"/>
      <w:bookmarkEnd w:id="40"/>
    </w:p>
    <w:p w14:paraId="31C796FC" w14:textId="77777777" w:rsidR="00A264AB" w:rsidRPr="000305B0" w:rsidRDefault="00A264AB" w:rsidP="006C5FC5">
      <w:pPr>
        <w:pStyle w:val="BodyText"/>
        <w:jc w:val="both"/>
        <w:rPr>
          <w:lang w:val="fr-FR"/>
        </w:rPr>
      </w:pPr>
      <w:r w:rsidRPr="00902FA1">
        <w:rPr>
          <w:lang w:val="fr-FR" w:bidi="fr-FR"/>
        </w:rPr>
        <w:t>La pompe est équipée d’une sortie que vous pouvez raccorder à un ballon d’échantillons de gaz. En mode de remplissage du ballon, la pompe fonctionne jusqu’à ce que la contre-pression atteigne 15 mbar et, par conséquent, remplit automatiquement les ballons de toute taille.</w:t>
      </w:r>
    </w:p>
    <w:p w14:paraId="50F80A74" w14:textId="77777777" w:rsidR="00A264AB" w:rsidRPr="000305B0" w:rsidRDefault="00A264AB" w:rsidP="00A264AB">
      <w:pPr>
        <w:pStyle w:val="Procedure"/>
        <w:rPr>
          <w:lang w:val="fr-FR"/>
        </w:rPr>
      </w:pPr>
      <w:r w:rsidRPr="00902FA1">
        <w:rPr>
          <w:lang w:val="fr-FR" w:bidi="fr-FR"/>
        </w:rPr>
        <w:t>Pour collecter un échantillon de gaz :</w:t>
      </w:r>
    </w:p>
    <w:p w14:paraId="56B5D3DD" w14:textId="00576441" w:rsidR="00A264AB" w:rsidRPr="000305B0" w:rsidRDefault="00A264AB" w:rsidP="00A264AB">
      <w:pPr>
        <w:pStyle w:val="ListNumber"/>
        <w:numPr>
          <w:ilvl w:val="0"/>
          <w:numId w:val="21"/>
        </w:numPr>
        <w:rPr>
          <w:lang w:val="fr-FR"/>
        </w:rPr>
      </w:pPr>
      <w:r w:rsidRPr="00902FA1">
        <w:rPr>
          <w:lang w:val="fr-FR" w:bidi="fr-FR"/>
        </w:rPr>
        <w:t xml:space="preserve">Raccordez le ballon à gaz (voir </w:t>
      </w:r>
      <w:r w:rsidRPr="00902FA1">
        <w:rPr>
          <w:i/>
          <w:lang w:val="fr-FR" w:bidi="fr-FR"/>
        </w:rPr>
        <w:fldChar w:fldCharType="begin"/>
      </w:r>
      <w:r w:rsidRPr="00902FA1">
        <w:rPr>
          <w:i/>
          <w:lang w:val="fr-FR" w:bidi="fr-FR"/>
        </w:rPr>
        <w:instrText xml:space="preserve"> REF _Ref468524445 \h  \* MERGEFORMAT </w:instrText>
      </w:r>
      <w:r w:rsidRPr="00902FA1">
        <w:rPr>
          <w:i/>
          <w:lang w:val="fr-FR" w:bidi="fr-FR"/>
        </w:rPr>
      </w:r>
      <w:r w:rsidRPr="00902FA1">
        <w:rPr>
          <w:i/>
          <w:lang w:val="fr-FR" w:bidi="fr-FR"/>
        </w:rPr>
        <w:fldChar w:fldCharType="separate"/>
      </w:r>
      <w:r w:rsidR="0078108E" w:rsidRPr="0078108E">
        <w:rPr>
          <w:i/>
          <w:lang w:val="fr-FR" w:bidi="fr-FR"/>
        </w:rPr>
        <w:t>Raccord de sortie de</w:t>
      </w:r>
      <w:r w:rsidR="0078108E" w:rsidRPr="00902FA1">
        <w:rPr>
          <w:lang w:bidi="fr-FR"/>
        </w:rPr>
        <w:t xml:space="preserve"> </w:t>
      </w:r>
      <w:proofErr w:type="spellStart"/>
      <w:r w:rsidR="0078108E" w:rsidRPr="00902FA1">
        <w:rPr>
          <w:lang w:bidi="fr-FR"/>
        </w:rPr>
        <w:t>ballon</w:t>
      </w:r>
      <w:proofErr w:type="spellEnd"/>
      <w:r w:rsidR="0078108E" w:rsidRPr="00902FA1">
        <w:rPr>
          <w:lang w:bidi="fr-FR"/>
        </w:rPr>
        <w:t xml:space="preserve"> à </w:t>
      </w:r>
      <w:proofErr w:type="spellStart"/>
      <w:r w:rsidR="0078108E" w:rsidRPr="00902FA1">
        <w:rPr>
          <w:lang w:bidi="fr-FR"/>
        </w:rPr>
        <w:t>gaz</w:t>
      </w:r>
      <w:proofErr w:type="spellEnd"/>
      <w:r w:rsidRPr="00902FA1">
        <w:rPr>
          <w:i/>
          <w:lang w:val="fr-FR" w:bidi="fr-FR"/>
        </w:rPr>
        <w:fldChar w:fldCharType="end"/>
      </w:r>
      <w:r w:rsidRPr="00902FA1">
        <w:rPr>
          <w:lang w:val="fr-FR" w:bidi="fr-FR"/>
        </w:rPr>
        <w:t xml:space="preserve"> à la page </w:t>
      </w:r>
      <w:r w:rsidRPr="00902FA1">
        <w:rPr>
          <w:lang w:val="fr-FR" w:bidi="fr-FR"/>
        </w:rPr>
        <w:fldChar w:fldCharType="begin"/>
      </w:r>
      <w:r w:rsidRPr="00902FA1">
        <w:rPr>
          <w:lang w:val="fr-FR" w:bidi="fr-FR"/>
        </w:rPr>
        <w:instrText xml:space="preserve"> PAGEREF _Ref468524450 \h </w:instrText>
      </w:r>
      <w:r w:rsidRPr="00902FA1">
        <w:rPr>
          <w:lang w:val="fr-FR" w:bidi="fr-FR"/>
        </w:rPr>
      </w:r>
      <w:r w:rsidRPr="00902FA1">
        <w:rPr>
          <w:lang w:val="fr-FR" w:bidi="fr-FR"/>
        </w:rPr>
        <w:fldChar w:fldCharType="separate"/>
      </w:r>
      <w:r w:rsidR="0078108E">
        <w:rPr>
          <w:noProof/>
          <w:lang w:val="fr-FR" w:bidi="fr-FR"/>
        </w:rPr>
        <w:t>11</w:t>
      </w:r>
      <w:r w:rsidRPr="00902FA1">
        <w:rPr>
          <w:lang w:val="fr-FR" w:bidi="fr-FR"/>
        </w:rPr>
        <w:fldChar w:fldCharType="end"/>
      </w:r>
      <w:r w:rsidRPr="00902FA1">
        <w:rPr>
          <w:lang w:val="fr-FR" w:bidi="fr-FR"/>
        </w:rPr>
        <w:t>).</w:t>
      </w:r>
    </w:p>
    <w:p w14:paraId="188DA951" w14:textId="77777777" w:rsidR="00A264AB" w:rsidRPr="000305B0" w:rsidRDefault="008266A5" w:rsidP="00FE082A">
      <w:pPr>
        <w:pStyle w:val="ListNumber"/>
        <w:numPr>
          <w:ilvl w:val="0"/>
          <w:numId w:val="21"/>
        </w:numPr>
        <w:rPr>
          <w:lang w:val="fr-FR"/>
        </w:rPr>
      </w:pPr>
      <w:r w:rsidRPr="00FE082A">
        <w:rPr>
          <w:lang w:val="fr-FR" w:bidi="fr-FR"/>
        </w:rPr>
        <w:t xml:space="preserve">Faites défiler jusqu’à </w:t>
      </w:r>
      <w:r w:rsidRPr="00FE082A">
        <w:rPr>
          <w:b/>
          <w:lang w:val="fr-FR" w:bidi="fr-FR"/>
        </w:rPr>
        <w:t xml:space="preserve">SET FLOW </w:t>
      </w:r>
      <w:r w:rsidRPr="00FE082A">
        <w:rPr>
          <w:lang w:val="fr-FR" w:bidi="fr-FR"/>
        </w:rPr>
        <w:t xml:space="preserve">(débit paramétré), puis appuyez sur </w:t>
      </w:r>
      <w:r w:rsidR="00C07AB7" w:rsidRPr="009B75A1">
        <w:rPr>
          <w:rStyle w:val="Loweredicon5pt"/>
          <w:noProof/>
          <w:lang w:val="fr-FR" w:bidi="fr-FR"/>
        </w:rPr>
        <w:drawing>
          <wp:inline distT="0" distB="0" distL="0" distR="0" wp14:anchorId="2082A24E" wp14:editId="4E9959FC">
            <wp:extent cx="216000" cy="226125"/>
            <wp:effectExtent l="0" t="0" r="0" b="254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FE082A">
        <w:rPr>
          <w:lang w:val="fr-FR" w:bidi="fr-FR"/>
        </w:rPr>
        <w:t>.</w:t>
      </w:r>
    </w:p>
    <w:p w14:paraId="0DA54EB6" w14:textId="209736D8" w:rsidR="00A264AB" w:rsidRPr="00902FA1" w:rsidRDefault="004E66D0" w:rsidP="00A264AB">
      <w:pPr>
        <w:pStyle w:val="Picturespacingindented"/>
      </w:pPr>
      <w:r>
        <w:rPr>
          <w:noProof/>
          <w:lang w:val="fr-FR" w:bidi="fr-FR"/>
        </w:rPr>
        <w:drawing>
          <wp:inline distT="0" distB="0" distL="0" distR="0" wp14:anchorId="79DE8CD8" wp14:editId="1E09A5B0">
            <wp:extent cx="914400" cy="609600"/>
            <wp:effectExtent l="76200" t="76200" r="133350" b="133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FLOW SELECT 1.bmp"/>
                    <pic:cNvPicPr/>
                  </pic:nvPicPr>
                  <pic:blipFill>
                    <a:blip r:embed="rId109">
                      <a:extLst>
                        <a:ext uri="{BEBA8EAE-BF5A-486C-A8C5-ECC9F3942E4B}">
                          <a14:imgProps xmlns:a14="http://schemas.microsoft.com/office/drawing/2010/main">
                            <a14:imgLayer r:embed="rId1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64AB" w:rsidRPr="00902FA1">
        <w:rPr>
          <w:noProof/>
          <w:lang w:val="fr-FR" w:bidi="fr-FR"/>
        </w:rPr>
        <w:drawing>
          <wp:inline distT="0" distB="0" distL="0" distR="0" wp14:anchorId="21FBBCFB" wp14:editId="5FB022C2">
            <wp:extent cx="179832" cy="719329"/>
            <wp:effectExtent l="0" t="0" r="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rPr>
        <w:drawing>
          <wp:inline distT="0" distB="0" distL="0" distR="0" wp14:anchorId="641FB4BD" wp14:editId="73260EFA">
            <wp:extent cx="914400" cy="609600"/>
            <wp:effectExtent l="76200" t="76200" r="133350" b="133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FLOW ADJUST.bmp"/>
                    <pic:cNvPicPr/>
                  </pic:nvPicPr>
                  <pic:blipFill>
                    <a:blip r:embed="rId56">
                      <a:extLst>
                        <a:ext uri="{BEBA8EAE-BF5A-486C-A8C5-ECC9F3942E4B}">
                          <a14:imgProps xmlns:a14="http://schemas.microsoft.com/office/drawing/2010/main">
                            <a14:imgLayer r:embed="rId5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C95E22" w14:textId="77777777" w:rsidR="00A264AB" w:rsidRPr="000305B0" w:rsidRDefault="00A264AB" w:rsidP="00A264AB">
      <w:pPr>
        <w:pStyle w:val="ListNumber"/>
        <w:rPr>
          <w:lang w:val="fr-FR"/>
        </w:rPr>
      </w:pPr>
      <w:r w:rsidRPr="00902FA1">
        <w:rPr>
          <w:lang w:val="fr-FR" w:bidi="fr-FR"/>
        </w:rPr>
        <w:t xml:space="preserve">Appuyez sur et maintenez enfoncé </w:t>
      </w:r>
      <w:r w:rsidR="00615028" w:rsidRPr="009B75A1">
        <w:rPr>
          <w:rStyle w:val="Loweredicon5pt"/>
          <w:noProof/>
          <w:lang w:val="fr-FR" w:bidi="fr-FR"/>
        </w:rPr>
        <w:drawing>
          <wp:inline distT="0" distB="0" distL="0" distR="0" wp14:anchorId="143C41ED" wp14:editId="66B9EB21">
            <wp:extent cx="194087" cy="2160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jusqu’à ce que </w:t>
      </w:r>
      <w:r w:rsidRPr="00902FA1">
        <w:rPr>
          <w:b/>
          <w:lang w:val="fr-FR" w:bidi="fr-FR"/>
        </w:rPr>
        <w:t>BAG FILL</w:t>
      </w:r>
      <w:r w:rsidRPr="00902FA1">
        <w:rPr>
          <w:lang w:val="fr-FR" w:bidi="fr-FR"/>
        </w:rPr>
        <w:t xml:space="preserve"> (remplissage de ballon) s’affiche.</w:t>
      </w:r>
    </w:p>
    <w:p w14:paraId="5D2CF2CD" w14:textId="5B15E386" w:rsidR="00A264AB" w:rsidRPr="00FE082A" w:rsidRDefault="004E66D0" w:rsidP="00FE082A">
      <w:pPr>
        <w:pStyle w:val="ListContinue"/>
      </w:pPr>
      <w:r>
        <w:rPr>
          <w:noProof/>
        </w:rPr>
        <w:drawing>
          <wp:inline distT="0" distB="0" distL="0" distR="0" wp14:anchorId="71C67DCB" wp14:editId="08ADF8AF">
            <wp:extent cx="914400" cy="609600"/>
            <wp:effectExtent l="76200" t="76200" r="133350" b="133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AG FILL.bmp"/>
                    <pic:cNvPicPr/>
                  </pic:nvPicPr>
                  <pic:blipFill>
                    <a:blip r:embed="rId111">
                      <a:extLst>
                        <a:ext uri="{BEBA8EAE-BF5A-486C-A8C5-ECC9F3942E4B}">
                          <a14:imgProps xmlns:a14="http://schemas.microsoft.com/office/drawing/2010/main">
                            <a14:imgLayer r:embed="rId1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6B8202" w14:textId="77777777" w:rsidR="00A264AB" w:rsidRPr="000305B0" w:rsidRDefault="00A264AB" w:rsidP="007658E4">
      <w:pPr>
        <w:pStyle w:val="ListNumber"/>
        <w:rPr>
          <w:lang w:val="fr-FR"/>
        </w:rPr>
      </w:pPr>
      <w:r w:rsidRPr="00FE082A">
        <w:rPr>
          <w:lang w:val="fr-FR" w:bidi="fr-FR"/>
        </w:rPr>
        <w:t xml:space="preserve">Appuyez sur </w:t>
      </w:r>
      <w:r w:rsidR="00C07AB7" w:rsidRPr="009B75A1">
        <w:rPr>
          <w:rStyle w:val="Loweredicon5pt"/>
          <w:noProof/>
          <w:lang w:val="fr-FR" w:bidi="fr-FR"/>
        </w:rPr>
        <w:drawing>
          <wp:inline distT="0" distB="0" distL="0" distR="0" wp14:anchorId="3E3583F0" wp14:editId="26136807">
            <wp:extent cx="216000" cy="226125"/>
            <wp:effectExtent l="0" t="0" r="0" b="254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FE082A">
        <w:rPr>
          <w:lang w:val="fr-FR" w:bidi="fr-FR"/>
        </w:rPr>
        <w:t xml:space="preserve"> pour sauvegarder le réglage.</w:t>
      </w:r>
    </w:p>
    <w:p w14:paraId="576750E8" w14:textId="77777777" w:rsidR="00A43BF3" w:rsidRPr="00902FA1" w:rsidRDefault="00D96B50" w:rsidP="00245B79">
      <w:pPr>
        <w:pStyle w:val="Heading1"/>
        <w:pageBreakBefore/>
      </w:pPr>
      <w:bookmarkStart w:id="41" w:name="_Ref468541488"/>
      <w:bookmarkStart w:id="42" w:name="_Ref468541493"/>
      <w:bookmarkStart w:id="43" w:name="_Toc19615632"/>
      <w:r w:rsidRPr="00902FA1">
        <w:rPr>
          <w:lang w:bidi="fr-FR"/>
        </w:rPr>
        <w:lastRenderedPageBreak/>
        <w:t>Réglages</w:t>
      </w:r>
      <w:bookmarkEnd w:id="41"/>
      <w:bookmarkEnd w:id="42"/>
      <w:bookmarkEnd w:id="43"/>
    </w:p>
    <w:p w14:paraId="3197A761" w14:textId="77777777" w:rsidR="00DF0502" w:rsidRPr="000305B0" w:rsidRDefault="00DF0502" w:rsidP="006C5FC5">
      <w:pPr>
        <w:pStyle w:val="BodyText"/>
        <w:jc w:val="both"/>
        <w:rPr>
          <w:lang w:val="fr-FR"/>
        </w:rPr>
      </w:pPr>
      <w:r w:rsidRPr="00902FA1">
        <w:rPr>
          <w:lang w:val="fr-FR" w:bidi="fr-FR"/>
        </w:rPr>
        <w:t>Cette section décrit les réglages que vous pouvez ou devez modifier occasionnellement. Elle décrit également la manière dont accéder aux informations du système qu’un technicien de maintenance peut vous réclamer.</w:t>
      </w:r>
    </w:p>
    <w:p w14:paraId="21FCF893" w14:textId="77777777" w:rsidR="00DF0502" w:rsidRPr="000305B0" w:rsidRDefault="00DF0502" w:rsidP="00DF0502">
      <w:pPr>
        <w:pStyle w:val="Procedure"/>
        <w:rPr>
          <w:lang w:val="fr-FR"/>
        </w:rPr>
      </w:pPr>
      <w:r w:rsidRPr="00902FA1">
        <w:rPr>
          <w:lang w:val="fr-FR" w:bidi="fr-FR"/>
        </w:rPr>
        <w:t>Pour accéder au menu SETTINGS (réglages) :</w:t>
      </w:r>
    </w:p>
    <w:p w14:paraId="00D8EC0F" w14:textId="77777777" w:rsidR="00662784" w:rsidRPr="00902FA1" w:rsidRDefault="00662784" w:rsidP="00662784">
      <w:pPr>
        <w:pStyle w:val="BodyText"/>
        <w:rPr>
          <w:lang w:val="en-GB"/>
        </w:rPr>
      </w:pPr>
      <w:r w:rsidRPr="00902FA1">
        <w:rPr>
          <w:noProof/>
          <w:lang w:val="fr-FR" w:bidi="fr-FR"/>
        </w:rPr>
        <mc:AlternateContent>
          <mc:Choice Requires="wpc">
            <w:drawing>
              <wp:inline distT="0" distB="0" distL="0" distR="0" wp14:anchorId="518AA637" wp14:editId="63E75C4C">
                <wp:extent cx="5505245" cy="751609"/>
                <wp:effectExtent l="0" t="76200" r="76835" b="106045"/>
                <wp:docPr id="1043" name="Canvas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2" name="Picture 182"/>
                          <pic:cNvPicPr preferRelativeResize="0"/>
                        </pic:nvPicPr>
                        <pic:blipFill>
                          <a:blip r:embed="rId34">
                            <a:extLst>
                              <a:ext uri="{28A0092B-C50C-407E-A947-70E740481C1C}">
                                <a14:useLocalDpi xmlns:a14="http://schemas.microsoft.com/office/drawing/2010/main" val="0"/>
                              </a:ext>
                            </a:extLst>
                          </a:blip>
                          <a:stretch>
                            <a:fillRect/>
                          </a:stretch>
                        </pic:blipFill>
                        <pic:spPr>
                          <a:xfrm>
                            <a:off x="883047" y="0"/>
                            <a:ext cx="1069090" cy="7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86" name="Picture 186"/>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3914223" y="0"/>
                            <a:ext cx="180000" cy="720000"/>
                          </a:xfrm>
                          <a:prstGeom prst="rect">
                            <a:avLst/>
                          </a:prstGeom>
                        </pic:spPr>
                      </pic:pic>
                      <pic:pic xmlns:pic="http://schemas.openxmlformats.org/drawingml/2006/picture">
                        <pic:nvPicPr>
                          <pic:cNvPr id="188" name="Picture 188"/>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687827" y="0"/>
                            <a:ext cx="180000" cy="720000"/>
                          </a:xfrm>
                          <a:prstGeom prst="rect">
                            <a:avLst/>
                          </a:prstGeom>
                        </pic:spPr>
                      </pic:pic>
                      <wps:wsp>
                        <wps:cNvPr id="1045" name="Text Box 1045"/>
                        <wps:cNvSpPr txBox="1"/>
                        <wps:spPr>
                          <a:xfrm>
                            <a:off x="0" y="243524"/>
                            <a:ext cx="357188" cy="233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BAE6" w14:textId="77777777" w:rsidR="008A1A73" w:rsidRDefault="008A1A73" w:rsidP="00662784">
                              <w:pPr>
                                <w:pStyle w:val="Textbox"/>
                              </w:pPr>
                              <w:r>
                                <w:rPr>
                                  <w:lang w:bidi="fr-FR"/>
                                </w:rPr>
                                <w:t>Appuyez sur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Text Box 1045"/>
                        <wps:cNvSpPr txBox="1"/>
                        <wps:spPr>
                          <a:xfrm>
                            <a:off x="2068560" y="1"/>
                            <a:ext cx="107469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BD60B" w14:textId="77777777" w:rsidR="008A1A73" w:rsidRDefault="008A1A73" w:rsidP="00662784">
                              <w:pPr>
                                <w:pStyle w:val="Textbox"/>
                              </w:pPr>
                              <w:r>
                                <w:rPr>
                                  <w:lang w:bidi="fr-FR"/>
                                </w:rPr>
                                <w:t>L’écran Casella étant visible,</w:t>
                              </w:r>
                              <w:r>
                                <w:rPr>
                                  <w:lang w:bidi="fr-FR"/>
                                </w:rPr>
                                <w:br/>
                                <w:t>appuyez et maintenez enfoncé</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Text Box 1045"/>
                        <wps:cNvSpPr txBox="1"/>
                        <wps:spPr>
                          <a:xfrm>
                            <a:off x="3372192" y="244499"/>
                            <a:ext cx="230616"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831A9" w14:textId="77777777" w:rsidR="008A1A73" w:rsidRPr="00662784" w:rsidRDefault="008A1A73" w:rsidP="00662784">
                              <w:pPr>
                                <w:pStyle w:val="Textbox"/>
                                <w:jc w:val="center"/>
                                <w:rPr>
                                  <w:b/>
                                </w:rPr>
                              </w:pPr>
                              <w:r w:rsidRPr="00662784">
                                <w:rPr>
                                  <w:b/>
                                  <w:lang w:bidi="fr-FR"/>
                                </w:rPr>
                                <w:t>+</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89" name="Picture 289"/>
                          <pic:cNvPicPr/>
                        </pic:nvPicPr>
                        <pic:blipFill>
                          <a:blip r:embed="rId33" cstate="print">
                            <a:extLst>
                              <a:ext uri="{28A0092B-C50C-407E-A947-70E740481C1C}">
                                <a14:useLocalDpi xmlns:a14="http://schemas.microsoft.com/office/drawing/2010/main" val="0"/>
                              </a:ext>
                            </a:extLst>
                          </a:blip>
                          <a:stretch>
                            <a:fillRect/>
                          </a:stretch>
                        </pic:blipFill>
                        <pic:spPr>
                          <a:xfrm>
                            <a:off x="421300" y="237150"/>
                            <a:ext cx="215900" cy="236220"/>
                          </a:xfrm>
                          <a:prstGeom prst="rect">
                            <a:avLst/>
                          </a:prstGeom>
                        </pic:spPr>
                      </pic:pic>
                      <pic:pic xmlns:pic="http://schemas.openxmlformats.org/drawingml/2006/picture">
                        <pic:nvPicPr>
                          <pic:cNvPr id="320" name="Picture 320"/>
                          <pic:cNvPicPr/>
                        </pic:nvPicPr>
                        <pic:blipFill>
                          <a:blip r:embed="rId53" cstate="print">
                            <a:extLst>
                              <a:ext uri="{28A0092B-C50C-407E-A947-70E740481C1C}">
                                <a14:useLocalDpi xmlns:a14="http://schemas.microsoft.com/office/drawing/2010/main" val="0"/>
                              </a:ext>
                            </a:extLst>
                          </a:blip>
                          <a:stretch>
                            <a:fillRect/>
                          </a:stretch>
                        </pic:blipFill>
                        <pic:spPr>
                          <a:xfrm>
                            <a:off x="3640750" y="237150"/>
                            <a:ext cx="215900" cy="226060"/>
                          </a:xfrm>
                          <a:prstGeom prst="rect">
                            <a:avLst/>
                          </a:prstGeom>
                        </pic:spPr>
                      </pic:pic>
                      <pic:pic xmlns:pic="http://schemas.openxmlformats.org/drawingml/2006/picture">
                        <pic:nvPicPr>
                          <pic:cNvPr id="241" name="Picture 241"/>
                          <pic:cNvPicPr/>
                        </pic:nvPicPr>
                        <pic:blipFill>
                          <a:blip r:embed="rId24" cstate="print">
                            <a:extLst>
                              <a:ext uri="{28A0092B-C50C-407E-A947-70E740481C1C}">
                                <a14:useLocalDpi xmlns:a14="http://schemas.microsoft.com/office/drawing/2010/main" val="0"/>
                              </a:ext>
                            </a:extLst>
                          </a:blip>
                          <a:stretch>
                            <a:fillRect/>
                          </a:stretch>
                        </pic:blipFill>
                        <pic:spPr>
                          <a:xfrm>
                            <a:off x="3151800" y="237150"/>
                            <a:ext cx="193675" cy="226800"/>
                          </a:xfrm>
                          <a:prstGeom prst="rect">
                            <a:avLst/>
                          </a:prstGeom>
                        </pic:spPr>
                      </pic:pic>
                      <pic:pic xmlns:pic="http://schemas.openxmlformats.org/drawingml/2006/picture">
                        <pic:nvPicPr>
                          <pic:cNvPr id="168" name="Picture 168"/>
                          <pic:cNvPicPr>
                            <a:picLocks noChangeAspect="1"/>
                          </pic:cNvPicPr>
                        </pic:nvPicPr>
                        <pic:blipFill>
                          <a:blip r:embed="rId113">
                            <a:extLst>
                              <a:ext uri="{BEBA8EAE-BF5A-486C-A8C5-ECC9F3942E4B}">
                                <a14:imgProps xmlns:a14="http://schemas.microsoft.com/office/drawing/2010/main">
                                  <a14:imgLayer r:embed="rId1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4288524" y="0"/>
                            <a:ext cx="1158743" cy="717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c:wpc>
                  </a:graphicData>
                </a:graphic>
              </wp:inline>
            </w:drawing>
          </mc:Choice>
          <mc:Fallback>
            <w:pict>
              <v:group w14:anchorId="518AA637" id="Canvas 1043" o:spid="_x0000_s1056" editas="canvas" style="width:433.5pt;height:59.2pt;mso-position-horizontal-relative:char;mso-position-vertical-relative:line" coordsize="5504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">
                <v:shape id="_x0000_s1057" type="#_x0000_t75" style="position:absolute;width:55048;height:7512;visibility:visible;mso-wrap-style:square">
                  <v:fill o:detectmouseclick="t"/>
                  <v:path o:connecttype="none"/>
                </v:shape>
                <v:shape id="Picture 182" o:spid="_x0000_s1058" type="#_x0000_t75" style="position:absolute;left:8830;width:10691;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" stroked="t" strokeweight="3pt">
                  <v:stroke endcap="square"/>
                  <v:imagedata r:id="rId115" o:title=""/>
                  <v:shadow on="t" color="black" opacity="28180f" origin="-.5,-.5" offset=".74836mm,.74836mm"/>
                </v:shape>
                <v:shape id="Picture 186" o:spid="_x0000_s1059" type="#_x0000_t75" style="position:absolute;left:39142;width:1800;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">
                  <v:imagedata r:id="rId116" o:title=""/>
                </v:shape>
                <v:shape id="Picture 188" o:spid="_x0000_s1060" type="#_x0000_t75" style="position:absolute;left:6878;width:1800;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">
                  <v:imagedata r:id="rId116" o:title=""/>
                </v:shape>
                <v:shape id="Text Box 1045" o:spid="_x0000_s1061" type="#_x0000_t202" style="position:absolute;top:2435;width:3571;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" filled="f" stroked="f" strokeweight=".5pt">
                  <v:textbox inset="0,0,0,0">
                    <w:txbxContent>
                      <w:p w14:paraId="121ABAE6" w14:textId="77777777" w:rsidR="008A1A73" w:rsidRDefault="008A1A73" w:rsidP="00662784">
                        <w:pPr>
                          <w:pStyle w:val="Textbox"/>
                        </w:pPr>
                        <w:r>
                          <w:rPr>
                            <w:lang w:bidi="fr-FR"/>
                          </w:rPr>
                          <w:t>Appuyez sur</w:t>
                        </w:r>
                      </w:p>
                    </w:txbxContent>
                  </v:textbox>
                </v:shape>
                <v:shape id="Text Box 1045" o:spid="_x0000_s1062" type="#_x0000_t202" style="position:absolute;left:20685;width:1074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Y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" filled="f" stroked="f" strokeweight=".5pt">
                  <v:textbox inset="0,0,0,0">
                    <w:txbxContent>
                      <w:p w14:paraId="35EBD60B" w14:textId="77777777" w:rsidR="008A1A73" w:rsidRDefault="008A1A73" w:rsidP="00662784">
                        <w:pPr>
                          <w:pStyle w:val="Textbox"/>
                        </w:pPr>
                        <w:r>
                          <w:rPr>
                            <w:lang w:bidi="fr-FR"/>
                          </w:rPr>
                          <w:t>L’écran Casella étant visible,</w:t>
                        </w:r>
                        <w:r>
                          <w:rPr>
                            <w:lang w:bidi="fr-FR"/>
                          </w:rPr>
                          <w:br/>
                          <w:t>appuyez et maintenez enfoncé</w:t>
                        </w:r>
                      </w:p>
                    </w:txbxContent>
                  </v:textbox>
                </v:shape>
                <v:shape id="Text Box 1045" o:spid="_x0000_s1063" type="#_x0000_t202" style="position:absolute;left:33721;top:2444;width:230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6vwgAAANwAAAAPAAAAZHJzL2Rvd25yZXYueG1sRE/basJA&#10;EH0v+A/LCL7VjR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AuZ66vwgAAANwAAAAPAAAA&#10;AAAAAAAAAAAAAAcCAABkcnMvZG93bnJldi54bWxQSwUGAAAAAAMAAwC3AAAA9gIAAAAA&#10;" filled="f" stroked="f" strokeweight=".5pt">
                  <v:textbox inset="0,0,0,0">
                    <w:txbxContent>
                      <w:p w14:paraId="303831A9" w14:textId="77777777" w:rsidR="008A1A73" w:rsidRPr="00662784" w:rsidRDefault="008A1A73" w:rsidP="00662784">
                        <w:pPr>
                          <w:pStyle w:val="Textbox"/>
                          <w:jc w:val="center"/>
                          <w:rPr>
                            <w:b/>
                          </w:rPr>
                        </w:pPr>
                        <w:r w:rsidRPr="00662784">
                          <w:rPr>
                            <w:b/>
                            <w:lang w:bidi="fr-FR"/>
                          </w:rPr>
                          <w:t>+</w:t>
                        </w:r>
                      </w:p>
                    </w:txbxContent>
                  </v:textbox>
                </v:shape>
                <v:shape id="Picture 289" o:spid="_x0000_s1064" type="#_x0000_t75" style="position:absolute;left:4213;top:2371;width:215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">
                  <v:imagedata r:id="rId117" o:title=""/>
                </v:shape>
                <v:shape id="Picture 320" o:spid="_x0000_s1065" type="#_x0000_t75" style="position:absolute;left:36407;top:2371;width:2159;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">
                  <v:imagedata r:id="rId118" o:title=""/>
                </v:shape>
                <v:shape id="Picture 241" o:spid="_x0000_s1066" type="#_x0000_t75" style="position:absolute;left:31518;top:2371;width:193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">
                  <v:imagedata r:id="rId119" o:title=""/>
                </v:shape>
                <v:shape id="Picture 168" o:spid="_x0000_s1067" type="#_x0000_t75" style="position:absolute;left:42885;width:11587;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" stroked="t" strokeweight="3pt">
                  <v:stroke endcap="square"/>
                  <v:imagedata r:id="rId120" o:title=""/>
                  <v:shadow on="t" color="black" opacity="28180f" origin="-.5,-.5" offset=".74836mm,.74836mm"/>
                  <v:path arrowok="t"/>
                </v:shape>
                <w10:anchorlock/>
              </v:group>
            </w:pict>
          </mc:Fallback>
        </mc:AlternateContent>
      </w:r>
    </w:p>
    <w:p w14:paraId="1CE4A7F6" w14:textId="77777777" w:rsidR="006A45D8" w:rsidRPr="000305B0" w:rsidRDefault="00662784" w:rsidP="00662784">
      <w:pPr>
        <w:pStyle w:val="BodyText"/>
        <w:spacing w:before="240"/>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4F98BBBC" wp14:editId="31670D6A">
            <wp:extent cx="194087" cy="2160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fr-FR" w:bidi="fr-FR"/>
        </w:rPr>
        <w:t xml:space="preserve"> ou </w:t>
      </w:r>
      <w:r w:rsidR="004D57DA" w:rsidRPr="00E8767B">
        <w:rPr>
          <w:rStyle w:val="Loweredicon5pt"/>
          <w:noProof/>
          <w:lang w:val="fr-FR" w:bidi="fr-FR"/>
        </w:rPr>
        <w:drawing>
          <wp:inline distT="0" distB="0" distL="0" distR="0" wp14:anchorId="597A677C" wp14:editId="47E0E0EE">
            <wp:extent cx="194086" cy="21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fr-FR" w:bidi="fr-FR"/>
        </w:rPr>
        <w:t xml:space="preserve"> pour faire défiler afin d’accéder à n’importe lequel des réglages suivants.</w:t>
      </w:r>
    </w:p>
    <w:p w14:paraId="0B0C37CD" w14:textId="77777777" w:rsidR="00662784" w:rsidRPr="000305B0" w:rsidRDefault="00662784" w:rsidP="00662784">
      <w:pPr>
        <w:pStyle w:val="BodyText"/>
        <w:spacing w:before="240"/>
        <w:rPr>
          <w:lang w:val="fr-FR"/>
        </w:rPr>
      </w:pPr>
      <w:r w:rsidRPr="00902FA1">
        <w:rPr>
          <w:lang w:val="fr-FR" w:bidi="fr-FR"/>
        </w:rPr>
        <w:t xml:space="preserve">Appuyez sur </w:t>
      </w:r>
      <w:r w:rsidR="00615028" w:rsidRPr="009B75A1">
        <w:rPr>
          <w:rStyle w:val="Loweredicon5pt"/>
          <w:noProof/>
          <w:lang w:val="fr-FR" w:bidi="fr-FR"/>
        </w:rPr>
        <w:drawing>
          <wp:inline distT="0" distB="0" distL="0" distR="0" wp14:anchorId="1921DEFC" wp14:editId="437418D4">
            <wp:extent cx="216000" cy="226125"/>
            <wp:effectExtent l="0" t="0" r="0" b="254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fr-FR" w:bidi="fr-FR"/>
        </w:rPr>
        <w:t xml:space="preserve"> pour saisir/sauvegarder un réglage ou pour passer d’une valeur à l’autre, et appuyez sur </w:t>
      </w:r>
      <w:r w:rsidR="002D57C8" w:rsidRPr="00E8767B">
        <w:rPr>
          <w:rStyle w:val="Loweredicon5pt"/>
          <w:noProof/>
          <w:lang w:val="fr-FR" w:bidi="fr-FR"/>
        </w:rPr>
        <w:drawing>
          <wp:inline distT="0" distB="0" distL="0" distR="0" wp14:anchorId="57E94818" wp14:editId="2B7F9AB6">
            <wp:extent cx="215999" cy="236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Pr="00902FA1">
        <w:rPr>
          <w:lang w:val="fr-FR" w:bidi="fr-FR"/>
        </w:rPr>
        <w:t xml:space="preserve"> pour revenir.</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53"/>
      </w:tblGrid>
      <w:tr w:rsidR="007F2CC5" w:rsidRPr="00902FA1" w14:paraId="7C52BA32" w14:textId="77777777" w:rsidTr="00F4146C">
        <w:tc>
          <w:tcPr>
            <w:tcW w:w="3936" w:type="dxa"/>
          </w:tcPr>
          <w:p w14:paraId="6EC571A0" w14:textId="77777777" w:rsidR="007F2CC5" w:rsidRPr="00902FA1" w:rsidRDefault="007F2CC5" w:rsidP="00062A3A">
            <w:pPr>
              <w:pStyle w:val="Heading2"/>
            </w:pPr>
            <w:bookmarkStart w:id="44" w:name="_Toc19615633"/>
            <w:r w:rsidRPr="00902FA1">
              <w:rPr>
                <w:lang w:bidi="fr-FR"/>
              </w:rPr>
              <w:t>Langue</w:t>
            </w:r>
            <w:bookmarkEnd w:id="44"/>
          </w:p>
        </w:tc>
        <w:tc>
          <w:tcPr>
            <w:tcW w:w="5953" w:type="dxa"/>
          </w:tcPr>
          <w:p w14:paraId="27A4E786" w14:textId="77777777" w:rsidR="007F2CC5" w:rsidRPr="00902FA1" w:rsidRDefault="007F2CC5" w:rsidP="00062A3A">
            <w:pPr>
              <w:pStyle w:val="Tabletext"/>
            </w:pPr>
          </w:p>
        </w:tc>
      </w:tr>
      <w:tr w:rsidR="00062A3A" w:rsidRPr="00902FA1" w14:paraId="1FBF6E72" w14:textId="77777777" w:rsidTr="00F4146C">
        <w:tc>
          <w:tcPr>
            <w:tcW w:w="3936" w:type="dxa"/>
          </w:tcPr>
          <w:p w14:paraId="0CBE0B0D" w14:textId="7D9BB60E" w:rsidR="00062A3A" w:rsidRPr="000305B0" w:rsidRDefault="00062A3A" w:rsidP="00062A3A">
            <w:pPr>
              <w:pStyle w:val="BodyText"/>
              <w:rPr>
                <w:lang w:val="fr-FR"/>
              </w:rPr>
            </w:pPr>
            <w:r w:rsidRPr="00902FA1">
              <w:rPr>
                <w:lang w:val="fr-FR" w:bidi="fr-FR"/>
              </w:rPr>
              <w:t>Les langues prises en charge comprennent l'anglais, l’espagnol, l’italien, l’allemand, le français, le portugais, le portugais brésilien et le chinois.</w:t>
            </w:r>
          </w:p>
        </w:tc>
        <w:tc>
          <w:tcPr>
            <w:tcW w:w="5953" w:type="dxa"/>
          </w:tcPr>
          <w:p w14:paraId="71BAA100" w14:textId="2233E8C7" w:rsidR="00062A3A" w:rsidRPr="00902FA1" w:rsidRDefault="00305751" w:rsidP="00062A3A">
            <w:pPr>
              <w:pStyle w:val="Tabledrawingcanvas"/>
            </w:pPr>
            <w:r>
              <w:rPr>
                <w:lang w:bidi="fr-FR"/>
              </w:rPr>
              <w:drawing>
                <wp:inline distT="0" distB="0" distL="0" distR="0" wp14:anchorId="52125043" wp14:editId="22007F28">
                  <wp:extent cx="914400" cy="609600"/>
                  <wp:effectExtent l="76200" t="76200" r="133350" b="133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LANGUAGE 1.bmp"/>
                          <pic:cNvPicPr/>
                        </pic:nvPicPr>
                        <pic:blipFill>
                          <a:blip r:embed="rId121">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7EE098CC" wp14:editId="729B4F45">
                  <wp:extent cx="179832" cy="719329"/>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3C75DD48" wp14:editId="75B360CE">
                  <wp:extent cx="914400" cy="609600"/>
                  <wp:effectExtent l="76200" t="76200" r="133350" b="133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LANGUAGE 2.bmp"/>
                          <pic:cNvPicPr/>
                        </pic:nvPicPr>
                        <pic:blipFill>
                          <a:blip r:embed="rId122">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062A3A" w:rsidRPr="00902FA1" w14:paraId="036A6975" w14:textId="77777777" w:rsidTr="00F4146C">
        <w:tc>
          <w:tcPr>
            <w:tcW w:w="3936" w:type="dxa"/>
          </w:tcPr>
          <w:p w14:paraId="0DFCBF31" w14:textId="1E18A8E3" w:rsidR="00062A3A" w:rsidRPr="00902FA1" w:rsidRDefault="00062A3A" w:rsidP="00062A3A">
            <w:pPr>
              <w:pStyle w:val="Heading2"/>
            </w:pPr>
            <w:bookmarkStart w:id="45" w:name="_Toc19615634"/>
            <w:r w:rsidRPr="00902FA1">
              <w:rPr>
                <w:lang w:bidi="fr-FR"/>
              </w:rPr>
              <w:t>Unités de température</w:t>
            </w:r>
            <w:bookmarkEnd w:id="45"/>
          </w:p>
        </w:tc>
        <w:tc>
          <w:tcPr>
            <w:tcW w:w="5953" w:type="dxa"/>
          </w:tcPr>
          <w:p w14:paraId="343F81FC" w14:textId="77777777" w:rsidR="00062A3A" w:rsidRPr="00902FA1" w:rsidRDefault="00062A3A" w:rsidP="00062A3A">
            <w:pPr>
              <w:pStyle w:val="Tabledrawingcanvas"/>
            </w:pPr>
          </w:p>
        </w:tc>
      </w:tr>
      <w:tr w:rsidR="007F2CC5" w:rsidRPr="00902FA1" w14:paraId="311929B6" w14:textId="77777777" w:rsidTr="00F4146C">
        <w:tc>
          <w:tcPr>
            <w:tcW w:w="3936" w:type="dxa"/>
          </w:tcPr>
          <w:p w14:paraId="245C56DE" w14:textId="09718016" w:rsidR="007F2CC5" w:rsidRPr="00902FA1" w:rsidRDefault="007F2CC5" w:rsidP="007F2CC5">
            <w:pPr>
              <w:pStyle w:val="BodyText"/>
              <w:rPr>
                <w:lang w:val="en-GB"/>
              </w:rPr>
            </w:pPr>
            <w:r w:rsidRPr="00902FA1">
              <w:rPr>
                <w:lang w:val="fr-FR" w:bidi="fr-FR"/>
              </w:rPr>
              <w:t>Sélectionnez Centigrade ou Fahrenheit.</w:t>
            </w:r>
          </w:p>
        </w:tc>
        <w:tc>
          <w:tcPr>
            <w:tcW w:w="5953" w:type="dxa"/>
          </w:tcPr>
          <w:p w14:paraId="057D4051" w14:textId="78823D79" w:rsidR="007F2CC5" w:rsidRPr="00902FA1" w:rsidRDefault="00305751" w:rsidP="00062A3A">
            <w:pPr>
              <w:pStyle w:val="Tabledrawingcanvas"/>
            </w:pPr>
            <w:r>
              <w:rPr>
                <w:lang w:bidi="fr-FR"/>
              </w:rPr>
              <w:drawing>
                <wp:inline distT="0" distB="0" distL="0" distR="0" wp14:anchorId="4B46ACA6" wp14:editId="4B23B814">
                  <wp:extent cx="914400" cy="609600"/>
                  <wp:effectExtent l="76200" t="76200" r="133350" b="133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EMPERATURE 1.bmp"/>
                          <pic:cNvPicPr/>
                        </pic:nvPicPr>
                        <pic:blipFill>
                          <a:blip r:embed="rId123">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63EF24F8" wp14:editId="5179B4E9">
                  <wp:extent cx="179832" cy="71932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377D374E" wp14:editId="2AA75B84">
                  <wp:extent cx="914400" cy="609600"/>
                  <wp:effectExtent l="76200" t="76200" r="133350" b="133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TEMPERATURE 2.bmp"/>
                          <pic:cNvPicPr/>
                        </pic:nvPicPr>
                        <pic:blipFill>
                          <a:blip r:embed="rId124">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64AF7" w:rsidRPr="00902FA1" w14:paraId="55C6C901" w14:textId="77777777" w:rsidTr="00F4146C">
        <w:tc>
          <w:tcPr>
            <w:tcW w:w="3936" w:type="dxa"/>
          </w:tcPr>
          <w:p w14:paraId="2D61ED21" w14:textId="185902EF" w:rsidR="00364AF7" w:rsidRPr="00902FA1" w:rsidRDefault="00364AF7" w:rsidP="00364AF7">
            <w:pPr>
              <w:pStyle w:val="Heading2"/>
            </w:pPr>
            <w:bookmarkStart w:id="46" w:name="_Toc19615635"/>
            <w:r w:rsidRPr="00902FA1">
              <w:rPr>
                <w:lang w:bidi="fr-FR"/>
              </w:rPr>
              <w:t>Unités de pression</w:t>
            </w:r>
            <w:bookmarkEnd w:id="46"/>
          </w:p>
        </w:tc>
        <w:tc>
          <w:tcPr>
            <w:tcW w:w="5953" w:type="dxa"/>
          </w:tcPr>
          <w:p w14:paraId="20D2E5CE" w14:textId="77777777" w:rsidR="00364AF7" w:rsidRPr="00902FA1" w:rsidRDefault="00364AF7" w:rsidP="00062A3A">
            <w:pPr>
              <w:pStyle w:val="Tabledrawingcanvas"/>
            </w:pPr>
          </w:p>
        </w:tc>
      </w:tr>
      <w:tr w:rsidR="00364AF7" w:rsidRPr="00902FA1" w14:paraId="013D5B94" w14:textId="77777777" w:rsidTr="00F4146C">
        <w:tc>
          <w:tcPr>
            <w:tcW w:w="3936" w:type="dxa"/>
          </w:tcPr>
          <w:p w14:paraId="461A1BE8" w14:textId="77777777" w:rsidR="00364AF7" w:rsidRPr="000305B0" w:rsidRDefault="00A67905" w:rsidP="00647493">
            <w:pPr>
              <w:pStyle w:val="BodyText"/>
              <w:rPr>
                <w:lang w:val="fr-FR"/>
              </w:rPr>
            </w:pPr>
            <w:r w:rsidRPr="00902FA1">
              <w:rPr>
                <w:lang w:val="fr-FR" w:bidi="fr-FR"/>
              </w:rPr>
              <w:t>Sélectionnez cmH2O, kPa, “H2O ou mbar.</w:t>
            </w:r>
          </w:p>
        </w:tc>
        <w:tc>
          <w:tcPr>
            <w:tcW w:w="5953" w:type="dxa"/>
          </w:tcPr>
          <w:p w14:paraId="72AD6660" w14:textId="58B5C0BE" w:rsidR="00364AF7" w:rsidRPr="00902FA1" w:rsidRDefault="00AA0D0C" w:rsidP="00062A3A">
            <w:pPr>
              <w:pStyle w:val="Tabledrawingcanvas"/>
            </w:pPr>
            <w:r>
              <w:rPr>
                <w:lang w:bidi="fr-FR"/>
              </w:rPr>
              <w:drawing>
                <wp:inline distT="0" distB="0" distL="0" distR="0" wp14:anchorId="617D2662" wp14:editId="5D710D2E">
                  <wp:extent cx="914400" cy="609600"/>
                  <wp:effectExtent l="76200" t="76200" r="133350" b="133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RESSURE 1.bmp"/>
                          <pic:cNvPicPr/>
                        </pic:nvPicPr>
                        <pic:blipFill>
                          <a:blip r:embed="rId125">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2DBBC6C3" wp14:editId="2031698B">
                  <wp:extent cx="179832" cy="71932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4FB01230" wp14:editId="540CD747">
                  <wp:extent cx="914400" cy="609600"/>
                  <wp:effectExtent l="76200" t="76200" r="133350" b="133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RESSURE 2.bmp"/>
                          <pic:cNvPicPr/>
                        </pic:nvPicPr>
                        <pic:blipFill>
                          <a:blip r:embed="rId126">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64AF7" w:rsidRPr="00902FA1" w14:paraId="4DA6324C" w14:textId="77777777" w:rsidTr="00F4146C">
        <w:tc>
          <w:tcPr>
            <w:tcW w:w="3936" w:type="dxa"/>
          </w:tcPr>
          <w:p w14:paraId="29EEE30E" w14:textId="011A483F" w:rsidR="00364AF7" w:rsidRPr="00902FA1" w:rsidRDefault="0032703D" w:rsidP="00364AF7">
            <w:pPr>
              <w:pStyle w:val="Heading2"/>
            </w:pPr>
            <w:bookmarkStart w:id="47" w:name="_Toc19615636"/>
            <w:r w:rsidRPr="00902FA1">
              <w:rPr>
                <w:lang w:bidi="fr-FR"/>
              </w:rPr>
              <w:lastRenderedPageBreak/>
              <w:t>Heure et date</w:t>
            </w:r>
            <w:bookmarkEnd w:id="47"/>
          </w:p>
        </w:tc>
        <w:tc>
          <w:tcPr>
            <w:tcW w:w="5953" w:type="dxa"/>
          </w:tcPr>
          <w:p w14:paraId="4C8962F5" w14:textId="77777777" w:rsidR="00364AF7" w:rsidRPr="00902FA1" w:rsidRDefault="00364AF7" w:rsidP="00062A3A">
            <w:pPr>
              <w:pStyle w:val="Tabledrawingcanvas"/>
            </w:pPr>
          </w:p>
        </w:tc>
      </w:tr>
      <w:tr w:rsidR="00364AF7" w:rsidRPr="00902FA1" w14:paraId="5B393303" w14:textId="77777777" w:rsidTr="00F4146C">
        <w:tc>
          <w:tcPr>
            <w:tcW w:w="3936" w:type="dxa"/>
          </w:tcPr>
          <w:p w14:paraId="7BE4754F" w14:textId="77777777" w:rsidR="00364AF7" w:rsidRPr="000305B0" w:rsidRDefault="00364AF7" w:rsidP="002A4DBD">
            <w:pPr>
              <w:pStyle w:val="BodyText"/>
              <w:jc w:val="both"/>
              <w:rPr>
                <w:lang w:val="fr-FR"/>
              </w:rPr>
            </w:pPr>
            <w:r w:rsidRPr="00902FA1">
              <w:rPr>
                <w:lang w:val="fr-FR" w:bidi="fr-FR"/>
              </w:rPr>
              <w:t>Réglage de la date et de l’heure. Appuyez sur Entrée pour mettre en séquence les chiffres à régler.</w:t>
            </w:r>
          </w:p>
        </w:tc>
        <w:tc>
          <w:tcPr>
            <w:tcW w:w="5953" w:type="dxa"/>
          </w:tcPr>
          <w:p w14:paraId="06754087" w14:textId="4A08FFF0" w:rsidR="00364AF7" w:rsidRPr="00902FA1" w:rsidRDefault="00AA0D0C" w:rsidP="002A4DBD">
            <w:pPr>
              <w:pStyle w:val="Tabledrawingcanvas"/>
              <w:tabs>
                <w:tab w:val="left" w:pos="2155"/>
                <w:tab w:val="left" w:pos="4309"/>
              </w:tabs>
              <w:jc w:val="both"/>
            </w:pPr>
            <w:r>
              <w:rPr>
                <w:lang w:bidi="fr-FR"/>
              </w:rPr>
              <w:drawing>
                <wp:inline distT="0" distB="0" distL="0" distR="0" wp14:anchorId="6926D83A" wp14:editId="2906DADD">
                  <wp:extent cx="832298" cy="554865"/>
                  <wp:effectExtent l="76200" t="76200" r="139700" b="13144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ATE TIME 1.bmp"/>
                          <pic:cNvPicPr/>
                        </pic:nvPicPr>
                        <pic:blipFill>
                          <a:blip r:embed="rId127">
                            <a:extLst>
                              <a:ext uri="{28A0092B-C50C-407E-A947-70E740481C1C}">
                                <a14:useLocalDpi xmlns:a14="http://schemas.microsoft.com/office/drawing/2010/main" val="0"/>
                              </a:ext>
                            </a:extLst>
                          </a:blip>
                          <a:stretch>
                            <a:fillRect/>
                          </a:stretch>
                        </pic:blipFill>
                        <pic:spPr>
                          <a:xfrm>
                            <a:off x="0" y="0"/>
                            <a:ext cx="834133" cy="556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2E47BBB3" wp14:editId="4D230DCD">
                  <wp:extent cx="179832" cy="719329"/>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lang w:bidi="fr-FR"/>
              </w:rPr>
              <w:drawing>
                <wp:inline distT="0" distB="0" distL="0" distR="0" wp14:anchorId="1B7C2F8D" wp14:editId="276019FD">
                  <wp:extent cx="832298" cy="554865"/>
                  <wp:effectExtent l="76200" t="76200" r="139700" b="1314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ATE TIME 2.bmp"/>
                          <pic:cNvPicPr/>
                        </pic:nvPicPr>
                        <pic:blipFill>
                          <a:blip r:embed="rId128">
                            <a:extLst>
                              <a:ext uri="{28A0092B-C50C-407E-A947-70E740481C1C}">
                                <a14:useLocalDpi xmlns:a14="http://schemas.microsoft.com/office/drawing/2010/main" val="0"/>
                              </a:ext>
                            </a:extLst>
                          </a:blip>
                          <a:stretch>
                            <a:fillRect/>
                          </a:stretch>
                        </pic:blipFill>
                        <pic:spPr>
                          <a:xfrm>
                            <a:off x="0" y="0"/>
                            <a:ext cx="833329" cy="555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5E8A00A6" wp14:editId="7C06086F">
                  <wp:extent cx="179832" cy="719329"/>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564F8615" wp14:editId="7119D08D">
                  <wp:extent cx="832298" cy="554865"/>
                  <wp:effectExtent l="76200" t="76200" r="139700" b="131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ATE TIME 3.bmp"/>
                          <pic:cNvPicPr/>
                        </pic:nvPicPr>
                        <pic:blipFill>
                          <a:blip r:embed="rId129">
                            <a:extLst>
                              <a:ext uri="{28A0092B-C50C-407E-A947-70E740481C1C}">
                                <a14:useLocalDpi xmlns:a14="http://schemas.microsoft.com/office/drawing/2010/main" val="0"/>
                              </a:ext>
                            </a:extLst>
                          </a:blip>
                          <a:stretch>
                            <a:fillRect/>
                          </a:stretch>
                        </pic:blipFill>
                        <pic:spPr>
                          <a:xfrm>
                            <a:off x="0" y="0"/>
                            <a:ext cx="833829" cy="5558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64AF7" w:rsidRPr="00902FA1" w14:paraId="2424D85E" w14:textId="77777777" w:rsidTr="00F4146C">
        <w:tc>
          <w:tcPr>
            <w:tcW w:w="3936" w:type="dxa"/>
          </w:tcPr>
          <w:p w14:paraId="3C66EE3B" w14:textId="3537A0C4" w:rsidR="00364AF7" w:rsidRPr="00902FA1" w:rsidRDefault="0032703D" w:rsidP="0032703D">
            <w:pPr>
              <w:pStyle w:val="Heading2"/>
            </w:pPr>
            <w:bookmarkStart w:id="48" w:name="_Toc19615637"/>
            <w:r w:rsidRPr="00902FA1">
              <w:rPr>
                <w:lang w:bidi="fr-FR"/>
              </w:rPr>
              <w:t>Contraste d’écran</w:t>
            </w:r>
            <w:bookmarkEnd w:id="48"/>
          </w:p>
        </w:tc>
        <w:tc>
          <w:tcPr>
            <w:tcW w:w="5953" w:type="dxa"/>
          </w:tcPr>
          <w:p w14:paraId="53CE15BD" w14:textId="77777777" w:rsidR="00364AF7" w:rsidRPr="00902FA1" w:rsidRDefault="00364AF7" w:rsidP="00062A3A">
            <w:pPr>
              <w:pStyle w:val="Tabledrawingcanvas"/>
            </w:pPr>
          </w:p>
        </w:tc>
      </w:tr>
      <w:tr w:rsidR="00364AF7" w:rsidRPr="00902FA1" w14:paraId="0A2AAC81" w14:textId="77777777" w:rsidTr="00F4146C">
        <w:tc>
          <w:tcPr>
            <w:tcW w:w="3936" w:type="dxa"/>
          </w:tcPr>
          <w:p w14:paraId="348D466C" w14:textId="77777777" w:rsidR="00364AF7" w:rsidRPr="000305B0" w:rsidRDefault="00364AF7" w:rsidP="002A4DBD">
            <w:pPr>
              <w:pStyle w:val="BodyText"/>
              <w:jc w:val="both"/>
              <w:rPr>
                <w:lang w:val="fr-FR"/>
              </w:rPr>
            </w:pPr>
            <w:r w:rsidRPr="00902FA1">
              <w:rPr>
                <w:lang w:val="fr-FR" w:bidi="fr-FR"/>
              </w:rPr>
              <w:t>Il se peut que vous souhaitiez réduire le contraste pour un fonctionnement en conditions de faible éclairage.</w:t>
            </w:r>
          </w:p>
        </w:tc>
        <w:tc>
          <w:tcPr>
            <w:tcW w:w="5953" w:type="dxa"/>
          </w:tcPr>
          <w:p w14:paraId="2AD36086" w14:textId="36778939" w:rsidR="00364AF7" w:rsidRPr="00902FA1" w:rsidRDefault="00AA0D0C" w:rsidP="002A4DBD">
            <w:pPr>
              <w:pStyle w:val="Tabledrawingcanvas"/>
              <w:jc w:val="both"/>
            </w:pPr>
            <w:r>
              <w:rPr>
                <w:lang w:bidi="fr-FR"/>
              </w:rPr>
              <w:drawing>
                <wp:inline distT="0" distB="0" distL="0" distR="0" wp14:anchorId="3F878552" wp14:editId="35EC86CD">
                  <wp:extent cx="914400" cy="609600"/>
                  <wp:effectExtent l="76200" t="76200" r="133350" b="13335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ONTRAST.bmp"/>
                          <pic:cNvPicPr/>
                        </pic:nvPicPr>
                        <pic:blipFill>
                          <a:blip r:embed="rId130">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0BE0C03F" wp14:editId="78AB9956">
                  <wp:extent cx="179832" cy="719329"/>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22D83054" wp14:editId="6F031A4E">
                  <wp:extent cx="914400" cy="609600"/>
                  <wp:effectExtent l="76200" t="76200" r="133350" b="133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CONTRAST 2.bmp"/>
                          <pic:cNvPicPr/>
                        </pic:nvPicPr>
                        <pic:blipFill>
                          <a:blip r:embed="rId131">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64AF7" w:rsidRPr="00902FA1" w14:paraId="14A3F025" w14:textId="77777777" w:rsidTr="00F4146C">
        <w:tc>
          <w:tcPr>
            <w:tcW w:w="3936" w:type="dxa"/>
          </w:tcPr>
          <w:p w14:paraId="222890B4" w14:textId="756EA646" w:rsidR="00364AF7" w:rsidRPr="00902FA1" w:rsidRDefault="00364AF7" w:rsidP="00364AF7">
            <w:pPr>
              <w:pStyle w:val="Heading2"/>
            </w:pPr>
            <w:bookmarkStart w:id="49" w:name="_Toc19615638"/>
            <w:r w:rsidRPr="00902FA1">
              <w:rPr>
                <w:lang w:bidi="fr-FR"/>
              </w:rPr>
              <w:t>Délai d’attente d’écran</w:t>
            </w:r>
            <w:bookmarkEnd w:id="49"/>
          </w:p>
        </w:tc>
        <w:tc>
          <w:tcPr>
            <w:tcW w:w="5953" w:type="dxa"/>
          </w:tcPr>
          <w:p w14:paraId="094419F1" w14:textId="77777777" w:rsidR="00364AF7" w:rsidRPr="00902FA1" w:rsidRDefault="00364AF7" w:rsidP="00062A3A">
            <w:pPr>
              <w:pStyle w:val="Tabledrawingcanvas"/>
            </w:pPr>
          </w:p>
        </w:tc>
      </w:tr>
      <w:tr w:rsidR="00364AF7" w:rsidRPr="00902FA1" w14:paraId="72197D1C" w14:textId="77777777" w:rsidTr="00F4146C">
        <w:tc>
          <w:tcPr>
            <w:tcW w:w="3936" w:type="dxa"/>
          </w:tcPr>
          <w:p w14:paraId="70407AC1" w14:textId="77777777" w:rsidR="00364AF7" w:rsidRPr="000305B0" w:rsidRDefault="00364AF7" w:rsidP="002A4DBD">
            <w:pPr>
              <w:pStyle w:val="BodyText"/>
              <w:jc w:val="both"/>
              <w:rPr>
                <w:lang w:val="fr-FR"/>
              </w:rPr>
            </w:pPr>
            <w:r w:rsidRPr="00902FA1">
              <w:rPr>
                <w:lang w:val="fr-FR" w:bidi="fr-FR"/>
              </w:rPr>
              <w:t>Utilisez le délai d’attente de l’écran si vous souhaitez économiser de l’énergie. Une fois l’écran éteint, appuyez sur n’importe quelle touche pour le rallumer.</w:t>
            </w:r>
          </w:p>
        </w:tc>
        <w:tc>
          <w:tcPr>
            <w:tcW w:w="5953" w:type="dxa"/>
          </w:tcPr>
          <w:p w14:paraId="74B22A9B" w14:textId="018347C6" w:rsidR="00364AF7" w:rsidRPr="00902FA1" w:rsidRDefault="00AA0D0C" w:rsidP="00062A3A">
            <w:pPr>
              <w:pStyle w:val="Tabledrawingcanvas"/>
            </w:pPr>
            <w:r>
              <w:rPr>
                <w:lang w:bidi="fr-FR"/>
              </w:rPr>
              <w:drawing>
                <wp:inline distT="0" distB="0" distL="0" distR="0" wp14:anchorId="27FE0B5B" wp14:editId="4ABDDF3D">
                  <wp:extent cx="914400" cy="609600"/>
                  <wp:effectExtent l="76200" t="76200" r="133350" b="133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N TIMEOUT 1.bmp"/>
                          <pic:cNvPicPr/>
                        </pic:nvPicPr>
                        <pic:blipFill>
                          <a:blip r:embed="rId132">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54AACDBF" wp14:editId="393B88CA">
                  <wp:extent cx="179832" cy="719329"/>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lang w:bidi="fr-FR"/>
              </w:rPr>
              <w:drawing>
                <wp:inline distT="0" distB="0" distL="0" distR="0" wp14:anchorId="24651D25" wp14:editId="10D462B9">
                  <wp:extent cx="914400" cy="609600"/>
                  <wp:effectExtent l="76200" t="76200" r="133350" b="133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N TIMEOUT 2.bmp"/>
                          <pic:cNvPicPr/>
                        </pic:nvPicPr>
                        <pic:blipFill>
                          <a:blip r:embed="rId133">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4197E" w:rsidRPr="00902FA1">
              <w:rPr>
                <w:lang w:bidi="fr-FR"/>
              </w:rPr>
              <w:t xml:space="preserve"> </w:t>
            </w:r>
          </w:p>
        </w:tc>
      </w:tr>
      <w:tr w:rsidR="00364AF7" w:rsidRPr="00902FA1" w14:paraId="4697CD8B" w14:textId="77777777" w:rsidTr="00F4146C">
        <w:tc>
          <w:tcPr>
            <w:tcW w:w="3936" w:type="dxa"/>
          </w:tcPr>
          <w:p w14:paraId="56E17E4D" w14:textId="77777777" w:rsidR="00364AF7" w:rsidRPr="00902FA1" w:rsidRDefault="00364AF7" w:rsidP="00364AF7">
            <w:pPr>
              <w:pStyle w:val="Heading2"/>
            </w:pPr>
            <w:bookmarkStart w:id="50" w:name="_Ref468971426"/>
            <w:bookmarkStart w:id="51" w:name="_Ref468971431"/>
            <w:bookmarkStart w:id="52" w:name="_Toc19615639"/>
            <w:r w:rsidRPr="00902FA1">
              <w:rPr>
                <w:lang w:bidi="fr-FR"/>
              </w:rPr>
              <w:t>Activité</w:t>
            </w:r>
            <w:bookmarkEnd w:id="50"/>
            <w:bookmarkEnd w:id="51"/>
            <w:bookmarkEnd w:id="52"/>
          </w:p>
        </w:tc>
        <w:tc>
          <w:tcPr>
            <w:tcW w:w="5953" w:type="dxa"/>
          </w:tcPr>
          <w:p w14:paraId="23B735CD" w14:textId="77777777" w:rsidR="00364AF7" w:rsidRPr="00902FA1" w:rsidRDefault="00364AF7" w:rsidP="00062A3A">
            <w:pPr>
              <w:pStyle w:val="Tabledrawingcanvas"/>
            </w:pPr>
          </w:p>
        </w:tc>
      </w:tr>
      <w:tr w:rsidR="00364AF7" w:rsidRPr="00902FA1" w14:paraId="4136BC8D" w14:textId="77777777" w:rsidTr="00F4146C">
        <w:tc>
          <w:tcPr>
            <w:tcW w:w="3936" w:type="dxa"/>
          </w:tcPr>
          <w:p w14:paraId="48B51FB1" w14:textId="77777777" w:rsidR="00726888" w:rsidRPr="000305B0" w:rsidRDefault="004C23F0" w:rsidP="002A4DBD">
            <w:pPr>
              <w:pStyle w:val="BodyText"/>
              <w:jc w:val="both"/>
              <w:rPr>
                <w:lang w:val="fr-FR"/>
              </w:rPr>
            </w:pPr>
            <w:r>
              <w:rPr>
                <w:lang w:val="fr-FR" w:bidi="fr-FR"/>
              </w:rPr>
              <w:t>Réglez la période moyenne du capteur de mouvement en minutes.</w:t>
            </w:r>
          </w:p>
        </w:tc>
        <w:tc>
          <w:tcPr>
            <w:tcW w:w="5953" w:type="dxa"/>
          </w:tcPr>
          <w:p w14:paraId="678DAD1A" w14:textId="67012DB0" w:rsidR="00364AF7" w:rsidRPr="00902FA1" w:rsidRDefault="00AA0D0C" w:rsidP="00062A3A">
            <w:pPr>
              <w:pStyle w:val="Tabledrawingcanvas"/>
            </w:pPr>
            <w:r>
              <w:rPr>
                <w:lang w:bidi="fr-FR"/>
              </w:rPr>
              <w:drawing>
                <wp:inline distT="0" distB="0" distL="0" distR="0" wp14:anchorId="6A7CE300" wp14:editId="2AB10606">
                  <wp:extent cx="914400" cy="609600"/>
                  <wp:effectExtent l="76200" t="76200" r="133350" b="133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ACTIVITY 1.bmp"/>
                          <pic:cNvPicPr/>
                        </pic:nvPicPr>
                        <pic:blipFill>
                          <a:blip r:embed="rId134">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4106AF85" wp14:editId="55FDEB93">
                  <wp:extent cx="179832" cy="719329"/>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33429819" wp14:editId="51E33BC7">
                  <wp:extent cx="914400" cy="609600"/>
                  <wp:effectExtent l="76200" t="76200" r="133350" b="1333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ACTIVITY 2.bmp"/>
                          <pic:cNvPicPr/>
                        </pic:nvPicPr>
                        <pic:blipFill>
                          <a:blip r:embed="rId135">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364AF7" w:rsidRPr="00902FA1" w14:paraId="6FA9DF3D" w14:textId="77777777" w:rsidTr="00F4146C">
        <w:tc>
          <w:tcPr>
            <w:tcW w:w="3936" w:type="dxa"/>
          </w:tcPr>
          <w:p w14:paraId="6BEC3B98" w14:textId="296588BE" w:rsidR="00364AF7" w:rsidRPr="00902FA1" w:rsidRDefault="00902FA1" w:rsidP="00364AF7">
            <w:pPr>
              <w:pStyle w:val="Heading2"/>
            </w:pPr>
            <w:bookmarkStart w:id="53" w:name="_Toc19615640"/>
            <w:r w:rsidRPr="00902FA1">
              <w:rPr>
                <w:lang w:bidi="fr-FR"/>
              </w:rPr>
              <w:t>Rotation de l’écran</w:t>
            </w:r>
            <w:bookmarkEnd w:id="53"/>
          </w:p>
        </w:tc>
        <w:tc>
          <w:tcPr>
            <w:tcW w:w="5953" w:type="dxa"/>
          </w:tcPr>
          <w:p w14:paraId="60B73645" w14:textId="77777777" w:rsidR="00364AF7" w:rsidRPr="00902FA1" w:rsidRDefault="00364AF7" w:rsidP="00062A3A">
            <w:pPr>
              <w:pStyle w:val="Tabledrawingcanvas"/>
            </w:pPr>
          </w:p>
        </w:tc>
      </w:tr>
      <w:tr w:rsidR="00364AF7" w:rsidRPr="00902FA1" w14:paraId="6657D255" w14:textId="77777777" w:rsidTr="00F4146C">
        <w:tc>
          <w:tcPr>
            <w:tcW w:w="3936" w:type="dxa"/>
          </w:tcPr>
          <w:p w14:paraId="62E60FC2" w14:textId="77777777" w:rsidR="00364AF7" w:rsidRPr="000305B0" w:rsidRDefault="00364AF7" w:rsidP="002A4DBD">
            <w:pPr>
              <w:pStyle w:val="BodyText"/>
              <w:jc w:val="both"/>
              <w:rPr>
                <w:lang w:val="fr-FR"/>
              </w:rPr>
            </w:pPr>
            <w:r w:rsidRPr="00902FA1">
              <w:rPr>
                <w:lang w:val="fr-FR" w:bidi="fr-FR"/>
              </w:rPr>
              <w:t>Permet à l’écran de pivoter sur 180° lorsque la pompe est maintenue à l’horizontale et tournée.</w:t>
            </w:r>
          </w:p>
        </w:tc>
        <w:tc>
          <w:tcPr>
            <w:tcW w:w="5953" w:type="dxa"/>
          </w:tcPr>
          <w:p w14:paraId="2EF77532" w14:textId="22379438" w:rsidR="00364AF7" w:rsidRPr="00902FA1" w:rsidRDefault="00AA0D0C" w:rsidP="00062A3A">
            <w:pPr>
              <w:pStyle w:val="Tabledrawingcanvas"/>
            </w:pPr>
            <w:r>
              <w:rPr>
                <w:lang w:bidi="fr-FR"/>
              </w:rPr>
              <w:drawing>
                <wp:inline distT="0" distB="0" distL="0" distR="0" wp14:anchorId="2D8D7624" wp14:editId="2B825A04">
                  <wp:extent cx="914400" cy="609600"/>
                  <wp:effectExtent l="76200" t="76200" r="133350" b="133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CN ROTATE 1.bmp"/>
                          <pic:cNvPicPr/>
                        </pic:nvPicPr>
                        <pic:blipFill>
                          <a:blip r:embed="rId136">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53C4D098" wp14:editId="7DB7EF5C">
                  <wp:extent cx="179832" cy="719329"/>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493DF153" wp14:editId="24BC01CC">
                  <wp:extent cx="914400" cy="609600"/>
                  <wp:effectExtent l="76200" t="76200" r="133350" b="133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SCN ROTATE 2.bmp"/>
                          <pic:cNvPicPr/>
                        </pic:nvPicPr>
                        <pic:blipFill>
                          <a:blip r:embed="rId137">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5605B" w:rsidRPr="00902FA1" w14:paraId="2247DB64" w14:textId="77777777" w:rsidTr="007F39FB">
        <w:tc>
          <w:tcPr>
            <w:tcW w:w="9889" w:type="dxa"/>
            <w:gridSpan w:val="2"/>
          </w:tcPr>
          <w:p w14:paraId="522CF88B" w14:textId="77777777" w:rsidR="0095605B" w:rsidRPr="00902FA1" w:rsidRDefault="0095605B" w:rsidP="0095605B">
            <w:pPr>
              <w:pStyle w:val="Heading2"/>
            </w:pPr>
            <w:bookmarkStart w:id="54" w:name="_Toc19615641"/>
            <w:r w:rsidRPr="000F2171">
              <w:rPr>
                <w:lang w:bidi="fr-FR"/>
              </w:rPr>
              <w:t>Bluetooth (modèle Pro uniquement)</w:t>
            </w:r>
            <w:bookmarkEnd w:id="54"/>
          </w:p>
        </w:tc>
      </w:tr>
      <w:tr w:rsidR="005773BA" w:rsidRPr="00902FA1" w14:paraId="342D5442" w14:textId="77777777" w:rsidTr="00F4146C">
        <w:tc>
          <w:tcPr>
            <w:tcW w:w="3936" w:type="dxa"/>
          </w:tcPr>
          <w:p w14:paraId="39B85E93" w14:textId="2AFEE596" w:rsidR="005773BA" w:rsidRPr="000305B0" w:rsidRDefault="005773BA" w:rsidP="002A4DBD">
            <w:pPr>
              <w:pStyle w:val="BodyText"/>
              <w:jc w:val="both"/>
              <w:rPr>
                <w:lang w:val="fr-FR"/>
              </w:rPr>
            </w:pPr>
            <w:r w:rsidRPr="00902FA1">
              <w:rPr>
                <w:lang w:val="fr-FR" w:bidi="fr-FR"/>
              </w:rPr>
              <w:t xml:space="preserve">Activez ou désactivez Bluetooth. Vous devez activer Bluetooth lorsque vous utilisez l’app </w:t>
            </w:r>
            <w:proofErr w:type="spellStart"/>
            <w:r w:rsidRPr="00902FA1">
              <w:rPr>
                <w:lang w:val="fr-FR" w:bidi="fr-FR"/>
              </w:rPr>
              <w:t>Airwave</w:t>
            </w:r>
            <w:proofErr w:type="spellEnd"/>
            <w:r w:rsidRPr="00902FA1">
              <w:rPr>
                <w:lang w:val="fr-FR" w:bidi="fr-FR"/>
              </w:rPr>
              <w:t xml:space="preserve"> (voir la page </w:t>
            </w:r>
            <w:r w:rsidR="00A67905" w:rsidRPr="00902FA1">
              <w:rPr>
                <w:lang w:val="fr-FR" w:bidi="fr-FR"/>
              </w:rPr>
              <w:fldChar w:fldCharType="begin"/>
            </w:r>
            <w:r w:rsidR="00A67905" w:rsidRPr="00902FA1">
              <w:rPr>
                <w:lang w:val="fr-FR" w:bidi="fr-FR"/>
              </w:rPr>
              <w:instrText xml:space="preserve"> PAGEREF _Ref468527335 \h </w:instrText>
            </w:r>
            <w:r w:rsidR="00A67905" w:rsidRPr="00902FA1">
              <w:rPr>
                <w:lang w:val="fr-FR" w:bidi="fr-FR"/>
              </w:rPr>
            </w:r>
            <w:r w:rsidR="00A67905" w:rsidRPr="00902FA1">
              <w:rPr>
                <w:lang w:val="fr-FR" w:bidi="fr-FR"/>
              </w:rPr>
              <w:fldChar w:fldCharType="separate"/>
            </w:r>
            <w:r w:rsidR="0078108E">
              <w:rPr>
                <w:noProof/>
                <w:lang w:val="fr-FR" w:bidi="fr-FR"/>
              </w:rPr>
              <w:t>26</w:t>
            </w:r>
            <w:r w:rsidR="00A67905" w:rsidRPr="00902FA1">
              <w:rPr>
                <w:lang w:val="fr-FR" w:bidi="fr-FR"/>
              </w:rPr>
              <w:fldChar w:fldCharType="end"/>
            </w:r>
            <w:r w:rsidRPr="00902FA1">
              <w:rPr>
                <w:lang w:val="fr-FR" w:bidi="fr-FR"/>
              </w:rPr>
              <w:t>).</w:t>
            </w:r>
          </w:p>
        </w:tc>
        <w:tc>
          <w:tcPr>
            <w:tcW w:w="5953" w:type="dxa"/>
          </w:tcPr>
          <w:p w14:paraId="7110FFAC" w14:textId="291C08BD" w:rsidR="005773BA" w:rsidRPr="00902FA1" w:rsidRDefault="00AA0D0C" w:rsidP="00062A3A">
            <w:pPr>
              <w:pStyle w:val="Tabledrawingcanvas"/>
            </w:pPr>
            <w:r>
              <w:rPr>
                <w:lang w:bidi="fr-FR"/>
              </w:rPr>
              <w:drawing>
                <wp:inline distT="0" distB="0" distL="0" distR="0" wp14:anchorId="246BE091" wp14:editId="3F44FBDA">
                  <wp:extent cx="914400" cy="609600"/>
                  <wp:effectExtent l="76200" t="76200" r="133350" b="13335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BLUETOOTH 1.bmp"/>
                          <pic:cNvPicPr/>
                        </pic:nvPicPr>
                        <pic:blipFill>
                          <a:blip r:embed="rId138">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0BEBAEC7" wp14:editId="50D7B60B">
                  <wp:extent cx="179832" cy="719329"/>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3388019E" wp14:editId="149D7DD5">
                  <wp:extent cx="914400" cy="609600"/>
                  <wp:effectExtent l="76200" t="76200" r="133350" b="13335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BLUETOOTH 2.bmp"/>
                          <pic:cNvPicPr/>
                        </pic:nvPicPr>
                        <pic:blipFill>
                          <a:blip r:embed="rId139">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773BA" w:rsidRPr="00902FA1" w14:paraId="70B69BEF" w14:textId="77777777" w:rsidTr="00F4146C">
        <w:tc>
          <w:tcPr>
            <w:tcW w:w="3936" w:type="dxa"/>
          </w:tcPr>
          <w:p w14:paraId="4A063BAC" w14:textId="77777777" w:rsidR="005773BA" w:rsidRPr="00902FA1" w:rsidRDefault="005773BA" w:rsidP="005773BA">
            <w:pPr>
              <w:pStyle w:val="Heading2"/>
            </w:pPr>
            <w:bookmarkStart w:id="55" w:name="_Toc19615642"/>
            <w:r w:rsidRPr="00902FA1">
              <w:rPr>
                <w:lang w:bidi="fr-FR"/>
              </w:rPr>
              <w:lastRenderedPageBreak/>
              <w:t>Blocage réessayer</w:t>
            </w:r>
            <w:bookmarkEnd w:id="55"/>
          </w:p>
        </w:tc>
        <w:tc>
          <w:tcPr>
            <w:tcW w:w="5953" w:type="dxa"/>
          </w:tcPr>
          <w:p w14:paraId="6C2C0B33" w14:textId="77777777" w:rsidR="005773BA" w:rsidRPr="00902FA1" w:rsidRDefault="005773BA" w:rsidP="00062A3A">
            <w:pPr>
              <w:pStyle w:val="Tabledrawingcanvas"/>
            </w:pPr>
          </w:p>
        </w:tc>
      </w:tr>
      <w:tr w:rsidR="005773BA" w:rsidRPr="00902FA1" w14:paraId="08123AEE" w14:textId="77777777" w:rsidTr="00F4146C">
        <w:tc>
          <w:tcPr>
            <w:tcW w:w="3936" w:type="dxa"/>
          </w:tcPr>
          <w:p w14:paraId="28891C22" w14:textId="77777777" w:rsidR="005773BA" w:rsidRPr="000305B0" w:rsidRDefault="005773BA" w:rsidP="002A4DBD">
            <w:pPr>
              <w:pStyle w:val="BodyText"/>
              <w:jc w:val="both"/>
              <w:rPr>
                <w:lang w:val="fr-FR"/>
              </w:rPr>
            </w:pPr>
            <w:r w:rsidRPr="00902FA1">
              <w:rPr>
                <w:lang w:val="fr-FR" w:bidi="fr-FR"/>
              </w:rPr>
              <w:t xml:space="preserve">Lorsque l’admission est bloquée pendant plus de 20 secondes, la pompe arrête d’échantillonner. Au bout d’1 minute, la pompe essaie de reprendre l’échantillonnage. </w:t>
            </w:r>
          </w:p>
        </w:tc>
        <w:tc>
          <w:tcPr>
            <w:tcW w:w="5953" w:type="dxa"/>
          </w:tcPr>
          <w:p w14:paraId="2F090504" w14:textId="48513617" w:rsidR="005773BA" w:rsidRPr="00902FA1" w:rsidRDefault="00AA0D0C" w:rsidP="00062A3A">
            <w:pPr>
              <w:pStyle w:val="Tabledrawingcanvas"/>
            </w:pPr>
            <w:r>
              <w:rPr>
                <w:lang w:bidi="fr-FR"/>
              </w:rPr>
              <w:drawing>
                <wp:inline distT="0" distB="0" distL="0" distR="0" wp14:anchorId="3FF174FE" wp14:editId="78D2C63A">
                  <wp:extent cx="914400" cy="609600"/>
                  <wp:effectExtent l="76200" t="76200" r="133350" b="13335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BLOCK RETRY 1.bmp"/>
                          <pic:cNvPicPr/>
                        </pic:nvPicPr>
                        <pic:blipFill>
                          <a:blip r:embed="rId140">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6B2F73C2" wp14:editId="39FDC9BC">
                  <wp:extent cx="179832" cy="719329"/>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6E94F4AF" wp14:editId="28EBC890">
                  <wp:extent cx="914400" cy="609600"/>
                  <wp:effectExtent l="76200" t="76200" r="133350" b="133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BLOCK RETRY 2.bmp"/>
                          <pic:cNvPicPr/>
                        </pic:nvPicPr>
                        <pic:blipFill>
                          <a:blip r:embed="rId141">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A45D8" w:rsidRPr="00902FA1" w14:paraId="3B2AD66E" w14:textId="77777777" w:rsidTr="00F4146C">
        <w:tc>
          <w:tcPr>
            <w:tcW w:w="9889" w:type="dxa"/>
            <w:gridSpan w:val="2"/>
          </w:tcPr>
          <w:p w14:paraId="3E6B7316" w14:textId="77777777" w:rsidR="006A45D8" w:rsidRPr="000305B0" w:rsidRDefault="006A45D8" w:rsidP="002A4DBD">
            <w:pPr>
              <w:pStyle w:val="BodyText"/>
              <w:jc w:val="both"/>
              <w:rPr>
                <w:lang w:val="fr-FR"/>
              </w:rPr>
            </w:pPr>
            <w:r w:rsidRPr="00902FA1">
              <w:rPr>
                <w:lang w:val="fr-FR" w:bidi="fr-FR"/>
              </w:rPr>
              <w:t>Vous pouvez régler le nombre de nouvelles tentatives avant que la pompe arrête de fonctionner.</w:t>
            </w:r>
          </w:p>
        </w:tc>
      </w:tr>
      <w:tr w:rsidR="005773BA" w:rsidRPr="00902FA1" w14:paraId="5C779748" w14:textId="77777777" w:rsidTr="00F4146C">
        <w:tc>
          <w:tcPr>
            <w:tcW w:w="3936" w:type="dxa"/>
          </w:tcPr>
          <w:p w14:paraId="7570FFB7" w14:textId="77777777" w:rsidR="005773BA" w:rsidRPr="00902FA1" w:rsidRDefault="005773BA" w:rsidP="00775FD6">
            <w:pPr>
              <w:pStyle w:val="Heading2"/>
              <w:spacing w:before="0" w:after="0"/>
            </w:pPr>
            <w:bookmarkStart w:id="56" w:name="_Toc19615643"/>
            <w:r w:rsidRPr="00902FA1">
              <w:rPr>
                <w:lang w:bidi="fr-FR"/>
              </w:rPr>
              <w:t>Verrouillage automatique</w:t>
            </w:r>
            <w:bookmarkEnd w:id="56"/>
          </w:p>
        </w:tc>
        <w:tc>
          <w:tcPr>
            <w:tcW w:w="5953" w:type="dxa"/>
          </w:tcPr>
          <w:p w14:paraId="0B0F13CF" w14:textId="77777777" w:rsidR="005773BA" w:rsidRPr="00902FA1" w:rsidRDefault="005773BA" w:rsidP="00775FD6">
            <w:pPr>
              <w:pStyle w:val="Tabledrawingcanvas"/>
            </w:pPr>
          </w:p>
        </w:tc>
      </w:tr>
      <w:tr w:rsidR="005773BA" w:rsidRPr="00902FA1" w14:paraId="5F766B58" w14:textId="77777777" w:rsidTr="00F4146C">
        <w:tc>
          <w:tcPr>
            <w:tcW w:w="3936" w:type="dxa"/>
          </w:tcPr>
          <w:p w14:paraId="72F39000" w14:textId="7C80DA43" w:rsidR="005773BA" w:rsidRPr="000305B0" w:rsidRDefault="00BD31C2" w:rsidP="002A4DBD">
            <w:pPr>
              <w:pStyle w:val="BodyText"/>
              <w:jc w:val="both"/>
              <w:rPr>
                <w:lang w:val="fr-FR"/>
              </w:rPr>
            </w:pPr>
            <w:r w:rsidRPr="00902FA1">
              <w:rPr>
                <w:lang w:val="fr-FR" w:bidi="fr-FR"/>
              </w:rPr>
              <w:t xml:space="preserve">Utilisez ce réglage si vous souhaitez qu’un blocage total (voir la page </w:t>
            </w:r>
            <w:r w:rsidRPr="00902FA1">
              <w:rPr>
                <w:lang w:val="fr-FR" w:bidi="fr-FR"/>
              </w:rPr>
              <w:fldChar w:fldCharType="begin"/>
            </w:r>
            <w:r w:rsidRPr="00902FA1">
              <w:rPr>
                <w:lang w:val="fr-FR" w:bidi="fr-FR"/>
              </w:rPr>
              <w:instrText xml:space="preserve"> PAGEREF _Ref468526911 \h </w:instrText>
            </w:r>
            <w:r w:rsidRPr="00902FA1">
              <w:rPr>
                <w:lang w:val="fr-FR" w:bidi="fr-FR"/>
              </w:rPr>
            </w:r>
            <w:r w:rsidRPr="00902FA1">
              <w:rPr>
                <w:lang w:val="fr-FR" w:bidi="fr-FR"/>
              </w:rPr>
              <w:fldChar w:fldCharType="separate"/>
            </w:r>
            <w:r w:rsidR="0078108E">
              <w:rPr>
                <w:noProof/>
                <w:lang w:val="fr-FR" w:bidi="fr-FR"/>
              </w:rPr>
              <w:t>17</w:t>
            </w:r>
            <w:r w:rsidRPr="00902FA1">
              <w:rPr>
                <w:lang w:val="fr-FR" w:bidi="fr-FR"/>
              </w:rPr>
              <w:fldChar w:fldCharType="end"/>
            </w:r>
            <w:r w:rsidRPr="00902FA1">
              <w:rPr>
                <w:lang w:val="fr-FR" w:bidi="fr-FR"/>
              </w:rPr>
              <w:t>) soit appliqué automatiquement une fois que vous avez démarré la pompe.</w:t>
            </w:r>
          </w:p>
        </w:tc>
        <w:tc>
          <w:tcPr>
            <w:tcW w:w="5953" w:type="dxa"/>
          </w:tcPr>
          <w:p w14:paraId="04E850F5" w14:textId="4391B765" w:rsidR="005773BA" w:rsidRPr="00902FA1" w:rsidRDefault="00AA0D0C" w:rsidP="002A4DBD">
            <w:pPr>
              <w:pStyle w:val="Tabledrawingcanvas"/>
              <w:jc w:val="both"/>
            </w:pPr>
            <w:r>
              <w:rPr>
                <w:lang w:bidi="fr-FR"/>
              </w:rPr>
              <w:drawing>
                <wp:inline distT="0" distB="0" distL="0" distR="0" wp14:anchorId="1C3E60DB" wp14:editId="28E3DF67">
                  <wp:extent cx="914400" cy="609600"/>
                  <wp:effectExtent l="76200" t="76200" r="133350" b="13335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AUTO LOCK 1.bmp"/>
                          <pic:cNvPicPr/>
                        </pic:nvPicPr>
                        <pic:blipFill>
                          <a:blip r:embed="rId142">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266EC363" wp14:editId="5DE43AF5">
                  <wp:extent cx="179832" cy="719329"/>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48356B9E" wp14:editId="466E2211">
                  <wp:extent cx="914400" cy="609600"/>
                  <wp:effectExtent l="76200" t="76200" r="133350" b="133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AUTO LOCK 2.bmp"/>
                          <pic:cNvPicPr/>
                        </pic:nvPicPr>
                        <pic:blipFill>
                          <a:blip r:embed="rId143">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773BA" w:rsidRPr="00902FA1" w14:paraId="60576F0B" w14:textId="77777777" w:rsidTr="00F4146C">
        <w:tc>
          <w:tcPr>
            <w:tcW w:w="3936" w:type="dxa"/>
          </w:tcPr>
          <w:p w14:paraId="5D00EC7A" w14:textId="77777777" w:rsidR="005773BA" w:rsidRPr="00902FA1" w:rsidRDefault="005773BA" w:rsidP="005773BA">
            <w:pPr>
              <w:pStyle w:val="Heading2"/>
            </w:pPr>
            <w:bookmarkStart w:id="57" w:name="_Toc19615644"/>
            <w:r w:rsidRPr="00902FA1">
              <w:rPr>
                <w:lang w:bidi="fr-FR"/>
              </w:rPr>
              <w:t>Fonctionnement automatique</w:t>
            </w:r>
            <w:bookmarkEnd w:id="57"/>
          </w:p>
        </w:tc>
        <w:tc>
          <w:tcPr>
            <w:tcW w:w="5953" w:type="dxa"/>
          </w:tcPr>
          <w:p w14:paraId="077CF88A" w14:textId="77777777" w:rsidR="005773BA" w:rsidRPr="00902FA1" w:rsidRDefault="005773BA" w:rsidP="00062A3A">
            <w:pPr>
              <w:pStyle w:val="Tabledrawingcanvas"/>
            </w:pPr>
          </w:p>
        </w:tc>
      </w:tr>
      <w:tr w:rsidR="005773BA" w:rsidRPr="00902FA1" w14:paraId="49704F0F" w14:textId="77777777" w:rsidTr="00F4146C">
        <w:tc>
          <w:tcPr>
            <w:tcW w:w="3936" w:type="dxa"/>
          </w:tcPr>
          <w:p w14:paraId="154BD995" w14:textId="77777777" w:rsidR="005773BA" w:rsidRPr="000305B0" w:rsidRDefault="004C23F0" w:rsidP="002A4DBD">
            <w:pPr>
              <w:pStyle w:val="BodyText"/>
              <w:jc w:val="both"/>
              <w:rPr>
                <w:lang w:val="fr-FR"/>
              </w:rPr>
            </w:pPr>
            <w:r w:rsidRPr="004C23F0">
              <w:rPr>
                <w:lang w:val="fr-FR" w:bidi="fr-FR"/>
              </w:rPr>
              <w:t xml:space="preserve">Lorsque la pompe est réglée sur ON, elle fonctionne automatiquement lorsqu’elle est placée sur le chargeur. Utilisez ce mode lorsque, par exemple, vous souhaitez exécuter un échantillonnage à </w:t>
            </w:r>
            <w:proofErr w:type="spellStart"/>
            <w:r w:rsidRPr="004C23F0">
              <w:rPr>
                <w:lang w:val="fr-FR" w:bidi="fr-FR"/>
              </w:rPr>
              <w:t>log</w:t>
            </w:r>
            <w:proofErr w:type="spellEnd"/>
            <w:r w:rsidRPr="004C23F0">
              <w:rPr>
                <w:lang w:val="fr-FR" w:bidi="fr-FR"/>
              </w:rPr>
              <w:t xml:space="preserve"> terme dans une zone non dangereuse.</w:t>
            </w:r>
          </w:p>
        </w:tc>
        <w:tc>
          <w:tcPr>
            <w:tcW w:w="5953" w:type="dxa"/>
          </w:tcPr>
          <w:p w14:paraId="19E6E1C7" w14:textId="2498B1F7" w:rsidR="005773BA" w:rsidRPr="00902FA1" w:rsidRDefault="00AA0D0C" w:rsidP="00062A3A">
            <w:pPr>
              <w:pStyle w:val="Tabledrawingcanvas"/>
            </w:pPr>
            <w:r>
              <w:rPr>
                <w:lang w:bidi="fr-FR"/>
              </w:rPr>
              <w:drawing>
                <wp:inline distT="0" distB="0" distL="0" distR="0" wp14:anchorId="337C6CA9" wp14:editId="174A5EB0">
                  <wp:extent cx="914400" cy="609600"/>
                  <wp:effectExtent l="76200" t="76200" r="133350" b="13335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AUTO RUN 1.bmp"/>
                          <pic:cNvPicPr/>
                        </pic:nvPicPr>
                        <pic:blipFill>
                          <a:blip r:embed="rId144">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A45D8" w:rsidRPr="00902FA1">
              <w:rPr>
                <w:lang w:bidi="fr-FR"/>
              </w:rPr>
              <w:drawing>
                <wp:inline distT="0" distB="0" distL="0" distR="0" wp14:anchorId="545A115A" wp14:editId="6E2CD90E">
                  <wp:extent cx="179832" cy="719329"/>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10F01BE3" wp14:editId="229892CE">
                  <wp:extent cx="914400" cy="609600"/>
                  <wp:effectExtent l="76200" t="76200" r="133350" b="13335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AUTO RUN 2.bmp"/>
                          <pic:cNvPicPr/>
                        </pic:nvPicPr>
                        <pic:blipFill>
                          <a:blip r:embed="rId145">
                            <a:extLst>
                              <a:ext uri="{28A0092B-C50C-407E-A947-70E740481C1C}">
                                <a14:useLocalDpi xmlns:a14="http://schemas.microsoft.com/office/drawing/2010/main" val="0"/>
                              </a:ext>
                            </a:extLst>
                          </a:blip>
                          <a:stretch>
                            <a:fillRect/>
                          </a:stretch>
                        </pic:blipFill>
                        <pic:spPr>
                          <a:xfrm>
                            <a:off x="0" y="0"/>
                            <a:ext cx="914400" cy="60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120B8" w:rsidRPr="00902FA1" w14:paraId="5ACAD2C6" w14:textId="77777777" w:rsidTr="00F4146C">
        <w:tc>
          <w:tcPr>
            <w:tcW w:w="3936" w:type="dxa"/>
          </w:tcPr>
          <w:p w14:paraId="7495BC07" w14:textId="096E229B" w:rsidR="00A120B8" w:rsidRPr="00902FA1" w:rsidRDefault="00A120B8" w:rsidP="007F39FB">
            <w:pPr>
              <w:pStyle w:val="Heading2"/>
            </w:pPr>
            <w:bookmarkStart w:id="58" w:name="_Toc19615645"/>
            <w:r w:rsidRPr="00902FA1">
              <w:rPr>
                <w:lang w:bidi="fr-FR"/>
              </w:rPr>
              <w:t>Informations sur la pompe</w:t>
            </w:r>
            <w:bookmarkEnd w:id="58"/>
          </w:p>
        </w:tc>
        <w:tc>
          <w:tcPr>
            <w:tcW w:w="5953" w:type="dxa"/>
          </w:tcPr>
          <w:p w14:paraId="2F5B409F" w14:textId="77777777" w:rsidR="00A120B8" w:rsidRPr="00902FA1" w:rsidRDefault="00A120B8" w:rsidP="007F39FB">
            <w:pPr>
              <w:pStyle w:val="Tabledrawingcanvas"/>
            </w:pPr>
          </w:p>
        </w:tc>
      </w:tr>
      <w:tr w:rsidR="00A120B8" w:rsidRPr="00902FA1" w14:paraId="16FA0705" w14:textId="77777777" w:rsidTr="00F4146C">
        <w:tc>
          <w:tcPr>
            <w:tcW w:w="3936" w:type="dxa"/>
          </w:tcPr>
          <w:p w14:paraId="3204ECEB" w14:textId="77777777" w:rsidR="00A120B8" w:rsidRPr="00902FA1" w:rsidRDefault="00A120B8" w:rsidP="007F39FB">
            <w:pPr>
              <w:pStyle w:val="BodyText"/>
              <w:rPr>
                <w:lang w:val="en-GB"/>
              </w:rPr>
            </w:pPr>
            <w:r w:rsidRPr="00902FA1">
              <w:rPr>
                <w:lang w:val="fr-FR" w:bidi="fr-FR"/>
              </w:rPr>
              <w:t>Utilisez ce réglage pour voir le numéro de série et la version du micrologiciel. Un numéro de téléphone de contact est également fourni.</w:t>
            </w:r>
          </w:p>
        </w:tc>
        <w:tc>
          <w:tcPr>
            <w:tcW w:w="5953" w:type="dxa"/>
          </w:tcPr>
          <w:p w14:paraId="0201B7EF" w14:textId="48BF468A" w:rsidR="00A120B8" w:rsidRPr="00902FA1" w:rsidRDefault="00AA0D0C" w:rsidP="007F39FB">
            <w:pPr>
              <w:pStyle w:val="Tabledrawingcanvas"/>
            </w:pPr>
            <w:r>
              <w:rPr>
                <w:lang w:bidi="fr-FR"/>
              </w:rPr>
              <w:drawing>
                <wp:inline distT="0" distB="0" distL="0" distR="0" wp14:anchorId="309D1BFF" wp14:editId="2EE01BA1">
                  <wp:extent cx="836053" cy="557369"/>
                  <wp:effectExtent l="76200" t="76200" r="135890" b="12890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NFO 1.bmp"/>
                          <pic:cNvPicPr/>
                        </pic:nvPicPr>
                        <pic:blipFill>
                          <a:blip r:embed="rId146">
                            <a:extLst>
                              <a:ext uri="{28A0092B-C50C-407E-A947-70E740481C1C}">
                                <a14:useLocalDpi xmlns:a14="http://schemas.microsoft.com/office/drawing/2010/main" val="0"/>
                              </a:ext>
                            </a:extLst>
                          </a:blip>
                          <a:stretch>
                            <a:fillRect/>
                          </a:stretch>
                        </pic:blipFill>
                        <pic:spPr>
                          <a:xfrm>
                            <a:off x="0" y="0"/>
                            <a:ext cx="837925" cy="558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20B8" w:rsidRPr="00902FA1">
              <w:rPr>
                <w:lang w:bidi="fr-FR"/>
              </w:rPr>
              <w:drawing>
                <wp:inline distT="0" distB="0" distL="0" distR="0" wp14:anchorId="426936CF" wp14:editId="088A136C">
                  <wp:extent cx="179832" cy="7193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lang w:bidi="fr-FR"/>
              </w:rPr>
              <w:drawing>
                <wp:inline distT="0" distB="0" distL="0" distR="0" wp14:anchorId="1095F348" wp14:editId="540C45A4">
                  <wp:extent cx="837126" cy="558084"/>
                  <wp:effectExtent l="76200" t="76200" r="134620" b="128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INFO 2.bmp"/>
                          <pic:cNvPicPr/>
                        </pic:nvPicPr>
                        <pic:blipFill>
                          <a:blip r:embed="rId147">
                            <a:extLst>
                              <a:ext uri="{28A0092B-C50C-407E-A947-70E740481C1C}">
                                <a14:useLocalDpi xmlns:a14="http://schemas.microsoft.com/office/drawing/2010/main" val="0"/>
                              </a:ext>
                            </a:extLst>
                          </a:blip>
                          <a:stretch>
                            <a:fillRect/>
                          </a:stretch>
                        </pic:blipFill>
                        <pic:spPr>
                          <a:xfrm>
                            <a:off x="0" y="0"/>
                            <a:ext cx="842200" cy="561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22371" w:rsidRPr="00902FA1">
              <w:rPr>
                <w:lang w:bidi="fr-FR"/>
              </w:rPr>
              <w:drawing>
                <wp:inline distT="0" distB="0" distL="0" distR="0" wp14:anchorId="6684AFCC" wp14:editId="2A399E71">
                  <wp:extent cx="179832" cy="719329"/>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6D01EC61" wp14:editId="524D4D6A">
                  <wp:extent cx="837126" cy="558084"/>
                  <wp:effectExtent l="76200" t="76200" r="134620" b="128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NFO 3.bmp"/>
                          <pic:cNvPicPr/>
                        </pic:nvPicPr>
                        <pic:blipFill>
                          <a:blip r:embed="rId148">
                            <a:extLst>
                              <a:ext uri="{28A0092B-C50C-407E-A947-70E740481C1C}">
                                <a14:useLocalDpi xmlns:a14="http://schemas.microsoft.com/office/drawing/2010/main" val="0"/>
                              </a:ext>
                            </a:extLst>
                          </a:blip>
                          <a:stretch>
                            <a:fillRect/>
                          </a:stretch>
                        </pic:blipFill>
                        <pic:spPr>
                          <a:xfrm>
                            <a:off x="0" y="0"/>
                            <a:ext cx="841701" cy="561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120B8" w:rsidRPr="00902FA1" w14:paraId="78211D48" w14:textId="77777777" w:rsidTr="00F4146C">
        <w:tc>
          <w:tcPr>
            <w:tcW w:w="3936" w:type="dxa"/>
          </w:tcPr>
          <w:p w14:paraId="10EC1154" w14:textId="77777777" w:rsidR="00A120B8" w:rsidRPr="00902FA1" w:rsidRDefault="00A120B8" w:rsidP="007F39FB">
            <w:pPr>
              <w:pStyle w:val="Heading2"/>
            </w:pPr>
            <w:bookmarkStart w:id="59" w:name="_Toc19615646"/>
            <w:r w:rsidRPr="00902FA1">
              <w:rPr>
                <w:lang w:bidi="fr-FR"/>
              </w:rPr>
              <w:lastRenderedPageBreak/>
              <w:t>Diagnostic</w:t>
            </w:r>
            <w:bookmarkEnd w:id="59"/>
          </w:p>
        </w:tc>
        <w:tc>
          <w:tcPr>
            <w:tcW w:w="5953" w:type="dxa"/>
          </w:tcPr>
          <w:p w14:paraId="4B618B12" w14:textId="77777777" w:rsidR="00A120B8" w:rsidRPr="00902FA1" w:rsidRDefault="00A120B8" w:rsidP="007F39FB">
            <w:pPr>
              <w:pStyle w:val="Tabledrawingcanvas"/>
            </w:pPr>
          </w:p>
        </w:tc>
      </w:tr>
      <w:tr w:rsidR="00A120B8" w:rsidRPr="00902FA1" w14:paraId="00EAFCD5" w14:textId="77777777" w:rsidTr="00F4146C">
        <w:tc>
          <w:tcPr>
            <w:tcW w:w="3936" w:type="dxa"/>
          </w:tcPr>
          <w:p w14:paraId="296D5B01" w14:textId="77777777" w:rsidR="00A120B8" w:rsidRPr="000305B0" w:rsidRDefault="00A120B8" w:rsidP="007F39FB">
            <w:pPr>
              <w:pStyle w:val="BodyText"/>
              <w:rPr>
                <w:lang w:val="fr-FR"/>
              </w:rPr>
            </w:pPr>
            <w:r w:rsidRPr="00902FA1">
              <w:rPr>
                <w:lang w:val="fr-FR" w:bidi="fr-FR"/>
              </w:rPr>
              <w:t>Ces informations servent à l'entretien de routine et au diagnostic des défauts.</w:t>
            </w:r>
          </w:p>
        </w:tc>
        <w:tc>
          <w:tcPr>
            <w:tcW w:w="5953" w:type="dxa"/>
          </w:tcPr>
          <w:p w14:paraId="6348F4FA" w14:textId="4D6B3F0C" w:rsidR="00A120B8" w:rsidRPr="00902FA1" w:rsidRDefault="00DC0036" w:rsidP="007F39FB">
            <w:pPr>
              <w:pStyle w:val="Tabledrawingcanvas"/>
            </w:pPr>
            <w:r>
              <w:rPr>
                <w:lang w:bidi="fr-FR"/>
              </w:rPr>
              <w:drawing>
                <wp:inline distT="0" distB="0" distL="0" distR="0" wp14:anchorId="39370D1D" wp14:editId="22645630">
                  <wp:extent cx="832298" cy="554865"/>
                  <wp:effectExtent l="76200" t="76200" r="139700" b="13144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DIAGNOSTICS 1.bmp"/>
                          <pic:cNvPicPr/>
                        </pic:nvPicPr>
                        <pic:blipFill>
                          <a:blip r:embed="rId149">
                            <a:extLst>
                              <a:ext uri="{28A0092B-C50C-407E-A947-70E740481C1C}">
                                <a14:useLocalDpi xmlns:a14="http://schemas.microsoft.com/office/drawing/2010/main" val="0"/>
                              </a:ext>
                            </a:extLst>
                          </a:blip>
                          <a:stretch>
                            <a:fillRect/>
                          </a:stretch>
                        </pic:blipFill>
                        <pic:spPr>
                          <a:xfrm>
                            <a:off x="0" y="0"/>
                            <a:ext cx="833909" cy="555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20B8" w:rsidRPr="00902FA1">
              <w:rPr>
                <w:lang w:bidi="fr-FR"/>
              </w:rPr>
              <w:drawing>
                <wp:inline distT="0" distB="0" distL="0" distR="0" wp14:anchorId="1617CE3B" wp14:editId="1836D02D">
                  <wp:extent cx="179832" cy="71932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lang w:bidi="fr-FR"/>
              </w:rPr>
              <w:drawing>
                <wp:inline distT="0" distB="0" distL="0" distR="0" wp14:anchorId="73063F07" wp14:editId="61F3422E">
                  <wp:extent cx="836053" cy="557369"/>
                  <wp:effectExtent l="76200" t="76200" r="135890" b="12890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DIAGNOSTICS 2.bmp"/>
                          <pic:cNvPicPr/>
                        </pic:nvPicPr>
                        <pic:blipFill>
                          <a:blip r:embed="rId150">
                            <a:extLst>
                              <a:ext uri="{28A0092B-C50C-407E-A947-70E740481C1C}">
                                <a14:useLocalDpi xmlns:a14="http://schemas.microsoft.com/office/drawing/2010/main" val="0"/>
                              </a:ext>
                            </a:extLst>
                          </a:blip>
                          <a:stretch>
                            <a:fillRect/>
                          </a:stretch>
                        </pic:blipFill>
                        <pic:spPr>
                          <a:xfrm>
                            <a:off x="0" y="0"/>
                            <a:ext cx="847460" cy="5649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120B8" w:rsidRPr="00902FA1">
              <w:rPr>
                <w:lang w:bidi="fr-FR"/>
              </w:rPr>
              <w:drawing>
                <wp:inline distT="0" distB="0" distL="0" distR="0" wp14:anchorId="1131917B" wp14:editId="72A0F1B8">
                  <wp:extent cx="179832" cy="719329"/>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drawing>
                <wp:inline distT="0" distB="0" distL="0" distR="0" wp14:anchorId="265E95A3" wp14:editId="1EF6A7BF">
                  <wp:extent cx="861811" cy="574541"/>
                  <wp:effectExtent l="76200" t="76200" r="128905" b="13081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DIAGNOSTICS 3.bmp"/>
                          <pic:cNvPicPr/>
                        </pic:nvPicPr>
                        <pic:blipFill>
                          <a:blip r:embed="rId151">
                            <a:extLst>
                              <a:ext uri="{28A0092B-C50C-407E-A947-70E740481C1C}">
                                <a14:useLocalDpi xmlns:a14="http://schemas.microsoft.com/office/drawing/2010/main" val="0"/>
                              </a:ext>
                            </a:extLst>
                          </a:blip>
                          <a:stretch>
                            <a:fillRect/>
                          </a:stretch>
                        </pic:blipFill>
                        <pic:spPr>
                          <a:xfrm>
                            <a:off x="0" y="0"/>
                            <a:ext cx="865795" cy="577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51F21AF8" w14:textId="144D3A9D" w:rsidR="008C7A50" w:rsidRPr="00902FA1" w:rsidRDefault="008C7A50" w:rsidP="009E637A">
      <w:pPr>
        <w:pStyle w:val="Heading1"/>
      </w:pPr>
      <w:bookmarkStart w:id="60" w:name="_Toc19615647"/>
      <w:r w:rsidRPr="00902FA1">
        <w:rPr>
          <w:lang w:bidi="fr-FR"/>
        </w:rPr>
        <w:t>Messages d’avertissement et d’erreur</w:t>
      </w:r>
      <w:bookmarkEnd w:id="60"/>
    </w:p>
    <w:p w14:paraId="500180A6" w14:textId="77777777" w:rsidR="00C21C57" w:rsidRDefault="00C21C57" w:rsidP="00C21C57">
      <w:pPr>
        <w:pStyle w:val="Heading2"/>
      </w:pPr>
      <w:bookmarkStart w:id="61" w:name="_Toc19615648"/>
      <w:r w:rsidRPr="00902FA1">
        <w:rPr>
          <w:lang w:bidi="fr-FR"/>
        </w:rPr>
        <w:t>Avertissements</w:t>
      </w:r>
      <w:bookmarkEnd w:id="61"/>
    </w:p>
    <w:p w14:paraId="64B13C77" w14:textId="77777777" w:rsidR="00F415C8" w:rsidRPr="000305B0" w:rsidRDefault="00F415C8" w:rsidP="00AE18AC">
      <w:pPr>
        <w:pStyle w:val="BodyText"/>
        <w:jc w:val="both"/>
        <w:rPr>
          <w:lang w:val="fr-FR"/>
        </w:rPr>
      </w:pPr>
      <w:r>
        <w:rPr>
          <w:lang w:val="fr-FR" w:bidi="fr-FR"/>
        </w:rPr>
        <w:t>Lors de la mise sous tension de la pompe, si le niveau de batterie est inférieur à 10 %, un message d’avertissement s’affiche. La pompe va alors se mettre hors tension. Rechargez la pompe selon les besoins.</w:t>
      </w:r>
    </w:p>
    <w:p w14:paraId="7E698B1A" w14:textId="77777777" w:rsidR="00C21C57" w:rsidRPr="00902FA1" w:rsidRDefault="00C21C57" w:rsidP="00C21C57">
      <w:pPr>
        <w:pStyle w:val="Heading2"/>
        <w:rPr>
          <w:noProof/>
          <w:lang w:eastAsia="en-GB"/>
        </w:rPr>
      </w:pPr>
      <w:bookmarkStart w:id="62" w:name="_Toc19615649"/>
      <w:r w:rsidRPr="00902FA1">
        <w:rPr>
          <w:noProof/>
          <w:lang w:bidi="fr-FR"/>
        </w:rPr>
        <w:t>Erreurs</w:t>
      </w:r>
      <w:bookmarkEnd w:id="62"/>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3730"/>
      </w:tblGrid>
      <w:tr w:rsidR="00E601E7" w:rsidRPr="00902FA1" w14:paraId="4003BE58" w14:textId="77777777" w:rsidTr="00E601E7">
        <w:tc>
          <w:tcPr>
            <w:tcW w:w="5495" w:type="dxa"/>
          </w:tcPr>
          <w:p w14:paraId="320A5789" w14:textId="189166D8" w:rsidR="00E601E7" w:rsidRPr="000305B0" w:rsidRDefault="00E601E7" w:rsidP="00AE18AC">
            <w:pPr>
              <w:pStyle w:val="BodyText"/>
              <w:ind w:left="0"/>
              <w:jc w:val="both"/>
              <w:rPr>
                <w:lang w:val="fr-FR" w:eastAsia="en-GB"/>
              </w:rPr>
            </w:pPr>
            <w:r w:rsidRPr="00902FA1">
              <w:rPr>
                <w:lang w:val="fr-FR" w:bidi="fr-FR"/>
              </w:rPr>
              <w:t xml:space="preserve">Si la pompe ne peut pas maintenir le débit cible dans une fourchette de 5 % pendant plus de 20 secondes (par exemple en raison d’un pincement du tube ou d’un blocage de l’admission), la pompe arrête automatiquement l'échantillonnage et affiche le message </w:t>
            </w:r>
            <w:proofErr w:type="spellStart"/>
            <w:r w:rsidRPr="00902FA1">
              <w:rPr>
                <w:lang w:val="fr-FR" w:bidi="fr-FR"/>
              </w:rPr>
              <w:t>Blocked</w:t>
            </w:r>
            <w:proofErr w:type="spellEnd"/>
            <w:r w:rsidRPr="00902FA1">
              <w:rPr>
                <w:lang w:val="fr-FR" w:bidi="fr-FR"/>
              </w:rPr>
              <w:t xml:space="preserve"> </w:t>
            </w:r>
            <w:proofErr w:type="spellStart"/>
            <w:r w:rsidRPr="00902FA1">
              <w:rPr>
                <w:lang w:val="fr-FR" w:bidi="fr-FR"/>
              </w:rPr>
              <w:t>Retry</w:t>
            </w:r>
            <w:proofErr w:type="spellEnd"/>
            <w:r w:rsidRPr="00902FA1">
              <w:rPr>
                <w:lang w:val="fr-FR" w:bidi="fr-FR"/>
              </w:rPr>
              <w:t xml:space="preserve"> (Blocage, réessayer).</w:t>
            </w:r>
          </w:p>
        </w:tc>
        <w:tc>
          <w:tcPr>
            <w:tcW w:w="3792" w:type="dxa"/>
          </w:tcPr>
          <w:p w14:paraId="51CCFC9C" w14:textId="1213D967" w:rsidR="00E601E7" w:rsidRPr="00902FA1" w:rsidRDefault="00DC0036" w:rsidP="00DC0036">
            <w:pPr>
              <w:pStyle w:val="BodyText"/>
              <w:ind w:left="0"/>
              <w:jc w:val="center"/>
              <w:rPr>
                <w:lang w:val="en-GB" w:eastAsia="en-GB"/>
              </w:rPr>
            </w:pPr>
            <w:r>
              <w:rPr>
                <w:noProof/>
                <w:lang w:val="fr-FR" w:bidi="fr-FR"/>
              </w:rPr>
              <w:drawing>
                <wp:inline distT="0" distB="0" distL="0" distR="0" wp14:anchorId="1CB24CE7" wp14:editId="726D72E2">
                  <wp:extent cx="1160709" cy="773806"/>
                  <wp:effectExtent l="76200" t="76200" r="135255" b="1409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BLOCKED.bmp"/>
                          <pic:cNvPicPr/>
                        </pic:nvPicPr>
                        <pic:blipFill>
                          <a:blip r:embed="rId152">
                            <a:extLst>
                              <a:ext uri="{28A0092B-C50C-407E-A947-70E740481C1C}">
                                <a14:useLocalDpi xmlns:a14="http://schemas.microsoft.com/office/drawing/2010/main" val="0"/>
                              </a:ext>
                            </a:extLst>
                          </a:blip>
                          <a:stretch>
                            <a:fillRect/>
                          </a:stretch>
                        </pic:blipFill>
                        <pic:spPr>
                          <a:xfrm>
                            <a:off x="0" y="0"/>
                            <a:ext cx="1165474" cy="776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6AAA0F5B" w14:textId="77777777" w:rsidR="00C21C57" w:rsidRPr="000305B0" w:rsidRDefault="00C21C57" w:rsidP="00AE18AC">
      <w:pPr>
        <w:pStyle w:val="BodyText"/>
        <w:jc w:val="both"/>
        <w:rPr>
          <w:lang w:val="fr-FR"/>
        </w:rPr>
      </w:pPr>
      <w:r w:rsidRPr="00902FA1">
        <w:rPr>
          <w:lang w:val="fr-FR" w:bidi="fr-FR"/>
        </w:rPr>
        <w:t>Au bout d’une minute, la pompe tentera de redémarrer. Si la pompe n’a pas pu redémarrer après le nombre spécifié de tentatives, la pompe va mettre fin à la séquence d’échantillonnage en cours et afficher un message d’erreur.</w:t>
      </w:r>
    </w:p>
    <w:p w14:paraId="191C0AA6" w14:textId="1218F113" w:rsidR="009E637A" w:rsidRDefault="005C788A" w:rsidP="009E637A">
      <w:pPr>
        <w:pStyle w:val="Heading1"/>
      </w:pPr>
      <w:bookmarkStart w:id="63" w:name="_Ref8906849"/>
      <w:bookmarkStart w:id="64" w:name="_Toc19615650"/>
      <w:r>
        <w:rPr>
          <w:lang w:bidi="fr-FR"/>
        </w:rPr>
        <w:t>Voyants LED</w:t>
      </w:r>
      <w:bookmarkEnd w:id="63"/>
      <w:bookmarkEnd w:id="64"/>
    </w:p>
    <w:p w14:paraId="63D14E0E" w14:textId="0B883D70" w:rsidR="002B5304" w:rsidRPr="000305B0" w:rsidRDefault="00B81F6A" w:rsidP="00AE18AC">
      <w:pPr>
        <w:pStyle w:val="BodyText"/>
        <w:jc w:val="both"/>
        <w:rPr>
          <w:lang w:val="fr-FR"/>
        </w:rPr>
      </w:pPr>
      <w:r>
        <w:rPr>
          <w:lang w:val="fr-FR" w:bidi="fr-FR"/>
        </w:rPr>
        <w:t>La pompe VAPex est équipée de trois LED pour indiquer divers états opérationnels. Elles sont positionnées près des commandes sur l’avant (rouge/vert/bleu) et les côtés (rouge/vert) de la pompe.</w:t>
      </w:r>
    </w:p>
    <w:tbl>
      <w:tblPr>
        <w:tblStyle w:val="Casella"/>
        <w:tblW w:w="9067" w:type="dxa"/>
        <w:tblLook w:val="04A0" w:firstRow="1" w:lastRow="0" w:firstColumn="1" w:lastColumn="0" w:noHBand="0" w:noVBand="1"/>
      </w:tblPr>
      <w:tblGrid>
        <w:gridCol w:w="3114"/>
        <w:gridCol w:w="1843"/>
        <w:gridCol w:w="4110"/>
      </w:tblGrid>
      <w:tr w:rsidR="002B5304" w:rsidRPr="00902FA1" w14:paraId="0B582268" w14:textId="77777777" w:rsidTr="00D43B24">
        <w:trPr>
          <w:cnfStyle w:val="100000000000" w:firstRow="1" w:lastRow="0" w:firstColumn="0" w:lastColumn="0" w:oddVBand="0" w:evenVBand="0" w:oddHBand="0" w:evenHBand="0" w:firstRowFirstColumn="0" w:firstRowLastColumn="0" w:lastRowFirstColumn="0" w:lastRowLastColumn="0"/>
        </w:trPr>
        <w:tc>
          <w:tcPr>
            <w:tcW w:w="3114" w:type="dxa"/>
          </w:tcPr>
          <w:p w14:paraId="6FAC616D" w14:textId="5E6F65D4" w:rsidR="002B5304" w:rsidRPr="00902FA1" w:rsidRDefault="00AD2C18" w:rsidP="007F39FB">
            <w:pPr>
              <w:pStyle w:val="Tabletext"/>
            </w:pPr>
            <w:r>
              <w:rPr>
                <w:lang w:val="fr-FR" w:bidi="fr-FR"/>
              </w:rPr>
              <w:t>État de la VAPex</w:t>
            </w:r>
          </w:p>
        </w:tc>
        <w:tc>
          <w:tcPr>
            <w:tcW w:w="1843" w:type="dxa"/>
          </w:tcPr>
          <w:p w14:paraId="4322737B" w14:textId="77777777" w:rsidR="002B5304" w:rsidRPr="00902FA1" w:rsidRDefault="001C43C0" w:rsidP="007F39FB">
            <w:pPr>
              <w:pStyle w:val="Tabletext"/>
              <w:jc w:val="center"/>
            </w:pPr>
            <w:r>
              <w:rPr>
                <w:lang w:val="fr-FR" w:bidi="fr-FR"/>
              </w:rPr>
              <w:t>Couleur de LED</w:t>
            </w:r>
          </w:p>
        </w:tc>
        <w:tc>
          <w:tcPr>
            <w:tcW w:w="4110" w:type="dxa"/>
          </w:tcPr>
          <w:p w14:paraId="1BB50A48" w14:textId="77777777" w:rsidR="002B5304" w:rsidRPr="00902FA1" w:rsidRDefault="001C43C0" w:rsidP="007F39FB">
            <w:pPr>
              <w:pStyle w:val="Tabletext"/>
              <w:jc w:val="center"/>
            </w:pPr>
            <w:r>
              <w:rPr>
                <w:lang w:val="fr-FR" w:bidi="fr-FR"/>
              </w:rPr>
              <w:t>État de LED</w:t>
            </w:r>
          </w:p>
        </w:tc>
      </w:tr>
      <w:tr w:rsidR="002B5304" w:rsidRPr="00902FA1" w14:paraId="427F709C" w14:textId="77777777" w:rsidTr="00D43B24">
        <w:tc>
          <w:tcPr>
            <w:tcW w:w="3114" w:type="dxa"/>
          </w:tcPr>
          <w:p w14:paraId="4F2CB6BD" w14:textId="77777777" w:rsidR="002B5304" w:rsidRPr="00902FA1" w:rsidRDefault="00736331" w:rsidP="007F39FB">
            <w:pPr>
              <w:pStyle w:val="Tabletext"/>
            </w:pPr>
            <w:r>
              <w:rPr>
                <w:lang w:val="fr-FR" w:bidi="fr-FR"/>
              </w:rPr>
              <w:t>En mode de fonctionnement</w:t>
            </w:r>
          </w:p>
        </w:tc>
        <w:tc>
          <w:tcPr>
            <w:tcW w:w="1843" w:type="dxa"/>
          </w:tcPr>
          <w:p w14:paraId="016B4B07" w14:textId="77777777" w:rsidR="002B5304" w:rsidRPr="006F648E" w:rsidRDefault="00733E08" w:rsidP="007F39FB">
            <w:pPr>
              <w:pStyle w:val="Tabletext"/>
              <w:jc w:val="center"/>
              <w:rPr>
                <w:color w:val="00461C"/>
              </w:rPr>
            </w:pPr>
            <w:r>
              <w:rPr>
                <w:color w:val="00461C"/>
                <w:lang w:val="fr-FR" w:bidi="fr-FR"/>
              </w:rPr>
              <w:t>Vert</w:t>
            </w:r>
          </w:p>
        </w:tc>
        <w:tc>
          <w:tcPr>
            <w:tcW w:w="4110" w:type="dxa"/>
          </w:tcPr>
          <w:p w14:paraId="0C2A0145" w14:textId="77777777" w:rsidR="002B5304" w:rsidRPr="000305B0" w:rsidRDefault="00740BC8" w:rsidP="00B226EA">
            <w:pPr>
              <w:pStyle w:val="Tabletext"/>
              <w:rPr>
                <w:color w:val="00461C"/>
                <w:lang w:val="fr-FR"/>
              </w:rPr>
            </w:pPr>
            <w:r>
              <w:rPr>
                <w:color w:val="00461C"/>
                <w:lang w:val="fr-FR" w:bidi="fr-FR"/>
              </w:rPr>
              <w:t>Les LED avant et latérales clignotent en alternance</w:t>
            </w:r>
          </w:p>
        </w:tc>
      </w:tr>
      <w:tr w:rsidR="000B4A56" w:rsidRPr="00902FA1" w14:paraId="7F4BDBE5" w14:textId="77777777" w:rsidTr="00D43B24">
        <w:tc>
          <w:tcPr>
            <w:tcW w:w="3114" w:type="dxa"/>
          </w:tcPr>
          <w:p w14:paraId="2E0FED06" w14:textId="77777777" w:rsidR="000B4A56" w:rsidRDefault="00736331" w:rsidP="00736331">
            <w:pPr>
              <w:pStyle w:val="Tabletext"/>
            </w:pPr>
            <w:r>
              <w:rPr>
                <w:lang w:val="fr-FR" w:bidi="fr-FR"/>
              </w:rPr>
              <w:t>En mode de veille</w:t>
            </w:r>
          </w:p>
        </w:tc>
        <w:tc>
          <w:tcPr>
            <w:tcW w:w="1843" w:type="dxa"/>
          </w:tcPr>
          <w:p w14:paraId="3404C0F8" w14:textId="70D43139" w:rsidR="000B4A56" w:rsidRDefault="00775FD6" w:rsidP="007F39FB">
            <w:pPr>
              <w:pStyle w:val="Tabletext"/>
              <w:jc w:val="center"/>
              <w:rPr>
                <w:color w:val="00461C"/>
              </w:rPr>
            </w:pPr>
            <w:r>
              <w:rPr>
                <w:color w:val="00461C"/>
                <w:lang w:val="fr-FR" w:bidi="fr-FR"/>
              </w:rPr>
              <w:t>Bleu</w:t>
            </w:r>
          </w:p>
        </w:tc>
        <w:tc>
          <w:tcPr>
            <w:tcW w:w="4110" w:type="dxa"/>
          </w:tcPr>
          <w:p w14:paraId="356BB001" w14:textId="68C24CC1" w:rsidR="000B4A56" w:rsidRPr="000305B0" w:rsidRDefault="00775FD6" w:rsidP="00290501">
            <w:pPr>
              <w:pStyle w:val="Tabletext"/>
              <w:rPr>
                <w:color w:val="00461C"/>
                <w:lang w:val="fr-FR"/>
              </w:rPr>
            </w:pPr>
            <w:r>
              <w:rPr>
                <w:color w:val="00461C"/>
                <w:lang w:val="fr-FR" w:bidi="fr-FR"/>
              </w:rPr>
              <w:t>Clignote si Bluetooth est activé</w:t>
            </w:r>
          </w:p>
        </w:tc>
      </w:tr>
      <w:tr w:rsidR="002B5304" w:rsidRPr="00902FA1" w14:paraId="057AC20C" w14:textId="77777777" w:rsidTr="00D43B24">
        <w:tc>
          <w:tcPr>
            <w:tcW w:w="3114" w:type="dxa"/>
          </w:tcPr>
          <w:p w14:paraId="1C3FCF9D" w14:textId="77777777" w:rsidR="002B5304" w:rsidRPr="00902FA1" w:rsidRDefault="00AD3E1D" w:rsidP="007F39FB">
            <w:pPr>
              <w:pStyle w:val="Tabletext"/>
            </w:pPr>
            <w:r>
              <w:rPr>
                <w:lang w:val="fr-FR" w:bidi="fr-FR"/>
              </w:rPr>
              <w:t>Admission partiellement bloquée</w:t>
            </w:r>
          </w:p>
        </w:tc>
        <w:tc>
          <w:tcPr>
            <w:tcW w:w="1843" w:type="dxa"/>
          </w:tcPr>
          <w:p w14:paraId="570C7168" w14:textId="77777777" w:rsidR="002B5304" w:rsidRPr="006F648E" w:rsidRDefault="00733E08" w:rsidP="007F39FB">
            <w:pPr>
              <w:pStyle w:val="Tabletext"/>
              <w:jc w:val="center"/>
              <w:rPr>
                <w:color w:val="00461C"/>
              </w:rPr>
            </w:pPr>
            <w:r>
              <w:rPr>
                <w:color w:val="00461C"/>
                <w:lang w:val="fr-FR" w:bidi="fr-FR"/>
              </w:rPr>
              <w:t>Rouge</w:t>
            </w:r>
          </w:p>
        </w:tc>
        <w:tc>
          <w:tcPr>
            <w:tcW w:w="4110" w:type="dxa"/>
          </w:tcPr>
          <w:p w14:paraId="1367858A" w14:textId="77777777" w:rsidR="002B5304" w:rsidRPr="006F648E" w:rsidRDefault="00290501" w:rsidP="00290501">
            <w:pPr>
              <w:pStyle w:val="Tabletext"/>
              <w:rPr>
                <w:color w:val="00461C"/>
              </w:rPr>
            </w:pPr>
            <w:r>
              <w:rPr>
                <w:color w:val="00461C"/>
                <w:lang w:val="fr-FR" w:bidi="fr-FR"/>
              </w:rPr>
              <w:t>Toutes les LED rouges – double flash</w:t>
            </w:r>
          </w:p>
        </w:tc>
      </w:tr>
      <w:tr w:rsidR="002B5304" w:rsidRPr="00902FA1" w14:paraId="0E4A3213" w14:textId="77777777" w:rsidTr="00D43B24">
        <w:tc>
          <w:tcPr>
            <w:tcW w:w="3114" w:type="dxa"/>
          </w:tcPr>
          <w:p w14:paraId="517301B4" w14:textId="77777777" w:rsidR="002B5304" w:rsidRPr="00902FA1" w:rsidRDefault="00AD3E1D" w:rsidP="007F39FB">
            <w:pPr>
              <w:pStyle w:val="Tabletext"/>
            </w:pPr>
            <w:r>
              <w:rPr>
                <w:lang w:val="fr-FR" w:bidi="fr-FR"/>
              </w:rPr>
              <w:t>Admission bloquée</w:t>
            </w:r>
          </w:p>
        </w:tc>
        <w:tc>
          <w:tcPr>
            <w:tcW w:w="1843" w:type="dxa"/>
          </w:tcPr>
          <w:p w14:paraId="44152AD6" w14:textId="77777777" w:rsidR="002B5304" w:rsidRPr="006F648E" w:rsidRDefault="00733E08" w:rsidP="007F39FB">
            <w:pPr>
              <w:pStyle w:val="Tabletext"/>
              <w:jc w:val="center"/>
              <w:rPr>
                <w:color w:val="00461C"/>
              </w:rPr>
            </w:pPr>
            <w:r>
              <w:rPr>
                <w:color w:val="00461C"/>
                <w:lang w:val="fr-FR" w:bidi="fr-FR"/>
              </w:rPr>
              <w:t>Rouge</w:t>
            </w:r>
          </w:p>
        </w:tc>
        <w:tc>
          <w:tcPr>
            <w:tcW w:w="4110" w:type="dxa"/>
          </w:tcPr>
          <w:p w14:paraId="7B19226A" w14:textId="77777777" w:rsidR="002B5304" w:rsidRPr="000305B0" w:rsidRDefault="00E94DAA" w:rsidP="00290501">
            <w:pPr>
              <w:pStyle w:val="Tabletext"/>
              <w:rPr>
                <w:color w:val="00461C"/>
                <w:lang w:val="fr-FR"/>
              </w:rPr>
            </w:pPr>
            <w:r>
              <w:rPr>
                <w:color w:val="00461C"/>
                <w:lang w:val="fr-FR" w:bidi="fr-FR"/>
              </w:rPr>
              <w:t>Toutes les LED rouges allumées</w:t>
            </w:r>
          </w:p>
        </w:tc>
      </w:tr>
      <w:tr w:rsidR="002B5304" w:rsidRPr="00902FA1" w14:paraId="0131F318" w14:textId="77777777" w:rsidTr="00D43B24">
        <w:tc>
          <w:tcPr>
            <w:tcW w:w="3114" w:type="dxa"/>
          </w:tcPr>
          <w:p w14:paraId="4F6FB63A" w14:textId="21551B9C" w:rsidR="002B5304" w:rsidRPr="00902FA1" w:rsidRDefault="00AD3E1D" w:rsidP="007F39FB">
            <w:pPr>
              <w:pStyle w:val="Tabletext"/>
            </w:pPr>
            <w:r>
              <w:rPr>
                <w:lang w:val="fr-FR" w:bidi="fr-FR"/>
              </w:rPr>
              <w:t>Publicité Bluetooth</w:t>
            </w:r>
          </w:p>
        </w:tc>
        <w:tc>
          <w:tcPr>
            <w:tcW w:w="1843" w:type="dxa"/>
          </w:tcPr>
          <w:p w14:paraId="0BAEB92C" w14:textId="77777777" w:rsidR="002B5304" w:rsidRPr="006F648E" w:rsidRDefault="00733E08" w:rsidP="007F39FB">
            <w:pPr>
              <w:pStyle w:val="Tabletext"/>
              <w:jc w:val="center"/>
              <w:rPr>
                <w:color w:val="00461C"/>
              </w:rPr>
            </w:pPr>
            <w:r>
              <w:rPr>
                <w:color w:val="00461C"/>
                <w:lang w:val="fr-FR" w:bidi="fr-FR"/>
              </w:rPr>
              <w:t>Bleu</w:t>
            </w:r>
          </w:p>
        </w:tc>
        <w:tc>
          <w:tcPr>
            <w:tcW w:w="4110" w:type="dxa"/>
          </w:tcPr>
          <w:p w14:paraId="49028841" w14:textId="77777777" w:rsidR="002B5304" w:rsidRPr="006F648E" w:rsidRDefault="009E1BD6" w:rsidP="00E52441">
            <w:pPr>
              <w:pStyle w:val="Tabletext"/>
              <w:rPr>
                <w:color w:val="00461C"/>
              </w:rPr>
            </w:pPr>
            <w:r>
              <w:rPr>
                <w:color w:val="00461C"/>
                <w:lang w:val="fr-FR" w:bidi="fr-FR"/>
              </w:rPr>
              <w:t>Clignotements</w:t>
            </w:r>
          </w:p>
        </w:tc>
      </w:tr>
      <w:tr w:rsidR="002B5304" w:rsidRPr="00902FA1" w14:paraId="7C7D64AC" w14:textId="77777777" w:rsidTr="00D43B24">
        <w:tc>
          <w:tcPr>
            <w:tcW w:w="3114" w:type="dxa"/>
          </w:tcPr>
          <w:p w14:paraId="74478C26" w14:textId="77777777" w:rsidR="002B5304" w:rsidRPr="00902FA1" w:rsidRDefault="00AD3E1D" w:rsidP="007F39FB">
            <w:pPr>
              <w:pStyle w:val="Tabletext"/>
            </w:pPr>
            <w:r>
              <w:rPr>
                <w:lang w:val="fr-FR" w:bidi="fr-FR"/>
              </w:rPr>
              <w:lastRenderedPageBreak/>
              <w:t>Bluetooth connecté</w:t>
            </w:r>
          </w:p>
        </w:tc>
        <w:tc>
          <w:tcPr>
            <w:tcW w:w="1843" w:type="dxa"/>
          </w:tcPr>
          <w:p w14:paraId="77D882FE" w14:textId="77777777" w:rsidR="002B5304" w:rsidRPr="006F648E" w:rsidRDefault="00740BC8" w:rsidP="007F39FB">
            <w:pPr>
              <w:pStyle w:val="Tabletext"/>
              <w:jc w:val="center"/>
              <w:rPr>
                <w:color w:val="00461C"/>
              </w:rPr>
            </w:pPr>
            <w:r>
              <w:rPr>
                <w:color w:val="00461C"/>
                <w:lang w:val="fr-FR" w:bidi="fr-FR"/>
              </w:rPr>
              <w:t>Bleu</w:t>
            </w:r>
          </w:p>
        </w:tc>
        <w:tc>
          <w:tcPr>
            <w:tcW w:w="4110" w:type="dxa"/>
          </w:tcPr>
          <w:p w14:paraId="482632F3" w14:textId="77777777" w:rsidR="002B5304" w:rsidRPr="006F648E" w:rsidRDefault="00556F40" w:rsidP="00E52441">
            <w:pPr>
              <w:pStyle w:val="Tabletext"/>
              <w:rPr>
                <w:color w:val="00461C"/>
              </w:rPr>
            </w:pPr>
            <w:r>
              <w:rPr>
                <w:color w:val="00461C"/>
                <w:lang w:val="fr-FR" w:bidi="fr-FR"/>
              </w:rPr>
              <w:t>Activé</w:t>
            </w:r>
          </w:p>
        </w:tc>
      </w:tr>
      <w:tr w:rsidR="002B5304" w:rsidRPr="00902FA1" w14:paraId="19A22692" w14:textId="77777777" w:rsidTr="00D43B24">
        <w:tc>
          <w:tcPr>
            <w:tcW w:w="3114" w:type="dxa"/>
          </w:tcPr>
          <w:p w14:paraId="718C16DD" w14:textId="77777777" w:rsidR="002B5304" w:rsidRPr="00902FA1" w:rsidRDefault="00430070" w:rsidP="007F39FB">
            <w:pPr>
              <w:pStyle w:val="Tabletext"/>
            </w:pPr>
            <w:r>
              <w:rPr>
                <w:lang w:val="fr-FR" w:bidi="fr-FR"/>
              </w:rPr>
              <w:t>Charge de batterie &lt; 25 %</w:t>
            </w:r>
          </w:p>
        </w:tc>
        <w:tc>
          <w:tcPr>
            <w:tcW w:w="1843" w:type="dxa"/>
          </w:tcPr>
          <w:p w14:paraId="26560A35" w14:textId="77777777" w:rsidR="002B5304" w:rsidRPr="006F648E" w:rsidRDefault="00740BC8" w:rsidP="007F39FB">
            <w:pPr>
              <w:pStyle w:val="Tabletext"/>
              <w:jc w:val="center"/>
              <w:rPr>
                <w:color w:val="00461C"/>
              </w:rPr>
            </w:pPr>
            <w:r>
              <w:rPr>
                <w:color w:val="00461C"/>
                <w:lang w:val="fr-FR" w:bidi="fr-FR"/>
              </w:rPr>
              <w:t>Rouge</w:t>
            </w:r>
          </w:p>
        </w:tc>
        <w:tc>
          <w:tcPr>
            <w:tcW w:w="4110" w:type="dxa"/>
          </w:tcPr>
          <w:p w14:paraId="4DD258B6" w14:textId="77777777" w:rsidR="002B5304" w:rsidRPr="006F648E" w:rsidRDefault="00E94DAA" w:rsidP="000B78D6">
            <w:pPr>
              <w:pStyle w:val="Tabletext"/>
              <w:rPr>
                <w:color w:val="00461C"/>
              </w:rPr>
            </w:pPr>
            <w:r>
              <w:rPr>
                <w:color w:val="00461C"/>
                <w:lang w:val="fr-FR" w:bidi="fr-FR"/>
              </w:rPr>
              <w:t>Clignotements de LED avant</w:t>
            </w:r>
          </w:p>
        </w:tc>
      </w:tr>
      <w:tr w:rsidR="00E94DAA" w:rsidRPr="00902FA1" w14:paraId="42F17DAC" w14:textId="77777777" w:rsidTr="00D43B24">
        <w:tc>
          <w:tcPr>
            <w:tcW w:w="3114" w:type="dxa"/>
          </w:tcPr>
          <w:p w14:paraId="7CAE6A74" w14:textId="77777777" w:rsidR="00E94DAA" w:rsidRPr="00902FA1" w:rsidRDefault="00E94DAA" w:rsidP="007F39FB">
            <w:pPr>
              <w:pStyle w:val="Tabletext"/>
            </w:pPr>
            <w:r>
              <w:rPr>
                <w:lang w:val="fr-FR" w:bidi="fr-FR"/>
              </w:rPr>
              <w:t>Charge de batterie &lt; 50 %</w:t>
            </w:r>
          </w:p>
        </w:tc>
        <w:tc>
          <w:tcPr>
            <w:tcW w:w="1843" w:type="dxa"/>
          </w:tcPr>
          <w:p w14:paraId="4A36E5EB" w14:textId="77777777" w:rsidR="00E94DAA" w:rsidRPr="006F648E" w:rsidRDefault="00E94DAA" w:rsidP="007F39FB">
            <w:pPr>
              <w:pStyle w:val="Tabletext"/>
              <w:jc w:val="center"/>
              <w:rPr>
                <w:color w:val="00461C"/>
              </w:rPr>
            </w:pPr>
            <w:r>
              <w:rPr>
                <w:color w:val="00461C"/>
                <w:lang w:val="fr-FR" w:bidi="fr-FR"/>
              </w:rPr>
              <w:t>Vert</w:t>
            </w:r>
          </w:p>
        </w:tc>
        <w:tc>
          <w:tcPr>
            <w:tcW w:w="4110" w:type="dxa"/>
          </w:tcPr>
          <w:p w14:paraId="371F32ED" w14:textId="77777777" w:rsidR="00E94DAA" w:rsidRPr="006F648E" w:rsidRDefault="00E94DAA" w:rsidP="000B78D6">
            <w:pPr>
              <w:pStyle w:val="Tabletext"/>
              <w:rPr>
                <w:color w:val="00461C"/>
              </w:rPr>
            </w:pPr>
            <w:r>
              <w:rPr>
                <w:color w:val="00461C"/>
                <w:lang w:val="fr-FR" w:bidi="fr-FR"/>
              </w:rPr>
              <w:t>Clignotements de LED avant</w:t>
            </w:r>
          </w:p>
        </w:tc>
      </w:tr>
      <w:tr w:rsidR="00E94DAA" w:rsidRPr="00902FA1" w14:paraId="5F229815" w14:textId="77777777" w:rsidTr="00D43B24">
        <w:tc>
          <w:tcPr>
            <w:tcW w:w="3114" w:type="dxa"/>
          </w:tcPr>
          <w:p w14:paraId="456F0594" w14:textId="77777777" w:rsidR="00E94DAA" w:rsidRPr="00902FA1" w:rsidRDefault="00E94DAA" w:rsidP="007F39FB">
            <w:pPr>
              <w:pStyle w:val="Tabletext"/>
            </w:pPr>
            <w:r>
              <w:rPr>
                <w:lang w:val="fr-FR" w:bidi="fr-FR"/>
              </w:rPr>
              <w:t>Charge de batterie &lt; 75 %</w:t>
            </w:r>
          </w:p>
        </w:tc>
        <w:tc>
          <w:tcPr>
            <w:tcW w:w="1843" w:type="dxa"/>
          </w:tcPr>
          <w:p w14:paraId="4F35CD4A" w14:textId="77777777" w:rsidR="00E94DAA" w:rsidRPr="006F648E" w:rsidRDefault="00E94DAA" w:rsidP="007F39FB">
            <w:pPr>
              <w:pStyle w:val="Tabletext"/>
              <w:jc w:val="center"/>
              <w:rPr>
                <w:color w:val="00461C"/>
              </w:rPr>
            </w:pPr>
            <w:r>
              <w:rPr>
                <w:color w:val="00461C"/>
                <w:lang w:val="fr-FR" w:bidi="fr-FR"/>
              </w:rPr>
              <w:t>Vert</w:t>
            </w:r>
          </w:p>
        </w:tc>
        <w:tc>
          <w:tcPr>
            <w:tcW w:w="4110" w:type="dxa"/>
          </w:tcPr>
          <w:p w14:paraId="5E117782" w14:textId="77777777" w:rsidR="00E94DAA" w:rsidRPr="006F648E" w:rsidRDefault="00E52441" w:rsidP="00290501">
            <w:pPr>
              <w:pStyle w:val="Tabletext"/>
              <w:rPr>
                <w:color w:val="00461C"/>
              </w:rPr>
            </w:pPr>
            <w:r>
              <w:rPr>
                <w:color w:val="00461C"/>
                <w:lang w:val="fr-FR" w:bidi="fr-FR"/>
              </w:rPr>
              <w:t>Les LED latérales clignotent</w:t>
            </w:r>
          </w:p>
        </w:tc>
      </w:tr>
      <w:tr w:rsidR="00E94DAA" w:rsidRPr="00902FA1" w14:paraId="1B5CC823" w14:textId="77777777" w:rsidTr="00D43B24">
        <w:tc>
          <w:tcPr>
            <w:tcW w:w="3114" w:type="dxa"/>
          </w:tcPr>
          <w:p w14:paraId="4D314002" w14:textId="77777777" w:rsidR="00E94DAA" w:rsidRPr="000305B0" w:rsidRDefault="00E94DAA" w:rsidP="007F39FB">
            <w:pPr>
              <w:pStyle w:val="Tabletext"/>
              <w:rPr>
                <w:lang w:val="fr-FR"/>
              </w:rPr>
            </w:pPr>
            <w:r>
              <w:rPr>
                <w:lang w:val="fr-FR" w:bidi="fr-FR"/>
              </w:rPr>
              <w:t>Charge de batterie entre 75 et 99 %</w:t>
            </w:r>
          </w:p>
        </w:tc>
        <w:tc>
          <w:tcPr>
            <w:tcW w:w="1843" w:type="dxa"/>
          </w:tcPr>
          <w:p w14:paraId="75717985" w14:textId="77777777" w:rsidR="00E94DAA" w:rsidRPr="006F648E" w:rsidRDefault="00E94DAA" w:rsidP="007F39FB">
            <w:pPr>
              <w:pStyle w:val="Tabletext"/>
              <w:jc w:val="center"/>
              <w:rPr>
                <w:color w:val="00461C"/>
              </w:rPr>
            </w:pPr>
            <w:r>
              <w:rPr>
                <w:color w:val="00461C"/>
                <w:lang w:val="fr-FR" w:bidi="fr-FR"/>
              </w:rPr>
              <w:t>Vert</w:t>
            </w:r>
          </w:p>
        </w:tc>
        <w:tc>
          <w:tcPr>
            <w:tcW w:w="4110" w:type="dxa"/>
          </w:tcPr>
          <w:p w14:paraId="1D4FD9A1" w14:textId="77777777" w:rsidR="00E94DAA" w:rsidRPr="000305B0" w:rsidRDefault="004C3811" w:rsidP="00EC3807">
            <w:pPr>
              <w:pStyle w:val="Tabletext"/>
              <w:rPr>
                <w:color w:val="00461C"/>
                <w:lang w:val="fr-FR"/>
              </w:rPr>
            </w:pPr>
            <w:r>
              <w:rPr>
                <w:color w:val="00461C"/>
                <w:lang w:val="fr-FR" w:bidi="fr-FR"/>
              </w:rPr>
              <w:t>Les LED avant et latérales clignotent</w:t>
            </w:r>
          </w:p>
        </w:tc>
      </w:tr>
      <w:tr w:rsidR="00E94DAA" w:rsidRPr="00902FA1" w14:paraId="46B39ADA" w14:textId="77777777" w:rsidTr="00D43B24">
        <w:tc>
          <w:tcPr>
            <w:tcW w:w="3114" w:type="dxa"/>
          </w:tcPr>
          <w:p w14:paraId="5176A79A" w14:textId="77777777" w:rsidR="00E94DAA" w:rsidRPr="00902FA1" w:rsidRDefault="00E94DAA" w:rsidP="007F39FB">
            <w:pPr>
              <w:pStyle w:val="Tabletext"/>
            </w:pPr>
            <w:r>
              <w:rPr>
                <w:lang w:val="fr-FR" w:bidi="fr-FR"/>
              </w:rPr>
              <w:t>Batterie en pleine charge</w:t>
            </w:r>
          </w:p>
        </w:tc>
        <w:tc>
          <w:tcPr>
            <w:tcW w:w="1843" w:type="dxa"/>
          </w:tcPr>
          <w:p w14:paraId="5008A453" w14:textId="7E176C4C" w:rsidR="00E94DAA" w:rsidRPr="006F648E" w:rsidRDefault="00775FD6" w:rsidP="007F39FB">
            <w:pPr>
              <w:pStyle w:val="Tabletext"/>
              <w:jc w:val="center"/>
              <w:rPr>
                <w:color w:val="00461C"/>
              </w:rPr>
            </w:pPr>
            <w:r>
              <w:rPr>
                <w:color w:val="00461C"/>
                <w:lang w:val="fr-FR" w:bidi="fr-FR"/>
              </w:rPr>
              <w:t>Vert</w:t>
            </w:r>
          </w:p>
        </w:tc>
        <w:tc>
          <w:tcPr>
            <w:tcW w:w="4110" w:type="dxa"/>
          </w:tcPr>
          <w:p w14:paraId="7694D4C6" w14:textId="77777777" w:rsidR="00E94DAA" w:rsidRPr="006F648E" w:rsidRDefault="00B81F6A" w:rsidP="00290501">
            <w:pPr>
              <w:pStyle w:val="Tabletext"/>
              <w:rPr>
                <w:color w:val="00461C"/>
              </w:rPr>
            </w:pPr>
            <w:r>
              <w:rPr>
                <w:color w:val="00461C"/>
                <w:lang w:val="fr-FR" w:bidi="fr-FR"/>
              </w:rPr>
              <w:t>Activé</w:t>
            </w:r>
          </w:p>
        </w:tc>
      </w:tr>
      <w:tr w:rsidR="00E94DAA" w:rsidRPr="00902FA1" w14:paraId="1307EB9C" w14:textId="77777777" w:rsidTr="00D43B24">
        <w:tc>
          <w:tcPr>
            <w:tcW w:w="3114" w:type="dxa"/>
          </w:tcPr>
          <w:p w14:paraId="73487ED3" w14:textId="77777777" w:rsidR="00E94DAA" w:rsidRPr="00902FA1" w:rsidRDefault="00E94DAA" w:rsidP="007F39FB">
            <w:pPr>
              <w:pStyle w:val="Tabletext"/>
            </w:pPr>
            <w:r>
              <w:rPr>
                <w:lang w:val="fr-FR" w:bidi="fr-FR"/>
              </w:rPr>
              <w:t>Veille du minuteur</w:t>
            </w:r>
          </w:p>
        </w:tc>
        <w:tc>
          <w:tcPr>
            <w:tcW w:w="1843" w:type="dxa"/>
          </w:tcPr>
          <w:p w14:paraId="3F36587E" w14:textId="77777777" w:rsidR="00E94DAA" w:rsidRPr="006F648E" w:rsidRDefault="00E94DAA" w:rsidP="007F39FB">
            <w:pPr>
              <w:pStyle w:val="Tabletext"/>
              <w:jc w:val="center"/>
              <w:rPr>
                <w:color w:val="00461C"/>
              </w:rPr>
            </w:pPr>
            <w:r>
              <w:rPr>
                <w:color w:val="00461C"/>
                <w:lang w:val="fr-FR" w:bidi="fr-FR"/>
              </w:rPr>
              <w:t>Bleu et rouge</w:t>
            </w:r>
          </w:p>
        </w:tc>
        <w:tc>
          <w:tcPr>
            <w:tcW w:w="4110" w:type="dxa"/>
          </w:tcPr>
          <w:p w14:paraId="22EDACB9" w14:textId="77777777" w:rsidR="00E94DAA" w:rsidRPr="000305B0" w:rsidRDefault="00E42ABA" w:rsidP="00290501">
            <w:pPr>
              <w:pStyle w:val="Tabletext"/>
              <w:rPr>
                <w:color w:val="00461C"/>
                <w:lang w:val="fr-FR"/>
              </w:rPr>
            </w:pPr>
            <w:r>
              <w:rPr>
                <w:color w:val="00461C"/>
                <w:lang w:val="fr-FR" w:bidi="fr-FR"/>
              </w:rPr>
              <w:t>Les LED bleu et rouge latérales clignotent</w:t>
            </w:r>
          </w:p>
        </w:tc>
      </w:tr>
      <w:tr w:rsidR="00E94DAA" w:rsidRPr="00902FA1" w14:paraId="30487E09" w14:textId="77777777" w:rsidTr="00D43B24">
        <w:tc>
          <w:tcPr>
            <w:tcW w:w="3114" w:type="dxa"/>
          </w:tcPr>
          <w:p w14:paraId="31E66E34" w14:textId="77777777" w:rsidR="00E94DAA" w:rsidRPr="00902FA1" w:rsidRDefault="00E94DAA" w:rsidP="007F39FB">
            <w:pPr>
              <w:pStyle w:val="Tabletext"/>
            </w:pPr>
            <w:r>
              <w:rPr>
                <w:lang w:val="fr-FR" w:bidi="fr-FR"/>
              </w:rPr>
              <w:t>Démarrage</w:t>
            </w:r>
          </w:p>
        </w:tc>
        <w:tc>
          <w:tcPr>
            <w:tcW w:w="1843" w:type="dxa"/>
          </w:tcPr>
          <w:p w14:paraId="701E9302" w14:textId="77777777" w:rsidR="00E94DAA" w:rsidRPr="006F648E" w:rsidRDefault="00E94DAA" w:rsidP="007F39FB">
            <w:pPr>
              <w:pStyle w:val="Tabletext"/>
              <w:jc w:val="center"/>
              <w:rPr>
                <w:color w:val="00461C"/>
              </w:rPr>
            </w:pPr>
            <w:r>
              <w:rPr>
                <w:color w:val="00461C"/>
                <w:lang w:val="fr-FR" w:bidi="fr-FR"/>
              </w:rPr>
              <w:t>Toutes les LED</w:t>
            </w:r>
          </w:p>
        </w:tc>
        <w:tc>
          <w:tcPr>
            <w:tcW w:w="4110" w:type="dxa"/>
          </w:tcPr>
          <w:p w14:paraId="5FFAB6ED" w14:textId="77777777" w:rsidR="00E94DAA" w:rsidRPr="006F648E" w:rsidRDefault="004B462A" w:rsidP="00290501">
            <w:pPr>
              <w:pStyle w:val="Tabletext"/>
              <w:rPr>
                <w:color w:val="00461C"/>
              </w:rPr>
            </w:pPr>
            <w:r>
              <w:rPr>
                <w:color w:val="00461C"/>
                <w:lang w:val="fr-FR" w:bidi="fr-FR"/>
              </w:rPr>
              <w:t>Jeu de lumière</w:t>
            </w:r>
          </w:p>
        </w:tc>
      </w:tr>
      <w:tr w:rsidR="00E94DAA" w:rsidRPr="00902FA1" w14:paraId="64F69BF7" w14:textId="77777777" w:rsidTr="00D43B24">
        <w:tc>
          <w:tcPr>
            <w:tcW w:w="3114" w:type="dxa"/>
          </w:tcPr>
          <w:p w14:paraId="6817F43C" w14:textId="77777777" w:rsidR="00E94DAA" w:rsidRPr="00902FA1" w:rsidRDefault="00E94DAA" w:rsidP="007F39FB">
            <w:pPr>
              <w:pStyle w:val="Tabletext"/>
            </w:pPr>
            <w:r>
              <w:rPr>
                <w:lang w:val="fr-FR" w:bidi="fr-FR"/>
              </w:rPr>
              <w:t>Arrêt</w:t>
            </w:r>
          </w:p>
        </w:tc>
        <w:tc>
          <w:tcPr>
            <w:tcW w:w="1843" w:type="dxa"/>
          </w:tcPr>
          <w:p w14:paraId="7A01A13F" w14:textId="77777777" w:rsidR="00E94DAA" w:rsidRPr="006F648E" w:rsidRDefault="00E94DAA" w:rsidP="007F39FB">
            <w:pPr>
              <w:pStyle w:val="Tabletext"/>
              <w:jc w:val="center"/>
              <w:rPr>
                <w:color w:val="00461C"/>
              </w:rPr>
            </w:pPr>
            <w:r>
              <w:rPr>
                <w:color w:val="00461C"/>
                <w:lang w:val="fr-FR" w:bidi="fr-FR"/>
              </w:rPr>
              <w:t>Toutes les LED</w:t>
            </w:r>
          </w:p>
        </w:tc>
        <w:tc>
          <w:tcPr>
            <w:tcW w:w="4110" w:type="dxa"/>
          </w:tcPr>
          <w:p w14:paraId="2B93ECF7" w14:textId="77777777" w:rsidR="00E94DAA" w:rsidRPr="006F648E" w:rsidRDefault="004B462A" w:rsidP="00290501">
            <w:pPr>
              <w:pStyle w:val="Tabletext"/>
              <w:rPr>
                <w:color w:val="00461C"/>
              </w:rPr>
            </w:pPr>
            <w:r>
              <w:rPr>
                <w:color w:val="00461C"/>
                <w:lang w:val="fr-FR" w:bidi="fr-FR"/>
              </w:rPr>
              <w:t>Jeu de lumière</w:t>
            </w:r>
          </w:p>
        </w:tc>
      </w:tr>
    </w:tbl>
    <w:p w14:paraId="63CA4392" w14:textId="77777777" w:rsidR="002B5304" w:rsidRPr="002B5304" w:rsidRDefault="002B5304" w:rsidP="002B5304">
      <w:pPr>
        <w:pStyle w:val="BodyText"/>
        <w:rPr>
          <w:lang w:val="en-GB"/>
        </w:rPr>
      </w:pPr>
    </w:p>
    <w:p w14:paraId="618F2702" w14:textId="77777777" w:rsidR="009E637A" w:rsidRPr="009E637A" w:rsidRDefault="009E637A" w:rsidP="009E637A">
      <w:pPr>
        <w:pStyle w:val="BodyText"/>
        <w:rPr>
          <w:lang w:val="en-GB"/>
        </w:rPr>
      </w:pPr>
    </w:p>
    <w:p w14:paraId="4BD851F1" w14:textId="5D3FB939" w:rsidR="003E5159" w:rsidRDefault="009379F0" w:rsidP="00D00496">
      <w:pPr>
        <w:pStyle w:val="Heading1"/>
        <w:pageBreakBefore/>
      </w:pPr>
      <w:bookmarkStart w:id="65" w:name="_Ref468527335"/>
      <w:bookmarkStart w:id="66" w:name="_Toc19615651"/>
      <w:r>
        <w:rPr>
          <w:lang w:bidi="fr-FR"/>
        </w:rPr>
        <w:lastRenderedPageBreak/>
        <w:t xml:space="preserve">Logiciel </w:t>
      </w:r>
      <w:proofErr w:type="spellStart"/>
      <w:r>
        <w:rPr>
          <w:lang w:bidi="fr-FR"/>
        </w:rPr>
        <w:t>Airwave</w:t>
      </w:r>
      <w:proofErr w:type="spellEnd"/>
      <w:r>
        <w:rPr>
          <w:lang w:bidi="fr-FR"/>
        </w:rPr>
        <w:t xml:space="preserve"> pour les appareils mobiles</w:t>
      </w:r>
      <w:bookmarkEnd w:id="65"/>
      <w:bookmarkEnd w:id="66"/>
    </w:p>
    <w:p w14:paraId="6D669532" w14:textId="77777777" w:rsidR="00B61B12" w:rsidRPr="000305B0" w:rsidRDefault="00B61B12" w:rsidP="00B61B12">
      <w:pPr>
        <w:pStyle w:val="BodyText"/>
        <w:jc w:val="both"/>
        <w:rPr>
          <w:lang w:val="fr-FR"/>
        </w:rPr>
      </w:pPr>
    </w:p>
    <w:p w14:paraId="44CC58B3" w14:textId="0D70D233" w:rsidR="003E5159" w:rsidRPr="000305B0" w:rsidRDefault="003E5159" w:rsidP="00B61B12">
      <w:pPr>
        <w:pStyle w:val="BodyText"/>
        <w:jc w:val="both"/>
        <w:rPr>
          <w:lang w:val="fr-FR"/>
        </w:rPr>
      </w:pPr>
      <w:r w:rsidRPr="00902FA1">
        <w:rPr>
          <w:lang w:val="fr-FR" w:bidi="fr-FR"/>
        </w:rPr>
        <w:t xml:space="preserve">Le logiciel </w:t>
      </w:r>
      <w:proofErr w:type="spellStart"/>
      <w:r w:rsidRPr="00902FA1">
        <w:rPr>
          <w:lang w:val="fr-FR" w:bidi="fr-FR"/>
        </w:rPr>
        <w:t>Airwave</w:t>
      </w:r>
      <w:proofErr w:type="spellEnd"/>
      <w:r w:rsidRPr="00902FA1">
        <w:rPr>
          <w:lang w:val="fr-FR" w:bidi="fr-FR"/>
        </w:rPr>
        <w:t xml:space="preserve"> vous permet de commander et de contrôler l’état de la pompe et la progression des mesures sans aucune gêne pour le porteur qui est peut-être impliqué dans une tâche critique ou encore indisponible.</w:t>
      </w:r>
    </w:p>
    <w:p w14:paraId="6E73B62C" w14:textId="04A99E6C" w:rsidR="003E5159" w:rsidRPr="000305B0" w:rsidRDefault="003E5159" w:rsidP="004335F3">
      <w:pPr>
        <w:pStyle w:val="Note"/>
        <w:rPr>
          <w:lang w:val="fr-FR"/>
        </w:rPr>
      </w:pPr>
      <w:r w:rsidRPr="00902FA1">
        <w:rPr>
          <w:b/>
          <w:lang w:val="fr-FR" w:bidi="fr-FR"/>
        </w:rPr>
        <w:t>Remarque :</w:t>
      </w:r>
      <w:r w:rsidRPr="00902FA1">
        <w:rPr>
          <w:lang w:val="fr-FR" w:bidi="fr-FR"/>
        </w:rPr>
        <w:t xml:space="preserve"> Votre appareil mobile doit prendre en charge la connectivité Bluetooth®4.0 et doit fonctionner sous Android version 4.3 ou plus. Dans le doute, vérifiez les spécifications de votre appareil.</w:t>
      </w:r>
    </w:p>
    <w:p w14:paraId="6820AC72" w14:textId="09F84542" w:rsidR="003E5159" w:rsidRPr="000305B0" w:rsidRDefault="007C6157" w:rsidP="003E5159">
      <w:pPr>
        <w:pStyle w:val="Procedure"/>
        <w:rPr>
          <w:lang w:val="fr-FR"/>
        </w:rPr>
      </w:pPr>
      <w:r w:rsidRPr="00902FA1">
        <w:rPr>
          <w:noProof/>
          <w:lang w:val="fr-FR" w:bidi="fr-FR"/>
        </w:rPr>
        <w:drawing>
          <wp:anchor distT="0" distB="0" distL="114300" distR="114300" simplePos="0" relativeHeight="251649024" behindDoc="1" locked="0" layoutInCell="1" allowOverlap="1" wp14:anchorId="79814D06" wp14:editId="2A71E41B">
            <wp:simplePos x="0" y="0"/>
            <wp:positionH relativeFrom="column">
              <wp:align>right</wp:align>
            </wp:positionH>
            <wp:positionV relativeFrom="paragraph">
              <wp:posOffset>180340</wp:posOffset>
            </wp:positionV>
            <wp:extent cx="1980000" cy="1072800"/>
            <wp:effectExtent l="0" t="0" r="1270" b="0"/>
            <wp:wrapTight wrapText="bothSides">
              <wp:wrapPolygon edited="0">
                <wp:start x="0" y="0"/>
                <wp:lineTo x="0" y="21101"/>
                <wp:lineTo x="21406" y="21101"/>
                <wp:lineTo x="21406" y="0"/>
                <wp:lineTo x="0" y="0"/>
              </wp:wrapPolygon>
            </wp:wrapTigh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in play store.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980000" cy="1072800"/>
                    </a:xfrm>
                    <a:prstGeom prst="rect">
                      <a:avLst/>
                    </a:prstGeom>
                  </pic:spPr>
                </pic:pic>
              </a:graphicData>
            </a:graphic>
            <wp14:sizeRelH relativeFrom="margin">
              <wp14:pctWidth>0</wp14:pctWidth>
            </wp14:sizeRelH>
            <wp14:sizeRelV relativeFrom="margin">
              <wp14:pctHeight>0</wp14:pctHeight>
            </wp14:sizeRelV>
          </wp:anchor>
        </w:drawing>
      </w:r>
      <w:r w:rsidR="003E5159" w:rsidRPr="00902FA1">
        <w:rPr>
          <w:lang w:val="fr-FR" w:bidi="fr-FR"/>
        </w:rPr>
        <w:t xml:space="preserve">Pour installer le logiciel </w:t>
      </w:r>
      <w:proofErr w:type="spellStart"/>
      <w:r w:rsidR="003E5159" w:rsidRPr="00902FA1">
        <w:rPr>
          <w:lang w:val="fr-FR" w:bidi="fr-FR"/>
        </w:rPr>
        <w:t>Airwave</w:t>
      </w:r>
      <w:proofErr w:type="spellEnd"/>
      <w:r w:rsidR="003E5159" w:rsidRPr="00902FA1">
        <w:rPr>
          <w:lang w:val="fr-FR" w:bidi="fr-FR"/>
        </w:rPr>
        <w:t> :</w:t>
      </w:r>
    </w:p>
    <w:p w14:paraId="488471FF" w14:textId="699BB948" w:rsidR="003E5159" w:rsidRPr="000305B0" w:rsidRDefault="003E5159" w:rsidP="003E5159">
      <w:pPr>
        <w:pStyle w:val="ListNumber"/>
        <w:numPr>
          <w:ilvl w:val="0"/>
          <w:numId w:val="16"/>
        </w:numPr>
        <w:rPr>
          <w:lang w:val="fr-FR"/>
        </w:rPr>
      </w:pPr>
      <w:r w:rsidRPr="00902FA1">
        <w:rPr>
          <w:lang w:val="fr-FR" w:bidi="fr-FR"/>
        </w:rPr>
        <w:t xml:space="preserve">Sur votre appareil mobile, accédez à Play Store et recherchez Casella </w:t>
      </w:r>
      <w:proofErr w:type="spellStart"/>
      <w:r w:rsidRPr="00902FA1">
        <w:rPr>
          <w:lang w:val="fr-FR" w:bidi="fr-FR"/>
        </w:rPr>
        <w:t>Airwave</w:t>
      </w:r>
      <w:proofErr w:type="spellEnd"/>
      <w:r w:rsidRPr="00902FA1">
        <w:rPr>
          <w:lang w:val="fr-FR" w:bidi="fr-FR"/>
        </w:rPr>
        <w:t>.</w:t>
      </w:r>
    </w:p>
    <w:p w14:paraId="1C1622A6" w14:textId="6097CC01" w:rsidR="003E5159" w:rsidRPr="000305B0" w:rsidRDefault="003E5159" w:rsidP="007C6157">
      <w:pPr>
        <w:pStyle w:val="ListNumber"/>
        <w:rPr>
          <w:lang w:val="fr-FR"/>
        </w:rPr>
      </w:pPr>
      <w:r w:rsidRPr="00902FA1">
        <w:rPr>
          <w:lang w:val="fr-FR" w:bidi="fr-FR"/>
        </w:rPr>
        <w:t xml:space="preserve">Cliquez sur la sélection </w:t>
      </w:r>
      <w:r w:rsidRPr="00902FA1">
        <w:rPr>
          <w:b/>
          <w:lang w:val="fr-FR" w:bidi="fr-FR"/>
        </w:rPr>
        <w:t xml:space="preserve">Casella </w:t>
      </w:r>
      <w:proofErr w:type="spellStart"/>
      <w:r w:rsidRPr="00902FA1">
        <w:rPr>
          <w:b/>
          <w:lang w:val="fr-FR" w:bidi="fr-FR"/>
        </w:rPr>
        <w:t>Airwave</w:t>
      </w:r>
      <w:proofErr w:type="spellEnd"/>
      <w:r w:rsidRPr="00902FA1">
        <w:rPr>
          <w:lang w:val="fr-FR" w:bidi="fr-FR"/>
        </w:rPr>
        <w:t xml:space="preserve"> pour installer le logiciel.</w:t>
      </w:r>
    </w:p>
    <w:p w14:paraId="183BFA12" w14:textId="00C70C11" w:rsidR="00A13A0E" w:rsidRPr="00902FA1" w:rsidRDefault="00A13A0E" w:rsidP="00A13A0E">
      <w:pPr>
        <w:pStyle w:val="Heading2"/>
      </w:pPr>
      <w:bookmarkStart w:id="67" w:name="_Toc19615652"/>
      <w:r w:rsidRPr="00902FA1">
        <w:rPr>
          <w:lang w:bidi="fr-FR"/>
        </w:rPr>
        <w:t>Connexion et sécurité Bluetooth</w:t>
      </w:r>
      <w:bookmarkEnd w:id="67"/>
    </w:p>
    <w:p w14:paraId="471D7E4B" w14:textId="77777777" w:rsidR="00B61B12" w:rsidRPr="000305B0" w:rsidRDefault="00B61B12" w:rsidP="00A13A0E">
      <w:pPr>
        <w:pStyle w:val="BodyText"/>
        <w:rPr>
          <w:lang w:val="fr-FR"/>
        </w:rPr>
      </w:pPr>
    </w:p>
    <w:p w14:paraId="4FF54E1E" w14:textId="5F3C2563" w:rsidR="00A13A0E" w:rsidRPr="000305B0" w:rsidRDefault="00A13A0E" w:rsidP="001849CF">
      <w:pPr>
        <w:pStyle w:val="BodyText"/>
        <w:jc w:val="both"/>
        <w:rPr>
          <w:lang w:val="fr-FR"/>
        </w:rPr>
      </w:pPr>
      <w:r w:rsidRPr="00902FA1">
        <w:rPr>
          <w:lang w:val="fr-FR" w:bidi="fr-FR"/>
        </w:rPr>
        <w:t xml:space="preserve">Avec l’activation de la connectivité Bluetooth®, les produits compatibles </w:t>
      </w:r>
      <w:proofErr w:type="spellStart"/>
      <w:r w:rsidRPr="00902FA1">
        <w:rPr>
          <w:lang w:val="fr-FR" w:bidi="fr-FR"/>
        </w:rPr>
        <w:t>Airwave</w:t>
      </w:r>
      <w:proofErr w:type="spellEnd"/>
      <w:r w:rsidRPr="00902FA1">
        <w:rPr>
          <w:lang w:val="fr-FR" w:bidi="fr-FR"/>
        </w:rPr>
        <w:t xml:space="preserve"> communiqueront toujours leur état de base et les données du tableau de bord, et seront visibles sur un certain nombre d’appareils mobiles locaux exécutant le logiciel </w:t>
      </w:r>
      <w:proofErr w:type="spellStart"/>
      <w:r w:rsidRPr="00902FA1">
        <w:rPr>
          <w:lang w:val="fr-FR" w:bidi="fr-FR"/>
        </w:rPr>
        <w:t>Airwave</w:t>
      </w:r>
      <w:proofErr w:type="spellEnd"/>
      <w:r w:rsidRPr="00902FA1">
        <w:rPr>
          <w:lang w:val="fr-FR" w:bidi="fr-FR"/>
        </w:rPr>
        <w:t>.</w:t>
      </w:r>
    </w:p>
    <w:p w14:paraId="10C2BCFA" w14:textId="5DA0B840" w:rsidR="00A13A0E" w:rsidRPr="000305B0" w:rsidRDefault="00A13A0E" w:rsidP="001849CF">
      <w:pPr>
        <w:pStyle w:val="BodyText"/>
        <w:jc w:val="both"/>
        <w:rPr>
          <w:lang w:val="fr-FR"/>
        </w:rPr>
      </w:pPr>
      <w:r w:rsidRPr="00902FA1">
        <w:rPr>
          <w:lang w:val="fr-FR" w:bidi="fr-FR"/>
        </w:rPr>
        <w:t xml:space="preserve">Cependant, les instruments compatibles </w:t>
      </w:r>
      <w:proofErr w:type="spellStart"/>
      <w:r w:rsidRPr="00902FA1">
        <w:rPr>
          <w:lang w:val="fr-FR" w:bidi="fr-FR"/>
        </w:rPr>
        <w:t>Airwave</w:t>
      </w:r>
      <w:proofErr w:type="spellEnd"/>
      <w:r w:rsidRPr="00902FA1">
        <w:rPr>
          <w:lang w:val="fr-FR" w:bidi="fr-FR"/>
        </w:rPr>
        <w:t xml:space="preserve"> comme La VAPex n’acceptent les demandes de connexion et de contrôle qu’en provenance d'un seul appareil mobile connu ou jumelé. Cela permet d’empêcher qu’un appareil mobile inconnu établisse une connexion, puis interrompe une prise de mesure active.</w:t>
      </w:r>
    </w:p>
    <w:p w14:paraId="19D881C3" w14:textId="77777777" w:rsidR="00A13A0E" w:rsidRPr="000305B0" w:rsidRDefault="00A13A0E" w:rsidP="001849CF">
      <w:pPr>
        <w:pStyle w:val="Procedure"/>
        <w:jc w:val="both"/>
        <w:rPr>
          <w:lang w:val="fr-FR"/>
        </w:rPr>
      </w:pPr>
      <w:r w:rsidRPr="00902FA1">
        <w:rPr>
          <w:lang w:val="fr-FR" w:bidi="fr-FR"/>
        </w:rPr>
        <w:t>Pour « jumeler » un appareil mobile avec votre pompe :</w:t>
      </w:r>
    </w:p>
    <w:p w14:paraId="21F6DF7F" w14:textId="77777777" w:rsidR="00A13A0E" w:rsidRPr="000305B0" w:rsidRDefault="007C6157" w:rsidP="001849CF">
      <w:pPr>
        <w:pStyle w:val="ListNumber"/>
        <w:numPr>
          <w:ilvl w:val="0"/>
          <w:numId w:val="17"/>
        </w:numPr>
        <w:jc w:val="both"/>
        <w:rPr>
          <w:lang w:val="fr-FR"/>
        </w:rPr>
      </w:pPr>
      <w:r w:rsidRPr="00902FA1">
        <w:rPr>
          <w:lang w:val="fr-FR" w:bidi="fr-FR"/>
        </w:rPr>
        <w:t>Veillez à ce que la pompe soit en mode d’arrêt et que Bluetooth soit activé.</w:t>
      </w:r>
    </w:p>
    <w:p w14:paraId="16E8D3D2" w14:textId="3B8417D4" w:rsidR="007C6157" w:rsidRPr="000305B0" w:rsidRDefault="007C6157" w:rsidP="001849CF">
      <w:pPr>
        <w:pStyle w:val="ListNumber"/>
        <w:jc w:val="both"/>
        <w:rPr>
          <w:lang w:val="fr-FR"/>
        </w:rPr>
      </w:pPr>
      <w:r w:rsidRPr="00902FA1">
        <w:rPr>
          <w:lang w:val="fr-FR" w:bidi="fr-FR"/>
        </w:rPr>
        <w:t xml:space="preserve">Sur votre appareil mobile, ouvrez le logiciel </w:t>
      </w:r>
      <w:proofErr w:type="spellStart"/>
      <w:r w:rsidRPr="00902FA1">
        <w:rPr>
          <w:lang w:val="fr-FR" w:bidi="fr-FR"/>
        </w:rPr>
        <w:t>Airwave</w:t>
      </w:r>
      <w:proofErr w:type="spellEnd"/>
      <w:r w:rsidRPr="00902FA1">
        <w:rPr>
          <w:lang w:val="fr-FR" w:bidi="fr-FR"/>
        </w:rPr>
        <w:t>.</w:t>
      </w:r>
    </w:p>
    <w:p w14:paraId="7D12DA1B" w14:textId="30A10849" w:rsidR="003E5159" w:rsidRPr="000305B0" w:rsidRDefault="00A13A0E" w:rsidP="001849CF">
      <w:pPr>
        <w:pStyle w:val="ListContinue"/>
        <w:jc w:val="both"/>
        <w:rPr>
          <w:lang w:val="fr-FR"/>
        </w:rPr>
      </w:pPr>
      <w:r w:rsidRPr="00902FA1">
        <w:rPr>
          <w:lang w:val="fr-FR" w:bidi="fr-FR"/>
        </w:rPr>
        <w:t>L’identité de votre appareil mobile est sauvegardée dans la pompe, et uniquement cet appareil mobile peut se connecter à l’instrument au cours d’une séquence active.</w:t>
      </w:r>
    </w:p>
    <w:p w14:paraId="57462E33" w14:textId="707B2E71" w:rsidR="007C6157" w:rsidRPr="00902FA1" w:rsidRDefault="000305B0" w:rsidP="007C6157">
      <w:pPr>
        <w:pStyle w:val="Heading2"/>
      </w:pPr>
      <w:bookmarkStart w:id="68" w:name="_Toc19615653"/>
      <w:r w:rsidRPr="00902FA1">
        <w:rPr>
          <w:noProof/>
          <w:lang w:bidi="fr-FR"/>
        </w:rPr>
        <w:drawing>
          <wp:anchor distT="0" distB="0" distL="114300" distR="114300" simplePos="0" relativeHeight="251652096" behindDoc="0" locked="0" layoutInCell="1" allowOverlap="1" wp14:anchorId="4D2F156B" wp14:editId="7E6C35B1">
            <wp:simplePos x="0" y="0"/>
            <wp:positionH relativeFrom="column">
              <wp:posOffset>4057650</wp:posOffset>
            </wp:positionH>
            <wp:positionV relativeFrom="paragraph">
              <wp:posOffset>10160</wp:posOffset>
            </wp:positionV>
            <wp:extent cx="1979295" cy="1673860"/>
            <wp:effectExtent l="0" t="0" r="1905" b="2540"/>
            <wp:wrapSquare wrapText="bothSides"/>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standby.png"/>
                    <pic:cNvPicPr/>
                  </pic:nvPicPr>
                  <pic:blipFill rotWithShape="1">
                    <a:blip r:embed="rId154">
                      <a:extLst>
                        <a:ext uri="{28A0092B-C50C-407E-A947-70E740481C1C}">
                          <a14:useLocalDpi xmlns:a14="http://schemas.microsoft.com/office/drawing/2010/main" val="0"/>
                        </a:ext>
                      </a:extLst>
                    </a:blip>
                    <a:srcRect b="48801"/>
                    <a:stretch/>
                  </pic:blipFill>
                  <pic:spPr bwMode="auto">
                    <a:xfrm>
                      <a:off x="0" y="0"/>
                      <a:ext cx="1979295" cy="167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157" w:rsidRPr="00902FA1">
        <w:rPr>
          <w:lang w:bidi="fr-FR"/>
        </w:rPr>
        <w:t>Affichage du tableau de bord</w:t>
      </w:r>
      <w:bookmarkEnd w:id="68"/>
    </w:p>
    <w:p w14:paraId="3A67460D" w14:textId="121CA88F" w:rsidR="007C6157" w:rsidRPr="000305B0" w:rsidRDefault="007C6157" w:rsidP="001849CF">
      <w:pPr>
        <w:pStyle w:val="BodyText"/>
        <w:jc w:val="both"/>
        <w:rPr>
          <w:lang w:val="fr-FR"/>
        </w:rPr>
      </w:pPr>
      <w:r w:rsidRPr="00902FA1">
        <w:rPr>
          <w:lang w:val="fr-FR" w:bidi="fr-FR"/>
        </w:rPr>
        <w:t xml:space="preserve">Lorsque le logiciel </w:t>
      </w:r>
      <w:proofErr w:type="spellStart"/>
      <w:r w:rsidRPr="00902FA1">
        <w:rPr>
          <w:lang w:val="fr-FR" w:bidi="fr-FR"/>
        </w:rPr>
        <w:t>Airwave</w:t>
      </w:r>
      <w:proofErr w:type="spellEnd"/>
      <w:r w:rsidRPr="00902FA1">
        <w:rPr>
          <w:lang w:val="fr-FR" w:bidi="fr-FR"/>
        </w:rPr>
        <w:t xml:space="preserve"> est ouvert pour la première fois, il recherche automatiquement tous les produits compatibles </w:t>
      </w:r>
      <w:proofErr w:type="spellStart"/>
      <w:r w:rsidRPr="00902FA1">
        <w:rPr>
          <w:lang w:val="fr-FR" w:bidi="fr-FR"/>
        </w:rPr>
        <w:t>Airwave</w:t>
      </w:r>
      <w:proofErr w:type="spellEnd"/>
      <w:r w:rsidRPr="00902FA1">
        <w:rPr>
          <w:lang w:val="fr-FR" w:bidi="fr-FR"/>
        </w:rPr>
        <w:t xml:space="preserve"> à sa portée (jusqu'à 25 m en droite ligne sans obstacles solides sur la trajectoire).</w:t>
      </w:r>
    </w:p>
    <w:p w14:paraId="26F72D4D" w14:textId="78C42B2F" w:rsidR="007C6157" w:rsidRPr="000305B0" w:rsidRDefault="007C6157" w:rsidP="001849CF">
      <w:pPr>
        <w:pStyle w:val="BodyText"/>
        <w:jc w:val="both"/>
        <w:rPr>
          <w:lang w:val="fr-FR"/>
        </w:rPr>
      </w:pPr>
      <w:r w:rsidRPr="00902FA1">
        <w:rPr>
          <w:lang w:val="fr-FR" w:bidi="fr-FR"/>
        </w:rPr>
        <w:t xml:space="preserve">Le tableau de bord fournit une vue instantanée des données mesurées et de l’état de tous les appareils </w:t>
      </w:r>
      <w:r w:rsidRPr="00902FA1">
        <w:rPr>
          <w:lang w:val="fr-FR" w:bidi="fr-FR"/>
        </w:rPr>
        <w:lastRenderedPageBreak/>
        <w:t xml:space="preserve">compatibles </w:t>
      </w:r>
      <w:proofErr w:type="spellStart"/>
      <w:r w:rsidRPr="00902FA1">
        <w:rPr>
          <w:lang w:val="fr-FR" w:bidi="fr-FR"/>
        </w:rPr>
        <w:t>Airwave</w:t>
      </w:r>
      <w:proofErr w:type="spellEnd"/>
      <w:r w:rsidRPr="00902FA1">
        <w:rPr>
          <w:lang w:val="fr-FR" w:bidi="fr-FR"/>
        </w:rPr>
        <w:t xml:space="preserve"> à portée. Chaque appareil met à jour et diffuse ses données de tableau de bord toutes les 3 secondes approximativement.</w:t>
      </w:r>
    </w:p>
    <w:p w14:paraId="7391AEDF" w14:textId="21E6843C" w:rsidR="007C6157" w:rsidRPr="000305B0" w:rsidRDefault="007C6157" w:rsidP="001849CF">
      <w:pPr>
        <w:pStyle w:val="BodyText"/>
        <w:jc w:val="both"/>
        <w:rPr>
          <w:lang w:val="fr-FR"/>
        </w:rPr>
      </w:pPr>
      <w:r w:rsidRPr="00902FA1">
        <w:rPr>
          <w:lang w:val="fr-FR" w:bidi="fr-FR"/>
        </w:rPr>
        <w:t xml:space="preserve">Pour économiser de l'énergie, le logiciel </w:t>
      </w:r>
      <w:proofErr w:type="spellStart"/>
      <w:r w:rsidRPr="00902FA1">
        <w:rPr>
          <w:lang w:val="fr-FR" w:bidi="fr-FR"/>
        </w:rPr>
        <w:t>Airwave</w:t>
      </w:r>
      <w:proofErr w:type="spellEnd"/>
      <w:r w:rsidRPr="00902FA1">
        <w:rPr>
          <w:lang w:val="fr-FR" w:bidi="fr-FR"/>
        </w:rPr>
        <w:t xml:space="preserve"> arrête le balayage une fois que tous les instruments à sa portée ont été détectés.</w:t>
      </w:r>
    </w:p>
    <w:p w14:paraId="36EEA14A" w14:textId="77777777" w:rsidR="007C6157" w:rsidRPr="000305B0" w:rsidRDefault="007C6157" w:rsidP="007C6157">
      <w:pPr>
        <w:pStyle w:val="BodyText"/>
        <w:rPr>
          <w:lang w:val="fr-FR"/>
        </w:rPr>
      </w:pPr>
      <w:r w:rsidRPr="00902FA1">
        <w:rPr>
          <w:lang w:val="fr-FR" w:bidi="fr-FR"/>
        </w:rPr>
        <w:t xml:space="preserve">Pour scanner de nouveau et chercher d’autres appareils, touchez </w:t>
      </w:r>
      <w:r w:rsidRPr="00902FA1">
        <w:rPr>
          <w:b/>
          <w:lang w:val="fr-FR" w:bidi="fr-FR"/>
        </w:rPr>
        <w:t xml:space="preserve">SCAN </w:t>
      </w:r>
      <w:r w:rsidRPr="00902FA1">
        <w:rPr>
          <w:lang w:val="fr-FR" w:bidi="fr-FR"/>
        </w:rPr>
        <w:t>(scannage) dans le coin supérieur droit du logiciel.</w:t>
      </w:r>
    </w:p>
    <w:p w14:paraId="7AD5E63F" w14:textId="28B75A04" w:rsidR="00B913BD" w:rsidRPr="000305B0" w:rsidRDefault="00882111" w:rsidP="001849CF">
      <w:pPr>
        <w:pStyle w:val="BodyText"/>
        <w:jc w:val="both"/>
        <w:rPr>
          <w:lang w:val="fr-FR"/>
        </w:rPr>
      </w:pPr>
      <w:r>
        <w:rPr>
          <w:noProof/>
          <w:lang w:val="fr-FR" w:bidi="fr-FR"/>
        </w:rPr>
        <w:drawing>
          <wp:anchor distT="0" distB="0" distL="114300" distR="114300" simplePos="0" relativeHeight="251666432" behindDoc="0" locked="0" layoutInCell="1" allowOverlap="1" wp14:anchorId="502C1347" wp14:editId="34DBCABE">
            <wp:simplePos x="1082040" y="975360"/>
            <wp:positionH relativeFrom="column">
              <wp:align>right</wp:align>
            </wp:positionH>
            <wp:positionV relativeFrom="paragraph">
              <wp:posOffset>3810</wp:posOffset>
            </wp:positionV>
            <wp:extent cx="1979295" cy="1569720"/>
            <wp:effectExtent l="19050" t="19050" r="20955"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age 26 Casella Airwave Notes.png"/>
                    <pic:cNvPicPr/>
                  </pic:nvPicPr>
                  <pic:blipFill rotWithShape="1">
                    <a:blip r:embed="rId155">
                      <a:extLst>
                        <a:ext uri="{28A0092B-C50C-407E-A947-70E740481C1C}">
                          <a14:useLocalDpi xmlns:a14="http://schemas.microsoft.com/office/drawing/2010/main" val="0"/>
                        </a:ext>
                      </a:extLst>
                    </a:blip>
                    <a:srcRect b="55314"/>
                    <a:stretch/>
                  </pic:blipFill>
                  <pic:spPr bwMode="auto">
                    <a:xfrm>
                      <a:off x="0" y="0"/>
                      <a:ext cx="1980000" cy="156979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3BD">
        <w:rPr>
          <w:lang w:val="fr-FR" w:bidi="fr-FR"/>
        </w:rPr>
        <w:t xml:space="preserve">Si vous touchez Notes (remarques) dans le coin supérieur droit, l’écran à droite s’affiche. Sur cet écran, vous pouvez saisir des remarques pertinentes. Lorsque vous utilisez l’option </w:t>
      </w:r>
      <w:r w:rsidR="002A38D4">
        <w:rPr>
          <w:lang w:val="fr-FR" w:bidi="fr-FR"/>
        </w:rPr>
        <w:fldChar w:fldCharType="begin"/>
      </w:r>
      <w:r w:rsidR="002A38D4">
        <w:rPr>
          <w:lang w:val="fr-FR" w:bidi="fr-FR"/>
        </w:rPr>
        <w:instrText xml:space="preserve"> REF _Ref9262001 \h </w:instrText>
      </w:r>
      <w:r w:rsidR="001849CF">
        <w:rPr>
          <w:lang w:val="fr-FR" w:bidi="fr-FR"/>
        </w:rPr>
        <w:instrText xml:space="preserve"> \* MERGEFORMAT </w:instrText>
      </w:r>
      <w:r w:rsidR="002A38D4">
        <w:rPr>
          <w:lang w:val="fr-FR" w:bidi="fr-FR"/>
        </w:rPr>
      </w:r>
      <w:r w:rsidR="002A38D4">
        <w:rPr>
          <w:lang w:val="fr-FR" w:bidi="fr-FR"/>
        </w:rPr>
        <w:fldChar w:fldCharType="separate"/>
      </w:r>
      <w:r w:rsidR="0078108E" w:rsidRPr="0078108E">
        <w:rPr>
          <w:lang w:val="fr-FR" w:bidi="fr-FR"/>
        </w:rPr>
        <w:t>Envoyer les résultats par</w:t>
      </w:r>
      <w:r w:rsidR="0078108E" w:rsidRPr="00902FA1">
        <w:rPr>
          <w:lang w:bidi="fr-FR"/>
        </w:rPr>
        <w:t xml:space="preserve"> </w:t>
      </w:r>
      <w:proofErr w:type="spellStart"/>
      <w:r w:rsidR="0078108E" w:rsidRPr="00902FA1">
        <w:rPr>
          <w:lang w:bidi="fr-FR"/>
        </w:rPr>
        <w:t>courriel</w:t>
      </w:r>
      <w:proofErr w:type="spellEnd"/>
      <w:r w:rsidR="002A38D4">
        <w:rPr>
          <w:lang w:val="fr-FR" w:bidi="fr-FR"/>
        </w:rPr>
        <w:fldChar w:fldCharType="end"/>
      </w:r>
      <w:r w:rsidR="00B913BD">
        <w:rPr>
          <w:lang w:val="fr-FR" w:bidi="fr-FR"/>
        </w:rPr>
        <w:t xml:space="preserve"> (décrite à la page </w:t>
      </w:r>
      <w:r w:rsidR="00766DE2">
        <w:rPr>
          <w:lang w:val="fr-FR" w:bidi="fr-FR"/>
        </w:rPr>
        <w:fldChar w:fldCharType="begin"/>
      </w:r>
      <w:r w:rsidR="00766DE2">
        <w:rPr>
          <w:lang w:val="fr-FR" w:bidi="fr-FR"/>
        </w:rPr>
        <w:instrText xml:space="preserve"> PAGEREF _Ref9262031 \h </w:instrText>
      </w:r>
      <w:r w:rsidR="00766DE2">
        <w:rPr>
          <w:lang w:val="fr-FR" w:bidi="fr-FR"/>
        </w:rPr>
      </w:r>
      <w:r w:rsidR="00766DE2">
        <w:rPr>
          <w:lang w:val="fr-FR" w:bidi="fr-FR"/>
        </w:rPr>
        <w:fldChar w:fldCharType="separate"/>
      </w:r>
      <w:r w:rsidR="0078108E">
        <w:rPr>
          <w:noProof/>
          <w:lang w:val="fr-FR" w:bidi="fr-FR"/>
        </w:rPr>
        <w:t>29</w:t>
      </w:r>
      <w:r w:rsidR="00766DE2">
        <w:rPr>
          <w:lang w:val="fr-FR" w:bidi="fr-FR"/>
        </w:rPr>
        <w:fldChar w:fldCharType="end"/>
      </w:r>
      <w:r w:rsidR="00B913BD">
        <w:rPr>
          <w:lang w:val="fr-FR" w:bidi="fr-FR"/>
        </w:rPr>
        <w:t>), les notes éventuelles sont également ajoutées au courriel de résultats.</w:t>
      </w:r>
    </w:p>
    <w:p w14:paraId="0A050B53" w14:textId="77777777" w:rsidR="004B788A" w:rsidRPr="000305B0" w:rsidRDefault="004B788A" w:rsidP="001849CF">
      <w:pPr>
        <w:pStyle w:val="BodyText"/>
        <w:jc w:val="both"/>
        <w:rPr>
          <w:lang w:val="fr-FR"/>
        </w:rPr>
      </w:pPr>
    </w:p>
    <w:p w14:paraId="7E903428" w14:textId="77777777" w:rsidR="004B788A" w:rsidRPr="000305B0" w:rsidRDefault="004B788A" w:rsidP="001849CF">
      <w:pPr>
        <w:pStyle w:val="BodyText"/>
        <w:jc w:val="both"/>
        <w:rPr>
          <w:lang w:val="fr-FR"/>
        </w:rPr>
      </w:pPr>
    </w:p>
    <w:p w14:paraId="7D2DEDE5" w14:textId="77777777" w:rsidR="004B788A" w:rsidRPr="000305B0" w:rsidRDefault="004B788A" w:rsidP="001849CF">
      <w:pPr>
        <w:pStyle w:val="BodyText"/>
        <w:jc w:val="both"/>
        <w:rPr>
          <w:lang w:val="fr-FR"/>
        </w:rPr>
      </w:pPr>
    </w:p>
    <w:p w14:paraId="7BAE6C85" w14:textId="6884E47D" w:rsidR="007C6157" w:rsidRPr="00902FA1" w:rsidRDefault="00683091" w:rsidP="001849CF">
      <w:pPr>
        <w:pStyle w:val="Heading2"/>
        <w:jc w:val="both"/>
      </w:pPr>
      <w:bookmarkStart w:id="69" w:name="_Toc19615654"/>
      <w:r w:rsidRPr="00902FA1">
        <w:rPr>
          <w:lang w:bidi="fr-FR"/>
        </w:rPr>
        <w:t>Panneau de commande</w:t>
      </w:r>
      <w:bookmarkEnd w:id="69"/>
    </w:p>
    <w:p w14:paraId="6D8625F2" w14:textId="77777777" w:rsidR="007C6157" w:rsidRPr="000305B0" w:rsidRDefault="007C6157" w:rsidP="001849CF">
      <w:pPr>
        <w:pStyle w:val="BodyText"/>
        <w:jc w:val="both"/>
        <w:rPr>
          <w:lang w:val="fr-FR"/>
        </w:rPr>
      </w:pPr>
      <w:r w:rsidRPr="00902FA1">
        <w:rPr>
          <w:noProof/>
          <w:lang w:val="fr-FR" w:bidi="fr-FR"/>
        </w:rPr>
        <w:drawing>
          <wp:anchor distT="0" distB="0" distL="114300" distR="114300" simplePos="0" relativeHeight="251653120" behindDoc="0" locked="0" layoutInCell="1" allowOverlap="1" wp14:anchorId="47B01783" wp14:editId="59C7F32A">
            <wp:simplePos x="0" y="0"/>
            <wp:positionH relativeFrom="column">
              <wp:align>right</wp:align>
            </wp:positionH>
            <wp:positionV relativeFrom="paragraph">
              <wp:posOffset>15875</wp:posOffset>
            </wp:positionV>
            <wp:extent cx="1979930" cy="3371215"/>
            <wp:effectExtent l="19050" t="19050" r="20320" b="19685"/>
            <wp:wrapSquare wrapText="bothSides"/>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control panel.png"/>
                    <pic:cNvPicPr/>
                  </pic:nvPicPr>
                  <pic:blipFill>
                    <a:blip r:embed="rId156">
                      <a:extLst>
                        <a:ext uri="{28A0092B-C50C-407E-A947-70E740481C1C}">
                          <a14:useLocalDpi xmlns:a14="http://schemas.microsoft.com/office/drawing/2010/main" val="0"/>
                        </a:ext>
                      </a:extLst>
                    </a:blip>
                    <a:stretch>
                      <a:fillRect/>
                    </a:stretch>
                  </pic:blipFill>
                  <pic:spPr>
                    <a:xfrm>
                      <a:off x="0" y="0"/>
                      <a:ext cx="1980000" cy="3371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02FA1">
        <w:rPr>
          <w:lang w:val="fr-FR" w:bidi="fr-FR"/>
        </w:rPr>
        <w:t>Sur le tableau de bord, touchez l’appareil dont vous souhaitez avoir la commande.</w:t>
      </w:r>
    </w:p>
    <w:p w14:paraId="4E6AAA07" w14:textId="77777777" w:rsidR="007C6157" w:rsidRPr="000305B0" w:rsidRDefault="007C6157" w:rsidP="001849CF">
      <w:pPr>
        <w:pStyle w:val="BodyText"/>
        <w:jc w:val="both"/>
        <w:rPr>
          <w:lang w:val="fr-FR"/>
        </w:rPr>
      </w:pPr>
      <w:r w:rsidRPr="00902FA1">
        <w:rPr>
          <w:lang w:val="fr-FR" w:bidi="fr-FR"/>
        </w:rPr>
        <w:t>Un ensemble exhaustif de résultats de mesures similaires à celui indiqué à droite va s’afficher. Il peut s’avérer nécessaire de faire défiler l’écran vers le haut et vers le bas pour afficher toutes les données disponibles.</w:t>
      </w:r>
    </w:p>
    <w:p w14:paraId="6D09A4C8" w14:textId="77777777" w:rsidR="00B62401" w:rsidRPr="000305B0" w:rsidRDefault="00B62401" w:rsidP="001849CF">
      <w:pPr>
        <w:pStyle w:val="BodyText"/>
        <w:jc w:val="both"/>
        <w:rPr>
          <w:lang w:val="fr-FR"/>
        </w:rPr>
      </w:pPr>
      <w:r w:rsidRPr="00902FA1">
        <w:rPr>
          <w:lang w:val="fr-FR" w:bidi="fr-FR"/>
        </w:rPr>
        <w:t>Sur le panneau de commande, vous pouvez démarrer, stopper ou mettre en pause une séquence d’échantillonnage.</w:t>
      </w:r>
    </w:p>
    <w:p w14:paraId="26038F7C" w14:textId="77777777" w:rsidR="00B62401" w:rsidRPr="000305B0" w:rsidRDefault="007C6157" w:rsidP="001849CF">
      <w:pPr>
        <w:pStyle w:val="Procedure"/>
        <w:jc w:val="both"/>
        <w:rPr>
          <w:lang w:val="fr-FR"/>
        </w:rPr>
      </w:pPr>
      <w:r w:rsidRPr="00902FA1">
        <w:rPr>
          <w:lang w:val="fr-FR" w:bidi="fr-FR"/>
        </w:rPr>
        <w:t>Pour démarrer, stopper ou mettre en pause une séquence :</w:t>
      </w:r>
    </w:p>
    <w:p w14:paraId="71A44137" w14:textId="77777777" w:rsidR="00683091" w:rsidRPr="000305B0" w:rsidRDefault="00B62401" w:rsidP="001849CF">
      <w:pPr>
        <w:pStyle w:val="ListBullet"/>
        <w:jc w:val="both"/>
        <w:rPr>
          <w:lang w:val="fr-FR"/>
        </w:rPr>
      </w:pPr>
      <w:r w:rsidRPr="00902FA1">
        <w:rPr>
          <w:lang w:val="fr-FR" w:bidi="fr-FR"/>
        </w:rPr>
        <w:t>Au bas de l’écran, touchez l’icône appropriée pendant 3 secondes au cours desquelles un compte à rebours s’affiche comme illustré ci-dessous.</w:t>
      </w:r>
    </w:p>
    <w:p w14:paraId="4566CB86" w14:textId="77777777" w:rsidR="003E5159" w:rsidRPr="00902FA1" w:rsidRDefault="00683091" w:rsidP="00683091">
      <w:pPr>
        <w:pStyle w:val="ListContinue"/>
        <w:rPr>
          <w:lang w:val="en-GB"/>
        </w:rPr>
      </w:pPr>
      <w:r w:rsidRPr="00902FA1">
        <w:rPr>
          <w:noProof/>
          <w:lang w:val="fr-FR" w:bidi="fr-FR"/>
        </w:rPr>
        <w:drawing>
          <wp:inline distT="0" distB="0" distL="0" distR="0" wp14:anchorId="396962A7" wp14:editId="7C688C08">
            <wp:extent cx="1980000" cy="1979997"/>
            <wp:effectExtent l="19050" t="19050" r="20320" b="2032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count down.png"/>
                    <pic:cNvPicPr/>
                  </pic:nvPicPr>
                  <pic:blipFill rotWithShape="1">
                    <a:blip r:embed="rId157" cstate="print">
                      <a:extLst>
                        <a:ext uri="{28A0092B-C50C-407E-A947-70E740481C1C}">
                          <a14:useLocalDpi xmlns:a14="http://schemas.microsoft.com/office/drawing/2010/main" val="0"/>
                        </a:ext>
                      </a:extLst>
                    </a:blip>
                    <a:srcRect t="39384" b="4365"/>
                    <a:stretch/>
                  </pic:blipFill>
                  <pic:spPr bwMode="auto">
                    <a:xfrm>
                      <a:off x="0" y="0"/>
                      <a:ext cx="1980000" cy="1979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9AA6EE" w14:textId="77777777" w:rsidR="00683091" w:rsidRPr="000305B0" w:rsidRDefault="00683091" w:rsidP="00683091">
      <w:pPr>
        <w:pStyle w:val="ListContinue"/>
        <w:rPr>
          <w:lang w:val="fr-FR"/>
        </w:rPr>
      </w:pPr>
      <w:r w:rsidRPr="00902FA1">
        <w:rPr>
          <w:lang w:val="fr-FR" w:bidi="fr-FR"/>
        </w:rPr>
        <w:lastRenderedPageBreak/>
        <w:t>Relâchez-la à tout moment pendant le compte à rebours pour abandonner l'opération.</w:t>
      </w:r>
    </w:p>
    <w:p w14:paraId="2F02A45F" w14:textId="67E3E920" w:rsidR="00B62401" w:rsidRPr="00902FA1" w:rsidRDefault="00683091" w:rsidP="004B788A">
      <w:pPr>
        <w:pStyle w:val="Heading2"/>
        <w:pageBreakBefore/>
      </w:pPr>
      <w:bookmarkStart w:id="70" w:name="_Toc19615655"/>
      <w:r w:rsidRPr="00902FA1">
        <w:rPr>
          <w:lang w:bidi="fr-FR"/>
        </w:rPr>
        <w:lastRenderedPageBreak/>
        <w:t>Options de menu</w:t>
      </w:r>
      <w:bookmarkEnd w:id="70"/>
    </w:p>
    <w:p w14:paraId="136894ED" w14:textId="77777777" w:rsidR="00683091" w:rsidRPr="000305B0" w:rsidRDefault="007519A6" w:rsidP="001849CF">
      <w:pPr>
        <w:pStyle w:val="BodyText"/>
        <w:jc w:val="both"/>
        <w:rPr>
          <w:lang w:val="fr-FR"/>
        </w:rPr>
      </w:pPr>
      <w:r w:rsidRPr="00902FA1">
        <w:rPr>
          <w:noProof/>
          <w:lang w:val="fr-FR" w:bidi="fr-FR"/>
        </w:rPr>
        <w:drawing>
          <wp:anchor distT="0" distB="0" distL="114300" distR="114300" simplePos="0" relativeHeight="251654144" behindDoc="0" locked="0" layoutInCell="1" allowOverlap="1" wp14:anchorId="16DB97A9" wp14:editId="675A0069">
            <wp:simplePos x="0" y="0"/>
            <wp:positionH relativeFrom="column">
              <wp:align>right</wp:align>
            </wp:positionH>
            <wp:positionV relativeFrom="paragraph">
              <wp:posOffset>6985</wp:posOffset>
            </wp:positionV>
            <wp:extent cx="1980000" cy="3374475"/>
            <wp:effectExtent l="19050" t="19050" r="20320" b="16510"/>
            <wp:wrapSquare wrapText="bothSides"/>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menu options.png"/>
                    <pic:cNvPicPr/>
                  </pic:nvPicPr>
                  <pic:blipFill>
                    <a:blip r:embed="rId158">
                      <a:extLst>
                        <a:ext uri="{28A0092B-C50C-407E-A947-70E740481C1C}">
                          <a14:useLocalDpi xmlns:a14="http://schemas.microsoft.com/office/drawing/2010/main" val="0"/>
                        </a:ext>
                      </a:extLst>
                    </a:blip>
                    <a:stretch>
                      <a:fillRect/>
                    </a:stretch>
                  </pic:blipFill>
                  <pic:spPr bwMode="auto">
                    <a:xfrm>
                      <a:off x="0" y="0"/>
                      <a:ext cx="1980000" cy="3374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FA1">
        <w:rPr>
          <w:lang w:val="fr-FR" w:bidi="fr-FR"/>
        </w:rPr>
        <w:t xml:space="preserve">En haut de l’écran du panneau de commande, touchez </w:t>
      </w:r>
      <w:r w:rsidRPr="00902FA1">
        <w:rPr>
          <w:b/>
          <w:lang w:val="fr-FR" w:bidi="fr-FR"/>
        </w:rPr>
        <w:t>MENU</w:t>
      </w:r>
      <w:r w:rsidRPr="00902FA1">
        <w:rPr>
          <w:lang w:val="fr-FR" w:bidi="fr-FR"/>
        </w:rPr>
        <w:t xml:space="preserve"> pour afficher les options que vous pouvez voir dans la capture d’écran à droite. Chaque option est décrite ci-dessous.</w:t>
      </w:r>
    </w:p>
    <w:p w14:paraId="2E25F55B" w14:textId="77777777" w:rsidR="007519A6" w:rsidRPr="00902FA1" w:rsidRDefault="007519A6" w:rsidP="001849CF">
      <w:pPr>
        <w:pStyle w:val="Heading3"/>
        <w:jc w:val="both"/>
      </w:pPr>
      <w:bookmarkStart w:id="71" w:name="_Ref9262001"/>
      <w:bookmarkStart w:id="72" w:name="_Ref9262031"/>
      <w:bookmarkStart w:id="73" w:name="_Toc19615656"/>
      <w:r w:rsidRPr="00902FA1">
        <w:rPr>
          <w:lang w:bidi="fr-FR"/>
        </w:rPr>
        <w:t>Envoyer les résultats par courriel</w:t>
      </w:r>
      <w:bookmarkEnd w:id="71"/>
      <w:bookmarkEnd w:id="72"/>
      <w:bookmarkEnd w:id="73"/>
    </w:p>
    <w:p w14:paraId="014272D0" w14:textId="77777777" w:rsidR="007519A6" w:rsidRPr="000305B0" w:rsidRDefault="007519A6" w:rsidP="001849CF">
      <w:pPr>
        <w:pStyle w:val="BodyText"/>
        <w:jc w:val="both"/>
        <w:rPr>
          <w:lang w:val="fr-FR"/>
        </w:rPr>
      </w:pPr>
      <w:r w:rsidRPr="00902FA1">
        <w:rPr>
          <w:lang w:val="fr-FR" w:bidi="fr-FR"/>
        </w:rPr>
        <w:t>Utilisez cette option pour envoyer les résultats de séquence d’échantillonnage par courriel à une adresse e-mail. Lorsque vous sélectionnez l’option, la forme suivante s’affiche et vous permet d’ajouter des informations supplémentaires dans le courriel.</w:t>
      </w:r>
    </w:p>
    <w:p w14:paraId="6D3B455D" w14:textId="77777777" w:rsidR="007519A6" w:rsidRPr="00902FA1" w:rsidRDefault="007519A6" w:rsidP="001849CF">
      <w:pPr>
        <w:pStyle w:val="BodyText"/>
        <w:jc w:val="both"/>
        <w:rPr>
          <w:lang w:val="en-GB"/>
        </w:rPr>
      </w:pPr>
      <w:r w:rsidRPr="00902FA1">
        <w:rPr>
          <w:noProof/>
          <w:lang w:val="fr-FR" w:bidi="fr-FR"/>
        </w:rPr>
        <w:drawing>
          <wp:inline distT="0" distB="0" distL="0" distR="0" wp14:anchorId="569EBB7E" wp14:editId="148C456B">
            <wp:extent cx="1738116" cy="1911927"/>
            <wp:effectExtent l="19050" t="19050" r="14605" b="1270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email form.png"/>
                    <pic:cNvPicPr/>
                  </pic:nvPicPr>
                  <pic:blipFill rotWithShape="1">
                    <a:blip r:embed="rId159" cstate="print">
                      <a:extLst>
                        <a:ext uri="{28A0092B-C50C-407E-A947-70E740481C1C}">
                          <a14:useLocalDpi xmlns:a14="http://schemas.microsoft.com/office/drawing/2010/main" val="0"/>
                        </a:ext>
                      </a:extLst>
                    </a:blip>
                    <a:srcRect t="20930" b="17195"/>
                    <a:stretch/>
                  </pic:blipFill>
                  <pic:spPr bwMode="auto">
                    <a:xfrm>
                      <a:off x="0" y="0"/>
                      <a:ext cx="1740383" cy="19144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E0FCA5" w14:textId="6A5A4B85" w:rsidR="00315CAE" w:rsidRPr="000305B0" w:rsidRDefault="00315CAE" w:rsidP="001849CF">
      <w:pPr>
        <w:pStyle w:val="BodyText"/>
        <w:jc w:val="both"/>
        <w:rPr>
          <w:lang w:val="fr-FR"/>
        </w:rPr>
      </w:pPr>
      <w:r w:rsidRPr="00902FA1">
        <w:rPr>
          <w:lang w:val="fr-FR" w:bidi="fr-FR"/>
        </w:rPr>
        <w:t xml:space="preserve">Vous pouvez modifier les noms de champ (voir </w:t>
      </w:r>
      <w:r w:rsidR="00A3098B" w:rsidRPr="00A3098B">
        <w:rPr>
          <w:i/>
          <w:lang w:val="fr-FR" w:bidi="fr-FR"/>
        </w:rPr>
        <w:fldChar w:fldCharType="begin"/>
      </w:r>
      <w:r w:rsidR="00A3098B" w:rsidRPr="00A3098B">
        <w:rPr>
          <w:i/>
          <w:lang w:val="fr-FR" w:bidi="fr-FR"/>
        </w:rPr>
        <w:instrText xml:space="preserve"> REF _Ref8909727 \h </w:instrText>
      </w:r>
      <w:r w:rsidR="00A3098B">
        <w:rPr>
          <w:i/>
          <w:lang w:val="fr-FR" w:bidi="fr-FR"/>
        </w:rPr>
        <w:instrText xml:space="preserve"> \* MERGEFORMAT </w:instrText>
      </w:r>
      <w:r w:rsidR="00A3098B" w:rsidRPr="00A3098B">
        <w:rPr>
          <w:i/>
          <w:lang w:val="fr-FR" w:bidi="fr-FR"/>
        </w:rPr>
      </w:r>
      <w:r w:rsidR="00A3098B" w:rsidRPr="00A3098B">
        <w:rPr>
          <w:i/>
          <w:lang w:val="fr-FR" w:bidi="fr-FR"/>
        </w:rPr>
        <w:fldChar w:fldCharType="separate"/>
      </w:r>
      <w:r w:rsidR="0078108E" w:rsidRPr="0078108E">
        <w:rPr>
          <w:i/>
          <w:lang w:val="fr-FR" w:bidi="fr-FR"/>
        </w:rPr>
        <w:t>Réglages</w:t>
      </w:r>
      <w:r w:rsidR="00A3098B" w:rsidRPr="00A3098B">
        <w:rPr>
          <w:i/>
          <w:lang w:val="fr-FR" w:bidi="fr-FR"/>
        </w:rPr>
        <w:fldChar w:fldCharType="end"/>
      </w:r>
      <w:r w:rsidRPr="00902FA1">
        <w:rPr>
          <w:lang w:val="fr-FR" w:bidi="fr-FR"/>
        </w:rPr>
        <w:t>).</w:t>
      </w:r>
    </w:p>
    <w:p w14:paraId="73490EB2" w14:textId="77777777" w:rsidR="007519A6" w:rsidRPr="00902FA1" w:rsidRDefault="007519A6" w:rsidP="001849CF">
      <w:pPr>
        <w:pStyle w:val="Heading3"/>
        <w:jc w:val="both"/>
      </w:pPr>
      <w:bookmarkStart w:id="74" w:name="_Toc19615657"/>
      <w:r w:rsidRPr="00902FA1">
        <w:rPr>
          <w:lang w:bidi="fr-FR"/>
        </w:rPr>
        <w:t>Copier sur le presse-papier</w:t>
      </w:r>
      <w:bookmarkEnd w:id="74"/>
    </w:p>
    <w:p w14:paraId="54C5AAD0" w14:textId="6331A3F4" w:rsidR="007519A6" w:rsidRPr="000305B0" w:rsidRDefault="000305B0" w:rsidP="001849CF">
      <w:pPr>
        <w:pStyle w:val="BodyText"/>
        <w:jc w:val="both"/>
        <w:rPr>
          <w:lang w:val="fr-FR"/>
        </w:rPr>
      </w:pPr>
      <w:r w:rsidRPr="00902FA1">
        <w:rPr>
          <w:noProof/>
          <w:lang w:val="fr-FR" w:bidi="fr-FR"/>
        </w:rPr>
        <w:drawing>
          <wp:anchor distT="0" distB="0" distL="114300" distR="114300" simplePos="0" relativeHeight="251665408" behindDoc="0" locked="0" layoutInCell="1" allowOverlap="1" wp14:anchorId="65F18594" wp14:editId="31CC7C08">
            <wp:simplePos x="0" y="0"/>
            <wp:positionH relativeFrom="column">
              <wp:posOffset>4134485</wp:posOffset>
            </wp:positionH>
            <wp:positionV relativeFrom="paragraph">
              <wp:posOffset>438785</wp:posOffset>
            </wp:positionV>
            <wp:extent cx="1979930" cy="3337560"/>
            <wp:effectExtent l="19050" t="19050" r="20320" b="152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email header.png"/>
                    <pic:cNvPicPr/>
                  </pic:nvPicPr>
                  <pic:blipFill rotWithShape="1">
                    <a:blip r:embed="rId160" cstate="print">
                      <a:extLst>
                        <a:ext uri="{28A0092B-C50C-407E-A947-70E740481C1C}">
                          <a14:useLocalDpi xmlns:a14="http://schemas.microsoft.com/office/drawing/2010/main" val="0"/>
                        </a:ext>
                      </a:extLst>
                    </a:blip>
                    <a:srcRect b="5195"/>
                    <a:stretch/>
                  </pic:blipFill>
                  <pic:spPr bwMode="auto">
                    <a:xfrm>
                      <a:off x="0" y="0"/>
                      <a:ext cx="1979930" cy="33375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9A6" w:rsidRPr="00902FA1">
        <w:rPr>
          <w:lang w:val="fr-FR" w:bidi="fr-FR"/>
        </w:rPr>
        <w:t>Utilisez cette option pour copier et coller les résultats de séquence d’échantillonnage dans n’importe quel logiciel mobile doté de fonctions d’édition de texte.</w:t>
      </w:r>
    </w:p>
    <w:p w14:paraId="3E36D9FC" w14:textId="5636A515" w:rsidR="007519A6" w:rsidRPr="00902FA1" w:rsidRDefault="007519A6" w:rsidP="001849CF">
      <w:pPr>
        <w:pStyle w:val="Heading3"/>
        <w:jc w:val="both"/>
      </w:pPr>
      <w:bookmarkStart w:id="75" w:name="_Ref8909707"/>
      <w:bookmarkStart w:id="76" w:name="_Ref8909727"/>
      <w:bookmarkStart w:id="77" w:name="_Toc19615658"/>
      <w:r w:rsidRPr="00902FA1">
        <w:rPr>
          <w:lang w:bidi="fr-FR"/>
        </w:rPr>
        <w:t>Réglages</w:t>
      </w:r>
      <w:bookmarkEnd w:id="75"/>
      <w:bookmarkEnd w:id="76"/>
      <w:bookmarkEnd w:id="77"/>
    </w:p>
    <w:p w14:paraId="59556C04" w14:textId="35E9BE2D" w:rsidR="003C0FAC" w:rsidRPr="000305B0" w:rsidRDefault="00315CAE" w:rsidP="001849CF">
      <w:pPr>
        <w:pStyle w:val="BodyText"/>
        <w:jc w:val="both"/>
        <w:rPr>
          <w:lang w:val="fr-FR"/>
        </w:rPr>
      </w:pPr>
      <w:r w:rsidRPr="00902FA1">
        <w:rPr>
          <w:lang w:val="fr-FR" w:bidi="fr-FR"/>
        </w:rPr>
        <w:t>Utilisez cette option pour :</w:t>
      </w:r>
    </w:p>
    <w:p w14:paraId="3D1DBCA1" w14:textId="06881023" w:rsidR="000C36F7" w:rsidRPr="000305B0" w:rsidRDefault="003C0FAC" w:rsidP="001849CF">
      <w:pPr>
        <w:pStyle w:val="ListBullet"/>
        <w:jc w:val="both"/>
        <w:rPr>
          <w:lang w:val="fr-FR"/>
        </w:rPr>
      </w:pPr>
      <w:r>
        <w:rPr>
          <w:lang w:val="fr-FR" w:bidi="fr-FR"/>
        </w:rPr>
        <w:t>Donner à l’instrument un nom familier.</w:t>
      </w:r>
    </w:p>
    <w:p w14:paraId="38DA4AE6" w14:textId="77777777" w:rsidR="00315CAE" w:rsidRPr="000305B0" w:rsidRDefault="000C36F7" w:rsidP="001849CF">
      <w:pPr>
        <w:pStyle w:val="ListBullet"/>
        <w:jc w:val="both"/>
        <w:rPr>
          <w:lang w:val="fr-FR"/>
        </w:rPr>
      </w:pPr>
      <w:r>
        <w:rPr>
          <w:lang w:val="fr-FR" w:bidi="fr-FR"/>
        </w:rPr>
        <w:t xml:space="preserve">Changez les noms de champ sur le formulaire </w:t>
      </w:r>
      <w:proofErr w:type="spellStart"/>
      <w:r>
        <w:rPr>
          <w:b/>
          <w:lang w:val="fr-FR" w:bidi="fr-FR"/>
        </w:rPr>
        <w:t>Send</w:t>
      </w:r>
      <w:proofErr w:type="spellEnd"/>
      <w:r>
        <w:rPr>
          <w:b/>
          <w:lang w:val="fr-FR" w:bidi="fr-FR"/>
        </w:rPr>
        <w:t xml:space="preserve"> </w:t>
      </w:r>
      <w:proofErr w:type="spellStart"/>
      <w:r>
        <w:rPr>
          <w:b/>
          <w:lang w:val="fr-FR" w:bidi="fr-FR"/>
        </w:rPr>
        <w:t>Results</w:t>
      </w:r>
      <w:proofErr w:type="spellEnd"/>
      <w:r>
        <w:rPr>
          <w:b/>
          <w:lang w:val="fr-FR" w:bidi="fr-FR"/>
        </w:rPr>
        <w:t xml:space="preserve"> via </w:t>
      </w:r>
      <w:proofErr w:type="spellStart"/>
      <w:r>
        <w:rPr>
          <w:b/>
          <w:lang w:val="fr-FR" w:bidi="fr-FR"/>
        </w:rPr>
        <w:t>eMail</w:t>
      </w:r>
      <w:proofErr w:type="spellEnd"/>
      <w:r>
        <w:rPr>
          <w:lang w:val="fr-FR" w:bidi="fr-FR"/>
        </w:rPr>
        <w:t xml:space="preserve"> (envoyer les résultats par courriel).</w:t>
      </w:r>
    </w:p>
    <w:p w14:paraId="29782E4D" w14:textId="77777777" w:rsidR="007519A6" w:rsidRPr="000305B0" w:rsidRDefault="007519A6" w:rsidP="007519A6">
      <w:pPr>
        <w:pStyle w:val="BodyText"/>
        <w:rPr>
          <w:lang w:val="fr-FR"/>
        </w:rPr>
      </w:pPr>
    </w:p>
    <w:p w14:paraId="2C8AC911" w14:textId="77777777" w:rsidR="00B635C0" w:rsidRDefault="00B635C0" w:rsidP="00D00496">
      <w:pPr>
        <w:pStyle w:val="Heading3"/>
      </w:pPr>
    </w:p>
    <w:p w14:paraId="6350682A" w14:textId="77777777" w:rsidR="00B635C0" w:rsidRDefault="00B635C0" w:rsidP="00D00496">
      <w:pPr>
        <w:pStyle w:val="Heading3"/>
      </w:pPr>
    </w:p>
    <w:p w14:paraId="1EB90F0B" w14:textId="77777777" w:rsidR="003C0FAC" w:rsidRDefault="003C0FAC" w:rsidP="00D00496">
      <w:pPr>
        <w:pStyle w:val="Heading3"/>
      </w:pPr>
    </w:p>
    <w:p w14:paraId="3C82CF2B" w14:textId="77777777" w:rsidR="007519A6" w:rsidRPr="00902FA1" w:rsidRDefault="007519A6" w:rsidP="000E02D3">
      <w:pPr>
        <w:pStyle w:val="Heading3"/>
        <w:pageBreakBefore/>
      </w:pPr>
      <w:bookmarkStart w:id="78" w:name="_Toc19615659"/>
      <w:r w:rsidRPr="00902FA1">
        <w:rPr>
          <w:lang w:bidi="fr-FR"/>
        </w:rPr>
        <w:lastRenderedPageBreak/>
        <w:t>À propos de</w:t>
      </w:r>
      <w:bookmarkEnd w:id="78"/>
    </w:p>
    <w:p w14:paraId="01528AFA" w14:textId="760EC4D0" w:rsidR="007519A6" w:rsidRPr="000305B0" w:rsidRDefault="00B366B5" w:rsidP="007519A6">
      <w:pPr>
        <w:pStyle w:val="BodyText"/>
        <w:rPr>
          <w:lang w:val="fr-FR"/>
        </w:rPr>
      </w:pPr>
      <w:r w:rsidRPr="00902FA1">
        <w:rPr>
          <w:noProof/>
          <w:lang w:val="fr-FR" w:bidi="fr-FR"/>
        </w:rPr>
        <w:drawing>
          <wp:anchor distT="0" distB="0" distL="114300" distR="114300" simplePos="0" relativeHeight="251662336" behindDoc="0" locked="0" layoutInCell="1" allowOverlap="1" wp14:anchorId="42CD7509" wp14:editId="46325FD3">
            <wp:simplePos x="0" y="0"/>
            <wp:positionH relativeFrom="column">
              <wp:align>right</wp:align>
            </wp:positionH>
            <wp:positionV relativeFrom="paragraph">
              <wp:posOffset>76200</wp:posOffset>
            </wp:positionV>
            <wp:extent cx="1980000" cy="3520800"/>
            <wp:effectExtent l="19050" t="19050" r="20320" b="2286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about screen.png"/>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980000" cy="3520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CAE" w:rsidRPr="00902FA1">
        <w:rPr>
          <w:lang w:val="fr-FR" w:bidi="fr-FR"/>
        </w:rPr>
        <w:t xml:space="preserve">Utilisez cette option pour voir le numéro de version du logiciel </w:t>
      </w:r>
      <w:proofErr w:type="spellStart"/>
      <w:r w:rsidR="00315CAE" w:rsidRPr="00902FA1">
        <w:rPr>
          <w:lang w:val="fr-FR" w:bidi="fr-FR"/>
        </w:rPr>
        <w:t>Airwave</w:t>
      </w:r>
      <w:proofErr w:type="spellEnd"/>
      <w:r w:rsidR="00315CAE" w:rsidRPr="00902FA1">
        <w:rPr>
          <w:lang w:val="fr-FR" w:bidi="fr-FR"/>
        </w:rPr>
        <w:t>.</w:t>
      </w:r>
    </w:p>
    <w:p w14:paraId="56AA50F1" w14:textId="77777777" w:rsidR="00315CAE" w:rsidRPr="000305B0" w:rsidRDefault="00315CAE" w:rsidP="007519A6">
      <w:pPr>
        <w:pStyle w:val="BodyText"/>
        <w:rPr>
          <w:lang w:val="fr-FR"/>
        </w:rPr>
      </w:pPr>
    </w:p>
    <w:p w14:paraId="5EF00943" w14:textId="632BA995" w:rsidR="00F4146C" w:rsidRPr="00902FA1" w:rsidRDefault="00F4146C" w:rsidP="00F4146C">
      <w:pPr>
        <w:pStyle w:val="Heading1"/>
        <w:pageBreakBefore/>
      </w:pPr>
      <w:bookmarkStart w:id="79" w:name="_Ref468453832"/>
      <w:bookmarkStart w:id="80" w:name="_Ref468453836"/>
      <w:bookmarkStart w:id="81" w:name="_Toc19615660"/>
      <w:r w:rsidRPr="00902FA1">
        <w:rPr>
          <w:lang w:bidi="fr-FR"/>
        </w:rPr>
        <w:lastRenderedPageBreak/>
        <w:t>Utilitaire de téléchargement informatique</w:t>
      </w:r>
      <w:bookmarkEnd w:id="79"/>
      <w:bookmarkEnd w:id="80"/>
      <w:bookmarkEnd w:id="81"/>
    </w:p>
    <w:p w14:paraId="39A0413B" w14:textId="6E2B652B" w:rsidR="000C34CD" w:rsidRPr="000305B0" w:rsidRDefault="00F4146C" w:rsidP="001849CF">
      <w:pPr>
        <w:pStyle w:val="BodyText"/>
        <w:jc w:val="both"/>
        <w:rPr>
          <w:lang w:val="fr-FR"/>
        </w:rPr>
      </w:pPr>
      <w:r w:rsidRPr="00902FA1">
        <w:rPr>
          <w:lang w:val="fr-FR" w:bidi="fr-FR"/>
        </w:rPr>
        <w:t>L’application utilitaire de téléchargement de données VAPex vous permet de télécharger toutes les données de la pompe qui sont automatiquement chargées dans un fichier de tableur Excel. Vous pouvez utiliser ces données directement dans n’importe quel rapport que vous devez préparer. La VAPex Pro est dotée de capacités de représentation graphique des données dans le fichier de tableur Excel.</w:t>
      </w:r>
    </w:p>
    <w:p w14:paraId="53F351DE" w14:textId="61F8ABA4" w:rsidR="000C34CD" w:rsidRPr="00902FA1" w:rsidRDefault="000C34CD" w:rsidP="000C34CD">
      <w:pPr>
        <w:pStyle w:val="Heading2"/>
      </w:pPr>
      <w:bookmarkStart w:id="82" w:name="_Toc19615661"/>
      <w:r w:rsidRPr="00902FA1">
        <w:rPr>
          <w:lang w:bidi="fr-FR"/>
        </w:rPr>
        <w:t>Installation de l’utilitaire</w:t>
      </w:r>
      <w:bookmarkEnd w:id="82"/>
    </w:p>
    <w:p w14:paraId="38989EE5" w14:textId="77777777" w:rsidR="00F4146C" w:rsidRPr="000305B0" w:rsidRDefault="000C34CD" w:rsidP="000C34CD">
      <w:pPr>
        <w:pStyle w:val="Procedure"/>
        <w:rPr>
          <w:lang w:val="fr-FR"/>
        </w:rPr>
      </w:pPr>
      <w:r w:rsidRPr="00902FA1">
        <w:rPr>
          <w:lang w:val="fr-FR" w:bidi="fr-FR"/>
        </w:rPr>
        <w:t>Pour installer l’application :</w:t>
      </w:r>
    </w:p>
    <w:p w14:paraId="52148A96" w14:textId="77777777" w:rsidR="000C34CD" w:rsidRPr="000305B0" w:rsidRDefault="000C34CD" w:rsidP="000C34CD">
      <w:pPr>
        <w:pStyle w:val="ListNumber"/>
        <w:numPr>
          <w:ilvl w:val="0"/>
          <w:numId w:val="18"/>
        </w:numPr>
        <w:rPr>
          <w:lang w:val="fr-FR"/>
        </w:rPr>
      </w:pPr>
      <w:r w:rsidRPr="00902FA1">
        <w:rPr>
          <w:lang w:val="fr-FR" w:bidi="fr-FR"/>
        </w:rPr>
        <w:t>Dans votre navigateur, entrez l’URL suivant :</w:t>
      </w:r>
    </w:p>
    <w:p w14:paraId="3161F673" w14:textId="77777777" w:rsidR="005C462E" w:rsidRPr="000305B0" w:rsidRDefault="00404485" w:rsidP="000C34CD">
      <w:pPr>
        <w:pStyle w:val="ListNumber"/>
        <w:rPr>
          <w:lang w:val="fr-FR"/>
        </w:rPr>
      </w:pPr>
      <w:hyperlink r:id="rId162" w:history="1">
        <w:r w:rsidR="005C462E">
          <w:rPr>
            <w:rStyle w:val="Hyperlink"/>
            <w:lang w:val="fr-FR" w:bidi="fr-FR"/>
          </w:rPr>
          <w:t>https://www.casellasolutions.com/uk/en/support/product-support.html</w:t>
        </w:r>
      </w:hyperlink>
      <w:r w:rsidR="005C462E" w:rsidRPr="00902FA1">
        <w:rPr>
          <w:lang w:val="fr-FR" w:bidi="fr-FR"/>
        </w:rPr>
        <w:t xml:space="preserve"> </w:t>
      </w:r>
    </w:p>
    <w:p w14:paraId="0EA1471C" w14:textId="3DACDF5E" w:rsidR="005C462E" w:rsidRDefault="005C462E" w:rsidP="000C34CD">
      <w:pPr>
        <w:pStyle w:val="ListNumber"/>
        <w:rPr>
          <w:lang w:val="en-GB"/>
        </w:rPr>
      </w:pPr>
      <w:r>
        <w:rPr>
          <w:lang w:val="fr-FR" w:bidi="fr-FR"/>
        </w:rPr>
        <w:t xml:space="preserve">Cliquez sur </w:t>
      </w:r>
      <w:r>
        <w:rPr>
          <w:b/>
          <w:lang w:val="fr-FR" w:bidi="fr-FR"/>
        </w:rPr>
        <w:t>VAPex</w:t>
      </w:r>
    </w:p>
    <w:p w14:paraId="485DC18F" w14:textId="16387305" w:rsidR="000C34CD" w:rsidRPr="000305B0" w:rsidRDefault="000C34CD" w:rsidP="000C34CD">
      <w:pPr>
        <w:pStyle w:val="ListNumber"/>
        <w:rPr>
          <w:lang w:val="fr-FR"/>
        </w:rPr>
      </w:pPr>
      <w:r w:rsidRPr="00902FA1">
        <w:rPr>
          <w:lang w:val="fr-FR" w:bidi="fr-FR"/>
        </w:rPr>
        <w:t xml:space="preserve">Cliquez sur </w:t>
      </w:r>
      <w:r w:rsidRPr="00902FA1">
        <w:rPr>
          <w:b/>
          <w:lang w:val="fr-FR" w:bidi="fr-FR"/>
        </w:rPr>
        <w:t xml:space="preserve">Software and Utilities </w:t>
      </w:r>
      <w:r w:rsidRPr="00902FA1">
        <w:rPr>
          <w:lang w:val="fr-FR" w:bidi="fr-FR"/>
        </w:rPr>
        <w:t>(logiciel et utilitaires).</w:t>
      </w:r>
    </w:p>
    <w:p w14:paraId="4FD75F65" w14:textId="35EE29B2" w:rsidR="000C34CD" w:rsidRPr="000305B0" w:rsidRDefault="000C34CD" w:rsidP="000C34CD">
      <w:pPr>
        <w:pStyle w:val="ListNumber"/>
        <w:rPr>
          <w:lang w:val="fr-FR"/>
        </w:rPr>
      </w:pPr>
      <w:r w:rsidRPr="00902FA1">
        <w:rPr>
          <w:lang w:val="fr-FR" w:bidi="fr-FR"/>
        </w:rPr>
        <w:t xml:space="preserve">Cliquez sur </w:t>
      </w:r>
      <w:r w:rsidRPr="00902FA1">
        <w:rPr>
          <w:b/>
          <w:lang w:val="fr-FR" w:bidi="fr-FR"/>
        </w:rPr>
        <w:t>VAPex Data Download Utility</w:t>
      </w:r>
      <w:r w:rsidRPr="00902FA1">
        <w:rPr>
          <w:lang w:val="fr-FR" w:bidi="fr-FR"/>
        </w:rPr>
        <w:t xml:space="preserve"> (utilitaire de téléchargement de données VAPex) pour télécharger l’utilitaire.</w:t>
      </w:r>
    </w:p>
    <w:p w14:paraId="1473745E" w14:textId="77777777" w:rsidR="000C34CD" w:rsidRPr="000305B0" w:rsidRDefault="000C34CD" w:rsidP="000C34CD">
      <w:pPr>
        <w:pStyle w:val="ListNumber"/>
        <w:rPr>
          <w:lang w:val="fr-FR"/>
        </w:rPr>
      </w:pPr>
      <w:r w:rsidRPr="00902FA1">
        <w:rPr>
          <w:lang w:val="fr-FR" w:bidi="fr-FR"/>
        </w:rPr>
        <w:t>Installez le fichier EXE utilitaire ou sauvegardez-le pour une installation ultérieure.</w:t>
      </w:r>
    </w:p>
    <w:p w14:paraId="2C440959" w14:textId="1F83EFB4" w:rsidR="000C34CD" w:rsidRPr="00902FA1" w:rsidRDefault="000C34CD" w:rsidP="000C34CD">
      <w:pPr>
        <w:pStyle w:val="Heading2"/>
      </w:pPr>
      <w:bookmarkStart w:id="83" w:name="_Toc19615662"/>
      <w:r w:rsidRPr="00902FA1">
        <w:rPr>
          <w:lang w:bidi="fr-FR"/>
        </w:rPr>
        <w:t>Téléchargement des données de la pompe</w:t>
      </w:r>
      <w:bookmarkEnd w:id="83"/>
    </w:p>
    <w:p w14:paraId="492774F2" w14:textId="77777777" w:rsidR="000C34CD" w:rsidRPr="000305B0" w:rsidRDefault="000C34CD" w:rsidP="000C34CD">
      <w:pPr>
        <w:pStyle w:val="Procedure"/>
        <w:rPr>
          <w:lang w:val="fr-FR"/>
        </w:rPr>
      </w:pPr>
      <w:r w:rsidRPr="00902FA1">
        <w:rPr>
          <w:lang w:val="fr-FR" w:bidi="fr-FR"/>
        </w:rPr>
        <w:t>Pour télécharger les données de la pompe :</w:t>
      </w:r>
    </w:p>
    <w:p w14:paraId="09BE4B0C" w14:textId="77777777" w:rsidR="000C34CD" w:rsidRPr="000305B0" w:rsidRDefault="000C34CD" w:rsidP="000C34CD">
      <w:pPr>
        <w:pStyle w:val="ListNumber"/>
        <w:numPr>
          <w:ilvl w:val="0"/>
          <w:numId w:val="19"/>
        </w:numPr>
        <w:rPr>
          <w:lang w:val="fr-FR"/>
        </w:rPr>
      </w:pPr>
      <w:r w:rsidRPr="00902FA1">
        <w:rPr>
          <w:lang w:val="fr-FR" w:bidi="fr-FR"/>
        </w:rPr>
        <w:t>Connectez la station de chargement à votre ordinateur avec le câble USB fourni et assurez-vous que l’alimentation de la station de chargement est branchée et sous tension.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36"/>
      </w:tblGrid>
      <w:tr w:rsidR="000C34CD" w:rsidRPr="00902FA1" w14:paraId="5E7EF914" w14:textId="77777777" w:rsidTr="000C34CD">
        <w:tc>
          <w:tcPr>
            <w:tcW w:w="5353" w:type="dxa"/>
          </w:tcPr>
          <w:p w14:paraId="6451CABF" w14:textId="1A975A8C" w:rsidR="000C34CD" w:rsidRPr="000305B0" w:rsidRDefault="000C34CD" w:rsidP="000C34CD">
            <w:pPr>
              <w:pStyle w:val="ListNumber"/>
              <w:numPr>
                <w:ilvl w:val="0"/>
                <w:numId w:val="19"/>
              </w:numPr>
              <w:rPr>
                <w:lang w:val="fr-FR"/>
              </w:rPr>
            </w:pPr>
            <w:r w:rsidRPr="00902FA1">
              <w:rPr>
                <w:lang w:val="fr-FR" w:bidi="fr-FR"/>
              </w:rPr>
              <w:t xml:space="preserve">Ouvrez le </w:t>
            </w:r>
            <w:r w:rsidRPr="00902FA1">
              <w:rPr>
                <w:b/>
                <w:lang w:val="fr-FR" w:bidi="fr-FR"/>
              </w:rPr>
              <w:t>VAPex Download Utility</w:t>
            </w:r>
            <w:r w:rsidRPr="00902FA1">
              <w:rPr>
                <w:lang w:val="fr-FR" w:bidi="fr-FR"/>
              </w:rPr>
              <w:t xml:space="preserve"> (utilitaire de téléchargement VAPex). </w:t>
            </w:r>
          </w:p>
          <w:p w14:paraId="30DBF4DA" w14:textId="24CCD006" w:rsidR="000C34CD" w:rsidRPr="000305B0" w:rsidRDefault="000C34CD" w:rsidP="000C34CD">
            <w:pPr>
              <w:pStyle w:val="ListNumber"/>
              <w:numPr>
                <w:ilvl w:val="0"/>
                <w:numId w:val="19"/>
              </w:numPr>
              <w:rPr>
                <w:lang w:val="fr-FR"/>
              </w:rPr>
            </w:pPr>
            <w:r w:rsidRPr="00902FA1">
              <w:rPr>
                <w:lang w:val="fr-FR" w:bidi="fr-FR"/>
              </w:rPr>
              <w:t>Mettez la pompe sous tension et placez-la sur le chargeur. Si vous possédez un chargeur à 5 voies, placez la pompe dans la poche la plus proche du connecteur USB.</w:t>
            </w:r>
          </w:p>
          <w:p w14:paraId="014D2584" w14:textId="77777777" w:rsidR="000C34CD" w:rsidRPr="000305B0" w:rsidRDefault="000C34CD" w:rsidP="000C34CD">
            <w:pPr>
              <w:pStyle w:val="ListNumber"/>
              <w:numPr>
                <w:ilvl w:val="0"/>
                <w:numId w:val="19"/>
              </w:numPr>
              <w:rPr>
                <w:lang w:val="fr-FR"/>
              </w:rPr>
            </w:pPr>
            <w:r w:rsidRPr="00902FA1">
              <w:rPr>
                <w:lang w:val="fr-FR" w:bidi="fr-FR"/>
              </w:rPr>
              <w:t xml:space="preserve">Su la barre de menu, cliquez sur </w:t>
            </w:r>
            <w:r w:rsidRPr="00902FA1">
              <w:rPr>
                <w:noProof/>
                <w:position w:val="-4"/>
                <w:lang w:val="fr-FR" w:bidi="fr-FR"/>
              </w:rPr>
              <w:drawing>
                <wp:inline distT="0" distB="0" distL="0" distR="0" wp14:anchorId="7877A819" wp14:editId="2178CF14">
                  <wp:extent cx="140400" cy="147600"/>
                  <wp:effectExtent l="0" t="0" r="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srcRect l="1957" t="9571" r="93686" b="81793"/>
                          <a:stretch/>
                        </pic:blipFill>
                        <pic:spPr bwMode="auto">
                          <a:xfrm>
                            <a:off x="0" y="0"/>
                            <a:ext cx="140400" cy="147600"/>
                          </a:xfrm>
                          <a:prstGeom prst="rect">
                            <a:avLst/>
                          </a:prstGeom>
                          <a:ln>
                            <a:noFill/>
                          </a:ln>
                          <a:extLst>
                            <a:ext uri="{53640926-AAD7-44D8-BBD7-CCE9431645EC}">
                              <a14:shadowObscured xmlns:a14="http://schemas.microsoft.com/office/drawing/2010/main"/>
                            </a:ext>
                          </a:extLst>
                        </pic:spPr>
                      </pic:pic>
                    </a:graphicData>
                  </a:graphic>
                </wp:inline>
              </w:drawing>
            </w:r>
            <w:r w:rsidRPr="00902FA1">
              <w:rPr>
                <w:lang w:val="fr-FR" w:bidi="fr-FR"/>
              </w:rPr>
              <w:t xml:space="preserve"> pour scanner et rechercher les appareils connectés.</w:t>
            </w:r>
          </w:p>
        </w:tc>
        <w:tc>
          <w:tcPr>
            <w:tcW w:w="4536" w:type="dxa"/>
          </w:tcPr>
          <w:p w14:paraId="07A4F606" w14:textId="77777777" w:rsidR="000C34CD" w:rsidRPr="00902FA1" w:rsidRDefault="000C34CD" w:rsidP="000C34CD">
            <w:pPr>
              <w:pStyle w:val="BodyText"/>
              <w:ind w:left="0"/>
              <w:jc w:val="right"/>
              <w:rPr>
                <w:lang w:val="en-GB"/>
              </w:rPr>
            </w:pPr>
            <w:r w:rsidRPr="00902FA1">
              <w:rPr>
                <w:noProof/>
                <w:lang w:val="fr-FR" w:bidi="fr-FR"/>
              </w:rPr>
              <w:drawing>
                <wp:inline distT="0" distB="0" distL="0" distR="0" wp14:anchorId="32ACFFD1" wp14:editId="5E8C1B84">
                  <wp:extent cx="2688211" cy="1614170"/>
                  <wp:effectExtent l="19050" t="19050" r="17145" b="2413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for connected devices.png"/>
                          <pic:cNvPicPr/>
                        </pic:nvPicPr>
                        <pic:blipFill rotWithShape="1">
                          <a:blip r:embed="rId164" cstate="print">
                            <a:extLst>
                              <a:ext uri="{28A0092B-C50C-407E-A947-70E740481C1C}">
                                <a14:useLocalDpi xmlns:a14="http://schemas.microsoft.com/office/drawing/2010/main" val="0"/>
                              </a:ext>
                            </a:extLst>
                          </a:blip>
                          <a:srcRect t="8525"/>
                          <a:stretch/>
                        </pic:blipFill>
                        <pic:spPr bwMode="auto">
                          <a:xfrm>
                            <a:off x="0" y="0"/>
                            <a:ext cx="2692800" cy="1616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C34CD" w:rsidRPr="00902FA1" w14:paraId="28E58469" w14:textId="77777777" w:rsidTr="000C34CD">
        <w:tc>
          <w:tcPr>
            <w:tcW w:w="5353" w:type="dxa"/>
          </w:tcPr>
          <w:p w14:paraId="482662BF" w14:textId="77777777" w:rsidR="000C34CD" w:rsidRPr="000305B0" w:rsidRDefault="000C34CD" w:rsidP="000C34CD">
            <w:pPr>
              <w:pStyle w:val="ListContinue"/>
              <w:rPr>
                <w:lang w:val="fr-FR"/>
              </w:rPr>
            </w:pPr>
            <w:r w:rsidRPr="00902FA1">
              <w:rPr>
                <w:lang w:val="fr-FR" w:bidi="fr-FR"/>
              </w:rPr>
              <w:lastRenderedPageBreak/>
              <w:t>Votre pompe doit être répertoriée comme indiqué dans l’exemple à droite.</w:t>
            </w:r>
          </w:p>
          <w:p w14:paraId="03A71FE5" w14:textId="77777777" w:rsidR="000C34CD" w:rsidRPr="000305B0" w:rsidRDefault="000C34CD" w:rsidP="000C34CD">
            <w:pPr>
              <w:pStyle w:val="ListNumber"/>
              <w:rPr>
                <w:lang w:val="fr-FR"/>
              </w:rPr>
            </w:pPr>
            <w:r w:rsidRPr="00902FA1">
              <w:rPr>
                <w:lang w:val="fr-FR" w:bidi="fr-FR"/>
              </w:rPr>
              <w:t xml:space="preserve">Su la barre de menu, cliquez sur </w:t>
            </w:r>
            <w:r w:rsidRPr="00902FA1">
              <w:rPr>
                <w:noProof/>
                <w:position w:val="-4"/>
                <w:lang w:val="fr-FR" w:bidi="fr-FR"/>
              </w:rPr>
              <w:drawing>
                <wp:inline distT="0" distB="0" distL="0" distR="0" wp14:anchorId="4BAC2701" wp14:editId="26612EE0">
                  <wp:extent cx="140400" cy="1404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srcRect l="7534" t="9499" r="87328" b="81003"/>
                          <a:stretch/>
                        </pic:blipFill>
                        <pic:spPr bwMode="auto">
                          <a:xfrm>
                            <a:off x="0" y="0"/>
                            <a:ext cx="140400" cy="140400"/>
                          </a:xfrm>
                          <a:prstGeom prst="rect">
                            <a:avLst/>
                          </a:prstGeom>
                          <a:ln>
                            <a:noFill/>
                          </a:ln>
                          <a:extLst>
                            <a:ext uri="{53640926-AAD7-44D8-BBD7-CCE9431645EC}">
                              <a14:shadowObscured xmlns:a14="http://schemas.microsoft.com/office/drawing/2010/main"/>
                            </a:ext>
                          </a:extLst>
                        </pic:spPr>
                      </pic:pic>
                    </a:graphicData>
                  </a:graphic>
                </wp:inline>
              </w:drawing>
            </w:r>
            <w:r w:rsidRPr="00902FA1">
              <w:rPr>
                <w:lang w:val="fr-FR" w:bidi="fr-FR"/>
              </w:rPr>
              <w:t xml:space="preserve"> pour télécharger les données. Vous allez être invité à naviguer vers le dossier dans lequel vous souhaitez stocker votre fichier Excel.</w:t>
            </w:r>
          </w:p>
          <w:p w14:paraId="3D7F33E3" w14:textId="77777777" w:rsidR="000C34CD" w:rsidRPr="000305B0" w:rsidRDefault="000C34CD" w:rsidP="000C34CD">
            <w:pPr>
              <w:pStyle w:val="ListNumber"/>
              <w:rPr>
                <w:lang w:val="fr-FR"/>
              </w:rPr>
            </w:pPr>
            <w:r w:rsidRPr="00902FA1">
              <w:rPr>
                <w:lang w:val="fr-FR" w:bidi="fr-FR"/>
              </w:rPr>
              <w:t xml:space="preserve">Naviguez vers un dossier et cliquez sur </w:t>
            </w:r>
            <w:r w:rsidRPr="00902FA1">
              <w:rPr>
                <w:b/>
                <w:lang w:val="fr-FR" w:bidi="fr-FR"/>
              </w:rPr>
              <w:t>OK</w:t>
            </w:r>
            <w:r w:rsidRPr="00902FA1">
              <w:rPr>
                <w:lang w:val="fr-FR" w:bidi="fr-FR"/>
              </w:rPr>
              <w:t>.</w:t>
            </w:r>
          </w:p>
          <w:p w14:paraId="53F65EEF" w14:textId="77777777" w:rsidR="000C34CD" w:rsidRPr="000305B0" w:rsidRDefault="000C34CD" w:rsidP="004335F3">
            <w:pPr>
              <w:pStyle w:val="Noteindent"/>
              <w:rPr>
                <w:lang w:val="fr-FR"/>
              </w:rPr>
            </w:pPr>
            <w:r w:rsidRPr="00902FA1">
              <w:rPr>
                <w:b/>
                <w:lang w:val="fr-FR" w:bidi="fr-FR"/>
              </w:rPr>
              <w:t>Remarque :</w:t>
            </w:r>
            <w:r w:rsidRPr="00902FA1">
              <w:rPr>
                <w:lang w:val="fr-FR" w:bidi="fr-FR"/>
              </w:rPr>
              <w:t xml:space="preserve"> Le dossier que vous sélectionnez est utilisé par l’utilitaire dans des téléchargements subséquents à moins que vous sélectionniez un dossier différent.</w:t>
            </w:r>
          </w:p>
        </w:tc>
        <w:tc>
          <w:tcPr>
            <w:tcW w:w="4536" w:type="dxa"/>
          </w:tcPr>
          <w:p w14:paraId="2DA4DE00" w14:textId="77777777" w:rsidR="000C34CD" w:rsidRPr="00902FA1" w:rsidRDefault="000C34CD" w:rsidP="000C34CD">
            <w:pPr>
              <w:pStyle w:val="BodyText"/>
              <w:ind w:left="0"/>
              <w:jc w:val="right"/>
              <w:rPr>
                <w:noProof/>
                <w:lang w:val="en-GB" w:eastAsia="en-GB"/>
              </w:rPr>
            </w:pPr>
            <w:r w:rsidRPr="00902FA1">
              <w:rPr>
                <w:noProof/>
                <w:lang w:val="fr-FR" w:bidi="fr-FR"/>
              </w:rPr>
              <w:drawing>
                <wp:inline distT="0" distB="0" distL="0" distR="0" wp14:anchorId="79501539" wp14:editId="01A144B6">
                  <wp:extent cx="2673274" cy="1473835"/>
                  <wp:effectExtent l="19050" t="19050" r="13335" b="1206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to device.png"/>
                          <pic:cNvPicPr/>
                        </pic:nvPicPr>
                        <pic:blipFill rotWithShape="1">
                          <a:blip r:embed="rId166" cstate="print">
                            <a:extLst>
                              <a:ext uri="{28A0092B-C50C-407E-A947-70E740481C1C}">
                                <a14:useLocalDpi xmlns:a14="http://schemas.microsoft.com/office/drawing/2010/main" val="0"/>
                              </a:ext>
                            </a:extLst>
                          </a:blip>
                          <a:srcRect t="9897"/>
                          <a:stretch/>
                        </pic:blipFill>
                        <pic:spPr bwMode="auto">
                          <a:xfrm>
                            <a:off x="0" y="0"/>
                            <a:ext cx="2679250" cy="1477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C34CD" w:rsidRPr="00902FA1" w14:paraId="7CD47FBB" w14:textId="77777777" w:rsidTr="000C34CD">
        <w:tc>
          <w:tcPr>
            <w:tcW w:w="5353" w:type="dxa"/>
          </w:tcPr>
          <w:p w14:paraId="081584E4" w14:textId="77777777" w:rsidR="000C34CD" w:rsidRPr="000305B0" w:rsidRDefault="000C34CD" w:rsidP="000C34CD">
            <w:pPr>
              <w:pStyle w:val="ListContinue"/>
              <w:rPr>
                <w:lang w:val="fr-FR"/>
              </w:rPr>
            </w:pPr>
            <w:r w:rsidRPr="00902FA1">
              <w:rPr>
                <w:lang w:val="fr-FR" w:bidi="fr-FR"/>
              </w:rPr>
              <w:t xml:space="preserve">Les données sont téléchargées et une fois le téléchargement accompli, le message </w:t>
            </w:r>
            <w:r w:rsidRPr="00902FA1">
              <w:rPr>
                <w:b/>
                <w:lang w:val="fr-FR" w:bidi="fr-FR"/>
              </w:rPr>
              <w:t xml:space="preserve">Download </w:t>
            </w:r>
            <w:proofErr w:type="spellStart"/>
            <w:r w:rsidRPr="00902FA1">
              <w:rPr>
                <w:b/>
                <w:lang w:val="fr-FR" w:bidi="fr-FR"/>
              </w:rPr>
              <w:t>complete</w:t>
            </w:r>
            <w:proofErr w:type="spellEnd"/>
            <w:r w:rsidRPr="00902FA1">
              <w:rPr>
                <w:b/>
                <w:lang w:val="fr-FR" w:bidi="fr-FR"/>
              </w:rPr>
              <w:t xml:space="preserve"> </w:t>
            </w:r>
            <w:r w:rsidRPr="00902FA1">
              <w:rPr>
                <w:lang w:val="fr-FR" w:bidi="fr-FR"/>
              </w:rPr>
              <w:t>(téléchargement terminé) s’affiche.</w:t>
            </w:r>
          </w:p>
          <w:p w14:paraId="3C97E303" w14:textId="77777777" w:rsidR="000C34CD" w:rsidRPr="000305B0" w:rsidRDefault="000C34CD" w:rsidP="000C34CD">
            <w:pPr>
              <w:pStyle w:val="ListNumber"/>
              <w:rPr>
                <w:lang w:val="fr-FR"/>
              </w:rPr>
            </w:pPr>
            <w:r w:rsidRPr="00902FA1">
              <w:rPr>
                <w:lang w:val="fr-FR" w:bidi="fr-FR"/>
              </w:rPr>
              <w:t xml:space="preserve">Cliquez sur </w:t>
            </w:r>
            <w:r w:rsidRPr="00902FA1">
              <w:rPr>
                <w:b/>
                <w:lang w:val="fr-FR" w:bidi="fr-FR"/>
              </w:rPr>
              <w:t>OK</w:t>
            </w:r>
            <w:r w:rsidRPr="00902FA1">
              <w:rPr>
                <w:lang w:val="fr-FR" w:bidi="fr-FR"/>
              </w:rPr>
              <w:t xml:space="preserve"> pour retirer le message.</w:t>
            </w:r>
          </w:p>
        </w:tc>
        <w:tc>
          <w:tcPr>
            <w:tcW w:w="4536" w:type="dxa"/>
          </w:tcPr>
          <w:p w14:paraId="29ECCF2B" w14:textId="77777777" w:rsidR="000C34CD" w:rsidRPr="00902FA1" w:rsidRDefault="000C34CD" w:rsidP="000C34CD">
            <w:pPr>
              <w:pStyle w:val="BodyText"/>
              <w:ind w:left="0"/>
              <w:jc w:val="right"/>
              <w:rPr>
                <w:noProof/>
                <w:lang w:val="en-GB" w:eastAsia="en-GB"/>
              </w:rPr>
            </w:pPr>
            <w:r w:rsidRPr="00902FA1">
              <w:rPr>
                <w:noProof/>
                <w:lang w:val="fr-FR" w:bidi="fr-FR"/>
              </w:rPr>
              <w:drawing>
                <wp:inline distT="0" distB="0" distL="0" distR="0" wp14:anchorId="2D4B0DB4" wp14:editId="335978F9">
                  <wp:extent cx="2235600" cy="10296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complete.pn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235600" cy="1029600"/>
                          </a:xfrm>
                          <a:prstGeom prst="rect">
                            <a:avLst/>
                          </a:prstGeom>
                        </pic:spPr>
                      </pic:pic>
                    </a:graphicData>
                  </a:graphic>
                </wp:inline>
              </w:drawing>
            </w:r>
          </w:p>
        </w:tc>
      </w:tr>
      <w:tr w:rsidR="000C34CD" w:rsidRPr="00902FA1" w14:paraId="74EF2BF7" w14:textId="77777777" w:rsidTr="000C34CD">
        <w:tc>
          <w:tcPr>
            <w:tcW w:w="5353" w:type="dxa"/>
          </w:tcPr>
          <w:p w14:paraId="7F352456" w14:textId="77777777" w:rsidR="000C34CD" w:rsidRPr="000305B0" w:rsidRDefault="000C34CD" w:rsidP="000C34CD">
            <w:pPr>
              <w:pStyle w:val="ListContinue"/>
              <w:rPr>
                <w:lang w:val="fr-FR"/>
              </w:rPr>
            </w:pPr>
            <w:r w:rsidRPr="00902FA1">
              <w:rPr>
                <w:lang w:val="fr-FR" w:bidi="fr-FR"/>
              </w:rPr>
              <w:t>Les données téléchargées sont chargées dans un fichier Excel.</w:t>
            </w:r>
          </w:p>
          <w:p w14:paraId="34BFFDBD" w14:textId="77777777" w:rsidR="000C34CD" w:rsidRPr="000305B0" w:rsidRDefault="000C34CD" w:rsidP="000C34CD">
            <w:pPr>
              <w:pStyle w:val="ListContinue"/>
              <w:rPr>
                <w:lang w:val="fr-FR"/>
              </w:rPr>
            </w:pPr>
            <w:r w:rsidRPr="00902FA1">
              <w:rPr>
                <w:lang w:val="fr-FR" w:bidi="fr-FR"/>
              </w:rPr>
              <w:t>Un lien vers le fichier s’affiche dans l’utilitaire, comme vous pouvez le voir dans l’exemple indiqué.</w:t>
            </w:r>
          </w:p>
          <w:p w14:paraId="4476174C" w14:textId="77777777" w:rsidR="000C34CD" w:rsidRPr="000305B0" w:rsidRDefault="000C34CD" w:rsidP="000C34CD">
            <w:pPr>
              <w:pStyle w:val="ListContinue"/>
              <w:rPr>
                <w:lang w:val="fr-FR"/>
              </w:rPr>
            </w:pPr>
            <w:r w:rsidRPr="00902FA1">
              <w:rPr>
                <w:lang w:val="fr-FR" w:bidi="fr-FR"/>
              </w:rPr>
              <w:t>Vous pouvez double-cliquer sur le lien pour ouvrir le fichier Excel.</w:t>
            </w:r>
          </w:p>
          <w:p w14:paraId="01689E12" w14:textId="77777777" w:rsidR="000C34CD" w:rsidRPr="000305B0" w:rsidRDefault="000C34CD" w:rsidP="000C34CD">
            <w:pPr>
              <w:pStyle w:val="ListContinue"/>
              <w:rPr>
                <w:lang w:val="fr-FR"/>
              </w:rPr>
            </w:pPr>
            <w:r w:rsidRPr="00902FA1">
              <w:rPr>
                <w:lang w:val="fr-FR" w:bidi="fr-FR"/>
              </w:rPr>
              <w:t xml:space="preserve">Vous pouvez également cliquer sur </w:t>
            </w:r>
            <w:r w:rsidRPr="00902FA1">
              <w:rPr>
                <w:noProof/>
                <w:position w:val="-4"/>
                <w:lang w:val="fr-FR" w:bidi="fr-FR"/>
              </w:rPr>
              <w:drawing>
                <wp:inline distT="0" distB="0" distL="0" distR="0" wp14:anchorId="0A82C659" wp14:editId="55FFE84C">
                  <wp:extent cx="194400" cy="1548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srcRect l="18494" t="9309" r="75342" b="81636"/>
                          <a:stretch/>
                        </pic:blipFill>
                        <pic:spPr bwMode="auto">
                          <a:xfrm>
                            <a:off x="0" y="0"/>
                            <a:ext cx="194400" cy="154800"/>
                          </a:xfrm>
                          <a:prstGeom prst="rect">
                            <a:avLst/>
                          </a:prstGeom>
                          <a:ln>
                            <a:noFill/>
                          </a:ln>
                          <a:extLst>
                            <a:ext uri="{53640926-AAD7-44D8-BBD7-CCE9431645EC}">
                              <a14:shadowObscured xmlns:a14="http://schemas.microsoft.com/office/drawing/2010/main"/>
                            </a:ext>
                          </a:extLst>
                        </pic:spPr>
                      </pic:pic>
                    </a:graphicData>
                  </a:graphic>
                </wp:inline>
              </w:drawing>
            </w:r>
            <w:r w:rsidRPr="00902FA1">
              <w:rPr>
                <w:lang w:val="fr-FR" w:bidi="fr-FR"/>
              </w:rPr>
              <w:t xml:space="preserve"> pour ouvrir votre dossier sélectionné contenant tout fichier Excel téléchargé.</w:t>
            </w:r>
          </w:p>
        </w:tc>
        <w:tc>
          <w:tcPr>
            <w:tcW w:w="4536" w:type="dxa"/>
          </w:tcPr>
          <w:p w14:paraId="2584DBC0" w14:textId="48D616C5" w:rsidR="000C34CD" w:rsidRPr="00902FA1" w:rsidRDefault="00781FCC" w:rsidP="000C34CD">
            <w:pPr>
              <w:pStyle w:val="BodyText"/>
              <w:ind w:left="0"/>
              <w:jc w:val="right"/>
              <w:rPr>
                <w:noProof/>
                <w:lang w:val="en-GB" w:eastAsia="en-GB"/>
              </w:rPr>
            </w:pPr>
            <w:r>
              <w:rPr>
                <w:noProof/>
                <w:lang w:val="fr-FR" w:bidi="fr-FR"/>
              </w:rPr>
              <mc:AlternateContent>
                <mc:Choice Requires="wps">
                  <w:drawing>
                    <wp:anchor distT="0" distB="0" distL="114300" distR="114300" simplePos="0" relativeHeight="251667456" behindDoc="0" locked="0" layoutInCell="1" allowOverlap="1" wp14:anchorId="583453D0" wp14:editId="1417DD7F">
                      <wp:simplePos x="0" y="0"/>
                      <wp:positionH relativeFrom="column">
                        <wp:posOffset>314643</wp:posOffset>
                      </wp:positionH>
                      <wp:positionV relativeFrom="paragraph">
                        <wp:posOffset>224949</wp:posOffset>
                      </wp:positionV>
                      <wp:extent cx="157003" cy="71437"/>
                      <wp:effectExtent l="0" t="0" r="0" b="5080"/>
                      <wp:wrapNone/>
                      <wp:docPr id="14" name="Rectangle 14"/>
                      <wp:cNvGraphicFramePr/>
                      <a:graphic xmlns:a="http://schemas.openxmlformats.org/drawingml/2006/main">
                        <a:graphicData uri="http://schemas.microsoft.com/office/word/2010/wordprocessingShape">
                          <wps:wsp>
                            <wps:cNvSpPr/>
                            <wps:spPr>
                              <a:xfrm>
                                <a:off x="0" y="0"/>
                                <a:ext cx="157003" cy="71437"/>
                              </a:xfrm>
                              <a:prstGeom prst="rect">
                                <a:avLst/>
                              </a:prstGeom>
                              <a:solidFill>
                                <a:srgbClr val="019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3532A" id="Rectangle 14" o:spid="_x0000_s1026" style="position:absolute;margin-left:24.8pt;margin-top:17.7pt;width:12.35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" fillcolor="#019eff" stroked="f" strokeweight="2pt"/>
                  </w:pict>
                </mc:Fallback>
              </mc:AlternateContent>
            </w:r>
            <w:r w:rsidR="000C34CD" w:rsidRPr="00902FA1">
              <w:rPr>
                <w:noProof/>
                <w:lang w:val="fr-FR" w:bidi="fr-FR"/>
              </w:rPr>
              <w:drawing>
                <wp:inline distT="0" distB="0" distL="0" distR="0" wp14:anchorId="557F8CA4" wp14:editId="4CFFA19A">
                  <wp:extent cx="2691715" cy="16383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listing.png"/>
                          <pic:cNvPicPr/>
                        </pic:nvPicPr>
                        <pic:blipFill rotWithShape="1">
                          <a:blip r:embed="rId168" cstate="print">
                            <a:extLst>
                              <a:ext uri="{28A0092B-C50C-407E-A947-70E740481C1C}">
                                <a14:useLocalDpi xmlns:a14="http://schemas.microsoft.com/office/drawing/2010/main" val="0"/>
                              </a:ext>
                            </a:extLst>
                          </a:blip>
                          <a:srcRect t="7277"/>
                          <a:stretch/>
                        </pic:blipFill>
                        <pic:spPr bwMode="auto">
                          <a:xfrm>
                            <a:off x="0" y="0"/>
                            <a:ext cx="2692800" cy="16389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76988F" w14:textId="77777777" w:rsidR="007519A6" w:rsidRPr="00902FA1" w:rsidRDefault="007519A6" w:rsidP="00683091">
      <w:pPr>
        <w:pStyle w:val="BodyText"/>
        <w:rPr>
          <w:lang w:val="en-GB"/>
        </w:rPr>
      </w:pPr>
    </w:p>
    <w:p w14:paraId="5EC75E85" w14:textId="536E3637" w:rsidR="009030B0" w:rsidRPr="00902FA1" w:rsidRDefault="009030B0" w:rsidP="00F303DA">
      <w:pPr>
        <w:pStyle w:val="Heading1"/>
        <w:pageBreakBefore/>
      </w:pPr>
      <w:bookmarkStart w:id="84" w:name="_Toc19615663"/>
      <w:r w:rsidRPr="00902FA1">
        <w:rPr>
          <w:lang w:bidi="fr-FR"/>
        </w:rPr>
        <w:lastRenderedPageBreak/>
        <w:t>Caractéristiques techniques</w:t>
      </w:r>
      <w:bookmarkEnd w:id="84"/>
    </w:p>
    <w:tbl>
      <w:tblPr>
        <w:tblStyle w:val="Casella"/>
        <w:tblW w:w="0" w:type="auto"/>
        <w:tblLook w:val="04A0" w:firstRow="1" w:lastRow="0" w:firstColumn="1" w:lastColumn="0" w:noHBand="0" w:noVBand="1"/>
      </w:tblPr>
      <w:tblGrid>
        <w:gridCol w:w="3082"/>
        <w:gridCol w:w="5866"/>
      </w:tblGrid>
      <w:tr w:rsidR="009030B0" w:rsidRPr="00902FA1" w14:paraId="1F0B7085"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2181F37A" w14:textId="77777777" w:rsidR="009030B0" w:rsidRPr="00902FA1" w:rsidRDefault="009030B0" w:rsidP="009030B0">
            <w:pPr>
              <w:pStyle w:val="Tabletext"/>
            </w:pPr>
            <w:r w:rsidRPr="00902FA1">
              <w:rPr>
                <w:lang w:val="fr-FR" w:bidi="fr-FR"/>
              </w:rPr>
              <w:t>Performance de débit</w:t>
            </w:r>
          </w:p>
        </w:tc>
        <w:tc>
          <w:tcPr>
            <w:tcW w:w="5953" w:type="dxa"/>
          </w:tcPr>
          <w:p w14:paraId="11665D06" w14:textId="77777777" w:rsidR="009030B0" w:rsidRPr="00902FA1" w:rsidRDefault="009030B0" w:rsidP="009030B0">
            <w:pPr>
              <w:pStyle w:val="Tabletext"/>
            </w:pPr>
          </w:p>
        </w:tc>
      </w:tr>
      <w:tr w:rsidR="009030B0" w:rsidRPr="00902FA1" w14:paraId="69175E64" w14:textId="77777777" w:rsidTr="009030B0">
        <w:tc>
          <w:tcPr>
            <w:tcW w:w="3114" w:type="dxa"/>
          </w:tcPr>
          <w:p w14:paraId="14E860C8" w14:textId="77777777" w:rsidR="009030B0" w:rsidRPr="000305B0" w:rsidRDefault="009030B0" w:rsidP="009030B0">
            <w:pPr>
              <w:pStyle w:val="Tabletext"/>
              <w:rPr>
                <w:lang w:val="fr-FR"/>
              </w:rPr>
            </w:pPr>
            <w:r w:rsidRPr="00902FA1">
              <w:rPr>
                <w:lang w:val="fr-FR" w:bidi="fr-FR"/>
              </w:rPr>
              <w:t>Plage de débit ml/min</w:t>
            </w:r>
          </w:p>
        </w:tc>
        <w:tc>
          <w:tcPr>
            <w:tcW w:w="5953" w:type="dxa"/>
          </w:tcPr>
          <w:p w14:paraId="31D5908E" w14:textId="77777777" w:rsidR="009030B0" w:rsidRPr="00902FA1" w:rsidRDefault="00FE3B6D" w:rsidP="009030B0">
            <w:pPr>
              <w:pStyle w:val="Tabletext"/>
            </w:pPr>
            <w:r>
              <w:rPr>
                <w:lang w:val="fr-FR" w:bidi="fr-FR"/>
              </w:rPr>
              <w:t>20 à 500</w:t>
            </w:r>
          </w:p>
        </w:tc>
      </w:tr>
      <w:tr w:rsidR="009030B0" w:rsidRPr="00902FA1" w14:paraId="075F073B" w14:textId="77777777" w:rsidTr="009030B0">
        <w:tc>
          <w:tcPr>
            <w:tcW w:w="3114" w:type="dxa"/>
          </w:tcPr>
          <w:p w14:paraId="408D151E" w14:textId="77777777" w:rsidR="009030B0" w:rsidRPr="00902FA1" w:rsidRDefault="009030B0" w:rsidP="009030B0">
            <w:pPr>
              <w:pStyle w:val="Tabletext"/>
            </w:pPr>
            <w:r w:rsidRPr="00902FA1">
              <w:rPr>
                <w:lang w:val="fr-FR" w:bidi="fr-FR"/>
              </w:rPr>
              <w:t>Régulation du débit</w:t>
            </w:r>
          </w:p>
        </w:tc>
        <w:tc>
          <w:tcPr>
            <w:tcW w:w="5953" w:type="dxa"/>
          </w:tcPr>
          <w:p w14:paraId="44B39D3E" w14:textId="77777777" w:rsidR="009030B0" w:rsidRPr="000305B0" w:rsidRDefault="009030B0" w:rsidP="009030B0">
            <w:pPr>
              <w:pStyle w:val="Tabletext"/>
              <w:rPr>
                <w:lang w:val="fr-FR"/>
              </w:rPr>
            </w:pPr>
            <w:r w:rsidRPr="00DC6A39">
              <w:rPr>
                <w:lang w:val="fr-FR" w:bidi="fr-FR"/>
              </w:rPr>
              <w:t>&lt; ± 5 % (50-500 ml/min)</w:t>
            </w:r>
          </w:p>
          <w:p w14:paraId="7F700439" w14:textId="1314DB6E" w:rsidR="00F11C22" w:rsidRPr="000305B0" w:rsidRDefault="00F11C22" w:rsidP="009030B0">
            <w:pPr>
              <w:pStyle w:val="Tabletext"/>
              <w:rPr>
                <w:lang w:val="fr-FR"/>
              </w:rPr>
            </w:pPr>
            <w:r w:rsidRPr="00DC6A39">
              <w:rPr>
                <w:lang w:val="fr-FR" w:bidi="fr-FR"/>
              </w:rPr>
              <w:t xml:space="preserve">&lt; ± 5 % ou </w:t>
            </w:r>
            <w:r>
              <w:rPr>
                <w:rFonts w:cstheme="minorHAnsi"/>
                <w:lang w:val="fr-FR" w:bidi="fr-FR"/>
              </w:rPr>
              <w:t>±</w:t>
            </w:r>
            <w:r w:rsidRPr="00DC6A39">
              <w:rPr>
                <w:lang w:val="fr-FR" w:bidi="fr-FR"/>
              </w:rPr>
              <w:t>3 ml (&lt;50 ml/min)</w:t>
            </w:r>
          </w:p>
        </w:tc>
      </w:tr>
      <w:tr w:rsidR="009030B0" w:rsidRPr="00902FA1" w14:paraId="02DCD872" w14:textId="77777777" w:rsidTr="009030B0">
        <w:tc>
          <w:tcPr>
            <w:tcW w:w="3114" w:type="dxa"/>
          </w:tcPr>
          <w:p w14:paraId="63A5141C" w14:textId="77777777" w:rsidR="009030B0" w:rsidRPr="00902FA1" w:rsidRDefault="009030B0" w:rsidP="009030B0">
            <w:pPr>
              <w:pStyle w:val="Tabletext"/>
            </w:pPr>
            <w:r w:rsidRPr="00902FA1">
              <w:rPr>
                <w:lang w:val="fr-FR" w:bidi="fr-FR"/>
              </w:rPr>
              <w:t>Capacité de contre-pression</w:t>
            </w:r>
          </w:p>
        </w:tc>
        <w:tc>
          <w:tcPr>
            <w:tcW w:w="5953" w:type="dxa"/>
          </w:tcPr>
          <w:p w14:paraId="4F01606B" w14:textId="74598AE8" w:rsidR="009030B0" w:rsidRPr="000305B0" w:rsidRDefault="00BD19C0" w:rsidP="005A4280">
            <w:pPr>
              <w:pStyle w:val="Tabletext"/>
              <w:rPr>
                <w:lang w:val="fr-FR"/>
              </w:rPr>
            </w:pPr>
            <w:proofErr w:type="gramStart"/>
            <w:r w:rsidRPr="00902FA1">
              <w:rPr>
                <w:lang w:val="fr-FR" w:bidi="fr-FR"/>
              </w:rPr>
              <w:t>voir</w:t>
            </w:r>
            <w:proofErr w:type="gramEnd"/>
            <w:r w:rsidRPr="00902FA1">
              <w:rPr>
                <w:lang w:val="fr-FR" w:bidi="fr-FR"/>
              </w:rPr>
              <w:t xml:space="preserve"> le tableau </w:t>
            </w:r>
            <w:r w:rsidRPr="00902FA1">
              <w:rPr>
                <w:i/>
                <w:lang w:val="fr-FR" w:bidi="fr-FR"/>
              </w:rPr>
              <w:t>Performances de la batterie</w:t>
            </w:r>
            <w:r w:rsidRPr="00902FA1">
              <w:rPr>
                <w:lang w:val="fr-FR" w:bidi="fr-FR"/>
              </w:rPr>
              <w:t xml:space="preserve"> à la page </w:t>
            </w:r>
            <w:r w:rsidRPr="00902FA1">
              <w:rPr>
                <w:lang w:val="fr-FR" w:bidi="fr-FR"/>
              </w:rPr>
              <w:fldChar w:fldCharType="begin"/>
            </w:r>
            <w:r w:rsidRPr="00902FA1">
              <w:rPr>
                <w:lang w:val="fr-FR" w:bidi="fr-FR"/>
              </w:rPr>
              <w:instrText xml:space="preserve"> PAGEREF _Ref468454632 \h </w:instrText>
            </w:r>
            <w:r w:rsidRPr="00902FA1">
              <w:rPr>
                <w:lang w:val="fr-FR" w:bidi="fr-FR"/>
              </w:rPr>
            </w:r>
            <w:r w:rsidRPr="00902FA1">
              <w:rPr>
                <w:lang w:val="fr-FR" w:bidi="fr-FR"/>
              </w:rPr>
              <w:fldChar w:fldCharType="separate"/>
            </w:r>
            <w:r w:rsidR="0078108E">
              <w:rPr>
                <w:noProof/>
                <w:lang w:val="fr-FR" w:bidi="fr-FR"/>
              </w:rPr>
              <w:t>34</w:t>
            </w:r>
            <w:r w:rsidRPr="00902FA1">
              <w:rPr>
                <w:lang w:val="fr-FR" w:bidi="fr-FR"/>
              </w:rPr>
              <w:fldChar w:fldCharType="end"/>
            </w:r>
          </w:p>
        </w:tc>
      </w:tr>
      <w:tr w:rsidR="009030B0" w:rsidRPr="00902FA1" w14:paraId="1D102AF6" w14:textId="77777777" w:rsidTr="009030B0">
        <w:tc>
          <w:tcPr>
            <w:tcW w:w="3114" w:type="dxa"/>
          </w:tcPr>
          <w:p w14:paraId="6D682C48" w14:textId="77777777" w:rsidR="009030B0" w:rsidRPr="00902FA1" w:rsidRDefault="009030B0" w:rsidP="009030B0">
            <w:pPr>
              <w:pStyle w:val="Tabletext"/>
            </w:pPr>
            <w:r w:rsidRPr="00902FA1">
              <w:rPr>
                <w:lang w:val="fr-FR" w:bidi="fr-FR"/>
              </w:rPr>
              <w:t>Détecteur de panne</w:t>
            </w:r>
          </w:p>
        </w:tc>
        <w:tc>
          <w:tcPr>
            <w:tcW w:w="5953" w:type="dxa"/>
          </w:tcPr>
          <w:p w14:paraId="5077C011" w14:textId="77777777" w:rsidR="009030B0" w:rsidRPr="000305B0" w:rsidRDefault="00F415C8" w:rsidP="009030B0">
            <w:pPr>
              <w:pStyle w:val="Tabletext"/>
              <w:rPr>
                <w:lang w:val="fr-FR"/>
              </w:rPr>
            </w:pPr>
            <w:r>
              <w:rPr>
                <w:lang w:val="fr-FR" w:bidi="fr-FR"/>
              </w:rPr>
              <w:t>Détecte des blocages avec un nombre sélectionnable de redémarrages automatiques allant jusqu’à 15 fois</w:t>
            </w:r>
          </w:p>
        </w:tc>
      </w:tr>
    </w:tbl>
    <w:p w14:paraId="104CF098" w14:textId="77777777" w:rsidR="009030B0" w:rsidRPr="00902FA1" w:rsidRDefault="009030B0"/>
    <w:tbl>
      <w:tblPr>
        <w:tblStyle w:val="Casella"/>
        <w:tblW w:w="0" w:type="auto"/>
        <w:tblLook w:val="04A0" w:firstRow="1" w:lastRow="0" w:firstColumn="1" w:lastColumn="0" w:noHBand="0" w:noVBand="1"/>
      </w:tblPr>
      <w:tblGrid>
        <w:gridCol w:w="3085"/>
        <w:gridCol w:w="5863"/>
      </w:tblGrid>
      <w:tr w:rsidR="009030B0" w:rsidRPr="00902FA1" w14:paraId="31C67A78"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72B6A6CC" w14:textId="77777777" w:rsidR="009030B0" w:rsidRPr="00902FA1" w:rsidRDefault="009030B0" w:rsidP="009030B0">
            <w:pPr>
              <w:pStyle w:val="Tabletext"/>
            </w:pPr>
            <w:r w:rsidRPr="00902FA1">
              <w:rPr>
                <w:lang w:val="fr-FR" w:bidi="fr-FR"/>
              </w:rPr>
              <w:t>Fonctionnement</w:t>
            </w:r>
          </w:p>
        </w:tc>
        <w:tc>
          <w:tcPr>
            <w:tcW w:w="5953" w:type="dxa"/>
          </w:tcPr>
          <w:p w14:paraId="6429C70F" w14:textId="77777777" w:rsidR="009030B0" w:rsidRPr="00902FA1" w:rsidRDefault="009030B0" w:rsidP="009030B0">
            <w:pPr>
              <w:pStyle w:val="Tabletext"/>
            </w:pPr>
          </w:p>
        </w:tc>
      </w:tr>
      <w:tr w:rsidR="009030B0" w:rsidRPr="00902FA1" w14:paraId="3EA1BD11" w14:textId="77777777" w:rsidTr="009030B0">
        <w:tc>
          <w:tcPr>
            <w:tcW w:w="3114" w:type="dxa"/>
          </w:tcPr>
          <w:p w14:paraId="26551647" w14:textId="77777777" w:rsidR="009030B0" w:rsidRPr="00902FA1" w:rsidRDefault="009030B0" w:rsidP="009030B0">
            <w:pPr>
              <w:pStyle w:val="Tabletext"/>
            </w:pPr>
            <w:r w:rsidRPr="00902FA1">
              <w:rPr>
                <w:lang w:val="fr-FR" w:bidi="fr-FR"/>
              </w:rPr>
              <w:t>Affichage</w:t>
            </w:r>
          </w:p>
        </w:tc>
        <w:tc>
          <w:tcPr>
            <w:tcW w:w="5953" w:type="dxa"/>
          </w:tcPr>
          <w:p w14:paraId="29445C9D" w14:textId="77777777" w:rsidR="009030B0" w:rsidRPr="00902FA1" w:rsidRDefault="009030B0" w:rsidP="009030B0">
            <w:pPr>
              <w:pStyle w:val="Tabletext"/>
            </w:pPr>
            <w:r w:rsidRPr="00902FA1">
              <w:rPr>
                <w:lang w:val="fr-FR" w:bidi="fr-FR"/>
              </w:rPr>
              <w:t>Couleur OLED</w:t>
            </w:r>
          </w:p>
        </w:tc>
      </w:tr>
      <w:tr w:rsidR="009030B0" w:rsidRPr="00902FA1" w14:paraId="1C1F2132" w14:textId="77777777" w:rsidTr="009030B0">
        <w:tc>
          <w:tcPr>
            <w:tcW w:w="3114" w:type="dxa"/>
          </w:tcPr>
          <w:p w14:paraId="5DDEFA55" w14:textId="77777777" w:rsidR="009030B0" w:rsidRPr="00902FA1" w:rsidRDefault="009030B0" w:rsidP="009030B0">
            <w:pPr>
              <w:pStyle w:val="Tabletext"/>
            </w:pPr>
            <w:r w:rsidRPr="00902FA1">
              <w:rPr>
                <w:lang w:val="fr-FR" w:bidi="fr-FR"/>
              </w:rPr>
              <w:t>Commandes</w:t>
            </w:r>
          </w:p>
        </w:tc>
        <w:tc>
          <w:tcPr>
            <w:tcW w:w="5953" w:type="dxa"/>
          </w:tcPr>
          <w:p w14:paraId="4E3681D2" w14:textId="77777777" w:rsidR="009030B0" w:rsidRPr="00902FA1" w:rsidRDefault="009030B0" w:rsidP="009030B0">
            <w:pPr>
              <w:pStyle w:val="Tabletext"/>
            </w:pPr>
            <w:r w:rsidRPr="00902FA1">
              <w:rPr>
                <w:lang w:val="fr-FR" w:bidi="fr-FR"/>
              </w:rPr>
              <w:t xml:space="preserve">4 boutons </w:t>
            </w:r>
          </w:p>
        </w:tc>
      </w:tr>
      <w:tr w:rsidR="009030B0" w:rsidRPr="00902FA1" w14:paraId="3E5BA99B" w14:textId="77777777" w:rsidTr="009030B0">
        <w:tc>
          <w:tcPr>
            <w:tcW w:w="3114" w:type="dxa"/>
          </w:tcPr>
          <w:p w14:paraId="71492EB6" w14:textId="77777777" w:rsidR="009030B0" w:rsidRPr="00902FA1" w:rsidRDefault="009030B0" w:rsidP="009030B0">
            <w:pPr>
              <w:pStyle w:val="Tabletext"/>
            </w:pPr>
            <w:r w:rsidRPr="00902FA1">
              <w:rPr>
                <w:lang w:val="fr-FR" w:bidi="fr-FR"/>
              </w:rPr>
              <w:t>Voyants d’état</w:t>
            </w:r>
          </w:p>
        </w:tc>
        <w:tc>
          <w:tcPr>
            <w:tcW w:w="5953" w:type="dxa"/>
          </w:tcPr>
          <w:p w14:paraId="1F91FB1F" w14:textId="275AE326" w:rsidR="009030B0" w:rsidRPr="000305B0" w:rsidRDefault="004C23F0" w:rsidP="009079F9">
            <w:pPr>
              <w:pStyle w:val="Tabletext"/>
              <w:rPr>
                <w:color w:val="FF0000"/>
                <w:lang w:val="fr-FR"/>
              </w:rPr>
            </w:pPr>
            <w:r>
              <w:rPr>
                <w:lang w:val="fr-FR" w:bidi="fr-FR"/>
              </w:rPr>
              <w:t xml:space="preserve">LED rouge/verte/bleue (voir </w:t>
            </w:r>
            <w:r w:rsidR="009079F9" w:rsidRPr="009079F9">
              <w:rPr>
                <w:i/>
                <w:lang w:val="fr-FR" w:bidi="fr-FR"/>
              </w:rPr>
              <w:fldChar w:fldCharType="begin"/>
            </w:r>
            <w:r w:rsidR="009079F9" w:rsidRPr="009079F9">
              <w:rPr>
                <w:i/>
                <w:lang w:val="fr-FR" w:bidi="fr-FR"/>
              </w:rPr>
              <w:instrText xml:space="preserve"> REF _Ref8906849 \h </w:instrText>
            </w:r>
            <w:r w:rsidR="009079F9">
              <w:rPr>
                <w:i/>
                <w:lang w:val="fr-FR" w:bidi="fr-FR"/>
              </w:rPr>
              <w:instrText xml:space="preserve"> \* MERGEFORMAT </w:instrText>
            </w:r>
            <w:r w:rsidR="009079F9" w:rsidRPr="009079F9">
              <w:rPr>
                <w:i/>
                <w:lang w:val="fr-FR" w:bidi="fr-FR"/>
              </w:rPr>
            </w:r>
            <w:r w:rsidR="009079F9" w:rsidRPr="009079F9">
              <w:rPr>
                <w:i/>
                <w:lang w:val="fr-FR" w:bidi="fr-FR"/>
              </w:rPr>
              <w:fldChar w:fldCharType="separate"/>
            </w:r>
            <w:r w:rsidR="0078108E" w:rsidRPr="0078108E">
              <w:rPr>
                <w:i/>
                <w:lang w:val="fr-FR" w:bidi="fr-FR"/>
              </w:rPr>
              <w:t>Voyants LED</w:t>
            </w:r>
            <w:r w:rsidR="009079F9" w:rsidRPr="009079F9">
              <w:rPr>
                <w:i/>
                <w:lang w:val="fr-FR" w:bidi="fr-FR"/>
              </w:rPr>
              <w:fldChar w:fldCharType="end"/>
            </w:r>
            <w:r>
              <w:rPr>
                <w:lang w:val="fr-FR" w:bidi="fr-FR"/>
              </w:rPr>
              <w:t xml:space="preserve"> à la page </w:t>
            </w:r>
            <w:r w:rsidR="009079F9">
              <w:rPr>
                <w:lang w:val="fr-FR" w:bidi="fr-FR"/>
              </w:rPr>
              <w:fldChar w:fldCharType="begin"/>
            </w:r>
            <w:r w:rsidR="009079F9">
              <w:rPr>
                <w:lang w:val="fr-FR" w:bidi="fr-FR"/>
              </w:rPr>
              <w:instrText xml:space="preserve"> PAGEREF _Ref8906849 \h </w:instrText>
            </w:r>
            <w:r w:rsidR="009079F9">
              <w:rPr>
                <w:lang w:val="fr-FR" w:bidi="fr-FR"/>
              </w:rPr>
            </w:r>
            <w:r w:rsidR="009079F9">
              <w:rPr>
                <w:lang w:val="fr-FR" w:bidi="fr-FR"/>
              </w:rPr>
              <w:fldChar w:fldCharType="separate"/>
            </w:r>
            <w:r w:rsidR="0078108E">
              <w:rPr>
                <w:noProof/>
                <w:lang w:val="fr-FR" w:bidi="fr-FR"/>
              </w:rPr>
              <w:t>24</w:t>
            </w:r>
            <w:r w:rsidR="009079F9">
              <w:rPr>
                <w:lang w:val="fr-FR" w:bidi="fr-FR"/>
              </w:rPr>
              <w:fldChar w:fldCharType="end"/>
            </w:r>
            <w:r>
              <w:rPr>
                <w:lang w:val="fr-FR" w:bidi="fr-FR"/>
              </w:rPr>
              <w:t xml:space="preserve">) </w:t>
            </w:r>
          </w:p>
        </w:tc>
      </w:tr>
      <w:tr w:rsidR="009030B0" w:rsidRPr="00902FA1" w14:paraId="1F8725F2" w14:textId="77777777" w:rsidTr="009030B0">
        <w:tc>
          <w:tcPr>
            <w:tcW w:w="3114" w:type="dxa"/>
          </w:tcPr>
          <w:p w14:paraId="5D8674E0" w14:textId="77777777" w:rsidR="009030B0" w:rsidRPr="00902FA1" w:rsidRDefault="009030B0" w:rsidP="009030B0">
            <w:pPr>
              <w:pStyle w:val="Tabletext"/>
            </w:pPr>
            <w:r w:rsidRPr="00902FA1">
              <w:rPr>
                <w:lang w:val="fr-FR" w:bidi="fr-FR"/>
              </w:rPr>
              <w:t>Dimensions</w:t>
            </w:r>
          </w:p>
        </w:tc>
        <w:tc>
          <w:tcPr>
            <w:tcW w:w="5953" w:type="dxa"/>
          </w:tcPr>
          <w:p w14:paraId="0A3E9FDA" w14:textId="77777777" w:rsidR="009030B0" w:rsidRPr="000305B0" w:rsidRDefault="00046A89" w:rsidP="00D4636D">
            <w:pPr>
              <w:pStyle w:val="Tabletext"/>
              <w:rPr>
                <w:lang w:val="fr-FR"/>
              </w:rPr>
            </w:pPr>
            <w:r>
              <w:rPr>
                <w:lang w:val="fr-FR" w:bidi="fr-FR"/>
              </w:rPr>
              <w:t>86 x 82 x 46 mm (3,38 x 3,23 x 1,81 pouces)</w:t>
            </w:r>
          </w:p>
        </w:tc>
      </w:tr>
      <w:tr w:rsidR="009030B0" w:rsidRPr="00902FA1" w14:paraId="12E11F85" w14:textId="77777777" w:rsidTr="009030B0">
        <w:tc>
          <w:tcPr>
            <w:tcW w:w="3114" w:type="dxa"/>
          </w:tcPr>
          <w:p w14:paraId="1EC76DC9" w14:textId="77777777" w:rsidR="009030B0" w:rsidRPr="00902FA1" w:rsidRDefault="009030B0" w:rsidP="009030B0">
            <w:pPr>
              <w:pStyle w:val="Tabletext"/>
            </w:pPr>
            <w:r w:rsidRPr="00902FA1">
              <w:rPr>
                <w:lang w:val="fr-FR" w:bidi="fr-FR"/>
              </w:rPr>
              <w:t>Poids</w:t>
            </w:r>
          </w:p>
        </w:tc>
        <w:tc>
          <w:tcPr>
            <w:tcW w:w="5953" w:type="dxa"/>
          </w:tcPr>
          <w:p w14:paraId="63CB8CB0" w14:textId="63D8A8D7" w:rsidR="009030B0" w:rsidRPr="004B1414" w:rsidRDefault="00046A89" w:rsidP="009030B0">
            <w:pPr>
              <w:pStyle w:val="Tabletext"/>
              <w:rPr>
                <w:color w:val="FF0000"/>
              </w:rPr>
            </w:pPr>
            <w:r>
              <w:rPr>
                <w:lang w:val="fr-FR" w:bidi="fr-FR"/>
              </w:rPr>
              <w:t>261,4 g (9,2 onces)</w:t>
            </w:r>
          </w:p>
        </w:tc>
      </w:tr>
    </w:tbl>
    <w:p w14:paraId="6182F427" w14:textId="77777777" w:rsidR="009030B0" w:rsidRPr="00902FA1" w:rsidRDefault="009030B0"/>
    <w:tbl>
      <w:tblPr>
        <w:tblStyle w:val="Casella"/>
        <w:tblW w:w="0" w:type="auto"/>
        <w:tblLook w:val="04A0" w:firstRow="1" w:lastRow="0" w:firstColumn="1" w:lastColumn="0" w:noHBand="0" w:noVBand="1"/>
      </w:tblPr>
      <w:tblGrid>
        <w:gridCol w:w="3092"/>
        <w:gridCol w:w="5856"/>
      </w:tblGrid>
      <w:tr w:rsidR="009030B0" w:rsidRPr="00902FA1" w14:paraId="3BE78548"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77DD56E7" w14:textId="77777777" w:rsidR="009030B0" w:rsidRPr="00902FA1" w:rsidRDefault="009030B0" w:rsidP="009030B0">
            <w:pPr>
              <w:pStyle w:val="Tabletext"/>
            </w:pPr>
            <w:r w:rsidRPr="00902FA1">
              <w:rPr>
                <w:lang w:val="fr-FR" w:bidi="fr-FR"/>
              </w:rPr>
              <w:t>Caractéristiques environnementales</w:t>
            </w:r>
          </w:p>
        </w:tc>
        <w:tc>
          <w:tcPr>
            <w:tcW w:w="5953" w:type="dxa"/>
          </w:tcPr>
          <w:p w14:paraId="015BDADA" w14:textId="77777777" w:rsidR="009030B0" w:rsidRPr="00902FA1" w:rsidRDefault="009030B0" w:rsidP="009030B0">
            <w:pPr>
              <w:pStyle w:val="Tabletext"/>
            </w:pPr>
          </w:p>
        </w:tc>
      </w:tr>
      <w:tr w:rsidR="009030B0" w:rsidRPr="00902FA1" w14:paraId="44E59C5A" w14:textId="77777777" w:rsidTr="009030B0">
        <w:tc>
          <w:tcPr>
            <w:tcW w:w="3114" w:type="dxa"/>
            <w:vMerge w:val="restart"/>
          </w:tcPr>
          <w:p w14:paraId="3BF0FBD1" w14:textId="77777777" w:rsidR="009030B0" w:rsidRPr="00902FA1" w:rsidRDefault="009030B0" w:rsidP="009030B0">
            <w:pPr>
              <w:pStyle w:val="Tabletext"/>
            </w:pPr>
            <w:r w:rsidRPr="00902FA1">
              <w:rPr>
                <w:lang w:val="fr-FR" w:bidi="fr-FR"/>
              </w:rPr>
              <w:t xml:space="preserve">Température </w:t>
            </w:r>
          </w:p>
        </w:tc>
        <w:tc>
          <w:tcPr>
            <w:tcW w:w="5953" w:type="dxa"/>
          </w:tcPr>
          <w:p w14:paraId="26F94C01" w14:textId="3EB25B19" w:rsidR="009030B0" w:rsidRPr="000305B0" w:rsidRDefault="009030B0" w:rsidP="008B2161">
            <w:pPr>
              <w:pStyle w:val="Tabletext"/>
              <w:rPr>
                <w:lang w:val="fr-FR"/>
              </w:rPr>
            </w:pPr>
            <w:proofErr w:type="gramStart"/>
            <w:r w:rsidRPr="00652CB2">
              <w:rPr>
                <w:lang w:val="fr-FR" w:bidi="fr-FR"/>
              </w:rPr>
              <w:t>de</w:t>
            </w:r>
            <w:proofErr w:type="gramEnd"/>
            <w:r w:rsidRPr="00652CB2">
              <w:rPr>
                <w:lang w:val="fr-FR" w:bidi="fr-FR"/>
              </w:rPr>
              <w:t xml:space="preserve"> service 0 à 45 °C ou 41 à 113 °F</w:t>
            </w:r>
            <w:r w:rsidRPr="00652CB2">
              <w:rPr>
                <w:lang w:val="fr-FR" w:bidi="fr-FR"/>
              </w:rPr>
              <w:br/>
              <w:t>(pour certification IS –20 à 45 °C ou –2 à 113 °F)</w:t>
            </w:r>
          </w:p>
        </w:tc>
      </w:tr>
      <w:tr w:rsidR="009030B0" w:rsidRPr="00902FA1" w14:paraId="46268905" w14:textId="77777777" w:rsidTr="009030B0">
        <w:tc>
          <w:tcPr>
            <w:tcW w:w="3114" w:type="dxa"/>
            <w:vMerge/>
          </w:tcPr>
          <w:p w14:paraId="37AC084E" w14:textId="77777777" w:rsidR="009030B0" w:rsidRPr="000305B0" w:rsidRDefault="009030B0" w:rsidP="009030B0">
            <w:pPr>
              <w:pStyle w:val="Tabletext"/>
              <w:rPr>
                <w:lang w:val="fr-FR"/>
              </w:rPr>
            </w:pPr>
          </w:p>
        </w:tc>
        <w:tc>
          <w:tcPr>
            <w:tcW w:w="5953" w:type="dxa"/>
          </w:tcPr>
          <w:p w14:paraId="5DC7697B" w14:textId="55709101" w:rsidR="009030B0" w:rsidRPr="000305B0" w:rsidRDefault="009030B0" w:rsidP="00652CB2">
            <w:pPr>
              <w:pStyle w:val="Tabletext"/>
              <w:rPr>
                <w:lang w:val="fr-FR"/>
              </w:rPr>
            </w:pPr>
            <w:proofErr w:type="gramStart"/>
            <w:r w:rsidRPr="00652CB2">
              <w:rPr>
                <w:lang w:val="fr-FR" w:bidi="fr-FR"/>
              </w:rPr>
              <w:t>de</w:t>
            </w:r>
            <w:proofErr w:type="gramEnd"/>
            <w:r w:rsidRPr="00652CB2">
              <w:rPr>
                <w:lang w:val="fr-FR" w:bidi="fr-FR"/>
              </w:rPr>
              <w:t xml:space="preserve"> stockage, –10 à 50 °C ou 14 à 122 °F</w:t>
            </w:r>
          </w:p>
        </w:tc>
      </w:tr>
      <w:tr w:rsidR="009030B0" w:rsidRPr="00902FA1" w14:paraId="025709A3" w14:textId="77777777" w:rsidTr="009030B0">
        <w:tc>
          <w:tcPr>
            <w:tcW w:w="3114" w:type="dxa"/>
          </w:tcPr>
          <w:p w14:paraId="4F636FE3" w14:textId="77777777" w:rsidR="009030B0" w:rsidRPr="00902FA1" w:rsidRDefault="009030B0" w:rsidP="009030B0">
            <w:pPr>
              <w:pStyle w:val="Tabletext"/>
            </w:pPr>
            <w:r w:rsidRPr="00902FA1">
              <w:rPr>
                <w:lang w:val="fr-FR" w:bidi="fr-FR"/>
              </w:rPr>
              <w:t>Humidité</w:t>
            </w:r>
          </w:p>
        </w:tc>
        <w:tc>
          <w:tcPr>
            <w:tcW w:w="5953" w:type="dxa"/>
          </w:tcPr>
          <w:p w14:paraId="34C846F6" w14:textId="77777777" w:rsidR="009030B0" w:rsidRPr="00902FA1" w:rsidRDefault="009030B0" w:rsidP="009030B0">
            <w:pPr>
              <w:pStyle w:val="Tabletext"/>
            </w:pPr>
            <w:r w:rsidRPr="00902FA1">
              <w:rPr>
                <w:lang w:val="fr-FR" w:bidi="fr-FR"/>
              </w:rPr>
              <w:t xml:space="preserve">30 à 95 % HR (sans condensation) </w:t>
            </w:r>
          </w:p>
        </w:tc>
      </w:tr>
      <w:tr w:rsidR="009030B0" w:rsidRPr="00902FA1" w14:paraId="5FEE2A05" w14:textId="77777777" w:rsidTr="009030B0">
        <w:tc>
          <w:tcPr>
            <w:tcW w:w="3114" w:type="dxa"/>
          </w:tcPr>
          <w:p w14:paraId="60196384" w14:textId="77777777" w:rsidR="009030B0" w:rsidRPr="00902FA1" w:rsidRDefault="009030B0" w:rsidP="009030B0">
            <w:pPr>
              <w:pStyle w:val="Tabletext"/>
            </w:pPr>
            <w:r w:rsidRPr="00902FA1">
              <w:rPr>
                <w:lang w:val="fr-FR" w:bidi="fr-FR"/>
              </w:rPr>
              <w:t>Pression barométrique</w:t>
            </w:r>
          </w:p>
        </w:tc>
        <w:tc>
          <w:tcPr>
            <w:tcW w:w="5953" w:type="dxa"/>
          </w:tcPr>
          <w:p w14:paraId="490BACBA" w14:textId="77777777" w:rsidR="009030B0" w:rsidRPr="00902FA1" w:rsidRDefault="009030B0" w:rsidP="009030B0">
            <w:pPr>
              <w:pStyle w:val="Tabletext"/>
            </w:pPr>
            <w:r w:rsidRPr="00902FA1">
              <w:rPr>
                <w:lang w:val="fr-FR" w:bidi="fr-FR"/>
              </w:rPr>
              <w:t>Correction automatique</w:t>
            </w:r>
          </w:p>
        </w:tc>
      </w:tr>
      <w:tr w:rsidR="007F04A2" w:rsidRPr="00902FA1" w14:paraId="4BC9AFD4" w14:textId="77777777" w:rsidTr="009030B0">
        <w:tc>
          <w:tcPr>
            <w:tcW w:w="3114" w:type="dxa"/>
          </w:tcPr>
          <w:p w14:paraId="4ECEE279" w14:textId="77777777" w:rsidR="007F04A2" w:rsidRPr="000305B0" w:rsidRDefault="007F04A2" w:rsidP="009030B0">
            <w:pPr>
              <w:pStyle w:val="Tabletext"/>
              <w:rPr>
                <w:lang w:val="fr-FR"/>
              </w:rPr>
            </w:pPr>
            <w:r w:rsidRPr="00902FA1">
              <w:rPr>
                <w:lang w:val="fr-FR" w:bidi="fr-FR"/>
              </w:rPr>
              <w:t>Indice de protection de pénétration (IP)</w:t>
            </w:r>
          </w:p>
        </w:tc>
        <w:tc>
          <w:tcPr>
            <w:tcW w:w="5953" w:type="dxa"/>
          </w:tcPr>
          <w:p w14:paraId="71D321EF" w14:textId="77777777" w:rsidR="007F04A2" w:rsidRPr="00902FA1" w:rsidRDefault="007F04A2" w:rsidP="009030B0">
            <w:pPr>
              <w:pStyle w:val="Tabletext"/>
            </w:pPr>
            <w:r>
              <w:rPr>
                <w:lang w:val="fr-FR" w:bidi="fr-FR"/>
              </w:rPr>
              <w:t>IP65</w:t>
            </w:r>
          </w:p>
        </w:tc>
      </w:tr>
    </w:tbl>
    <w:p w14:paraId="136B4856" w14:textId="77777777" w:rsidR="009030B0" w:rsidRPr="00902FA1" w:rsidRDefault="009030B0"/>
    <w:tbl>
      <w:tblPr>
        <w:tblStyle w:val="Casella"/>
        <w:tblW w:w="0" w:type="auto"/>
        <w:tblLook w:val="04A0" w:firstRow="1" w:lastRow="0" w:firstColumn="1" w:lastColumn="0" w:noHBand="0" w:noVBand="1"/>
      </w:tblPr>
      <w:tblGrid>
        <w:gridCol w:w="3087"/>
        <w:gridCol w:w="5861"/>
      </w:tblGrid>
      <w:tr w:rsidR="009030B0" w:rsidRPr="00902FA1" w14:paraId="2F2749B5"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15C2C970" w14:textId="77777777" w:rsidR="009030B0" w:rsidRPr="00902FA1" w:rsidRDefault="009030B0" w:rsidP="009030B0">
            <w:pPr>
              <w:pStyle w:val="Tabletext"/>
            </w:pPr>
            <w:r w:rsidRPr="00902FA1">
              <w:rPr>
                <w:lang w:val="fr-FR" w:bidi="fr-FR"/>
              </w:rPr>
              <w:t>Caractéristiques électriques</w:t>
            </w:r>
          </w:p>
        </w:tc>
        <w:tc>
          <w:tcPr>
            <w:tcW w:w="5953" w:type="dxa"/>
          </w:tcPr>
          <w:p w14:paraId="6CB67805" w14:textId="77777777" w:rsidR="009030B0" w:rsidRPr="00902FA1" w:rsidRDefault="009030B0" w:rsidP="009030B0">
            <w:pPr>
              <w:pStyle w:val="Tabletext"/>
            </w:pPr>
          </w:p>
        </w:tc>
      </w:tr>
      <w:tr w:rsidR="009030B0" w:rsidRPr="00902FA1" w14:paraId="50E504F8" w14:textId="77777777" w:rsidTr="009030B0">
        <w:tc>
          <w:tcPr>
            <w:tcW w:w="3114" w:type="dxa"/>
          </w:tcPr>
          <w:p w14:paraId="11438231" w14:textId="77777777" w:rsidR="009030B0" w:rsidRPr="00902FA1" w:rsidRDefault="009030B0" w:rsidP="009030B0">
            <w:pPr>
              <w:pStyle w:val="Tabletext"/>
            </w:pPr>
            <w:r w:rsidRPr="00902FA1">
              <w:rPr>
                <w:lang w:val="fr-FR" w:bidi="fr-FR"/>
              </w:rPr>
              <w:t>Type de batterie</w:t>
            </w:r>
          </w:p>
        </w:tc>
        <w:tc>
          <w:tcPr>
            <w:tcW w:w="5953" w:type="dxa"/>
          </w:tcPr>
          <w:p w14:paraId="65E658AE" w14:textId="5B5D96D6" w:rsidR="009030B0" w:rsidRPr="00902FA1" w:rsidRDefault="00D00496" w:rsidP="009030B0">
            <w:pPr>
              <w:pStyle w:val="Tabletext"/>
            </w:pPr>
            <w:r>
              <w:rPr>
                <w:lang w:val="fr-FR" w:bidi="fr-FR"/>
              </w:rPr>
              <w:t xml:space="preserve">Li Ion </w:t>
            </w:r>
          </w:p>
        </w:tc>
      </w:tr>
      <w:tr w:rsidR="009030B0" w:rsidRPr="00902FA1" w14:paraId="204C534F" w14:textId="77777777" w:rsidTr="009030B0">
        <w:tc>
          <w:tcPr>
            <w:tcW w:w="3114" w:type="dxa"/>
          </w:tcPr>
          <w:p w14:paraId="7CFC7E4C" w14:textId="77777777" w:rsidR="009030B0" w:rsidRPr="000305B0" w:rsidRDefault="009030B0" w:rsidP="009030B0">
            <w:pPr>
              <w:pStyle w:val="Tabletext"/>
              <w:rPr>
                <w:lang w:val="fr-FR"/>
              </w:rPr>
            </w:pPr>
            <w:r w:rsidRPr="00902FA1">
              <w:rPr>
                <w:lang w:val="fr-FR" w:bidi="fr-FR"/>
              </w:rPr>
              <w:t>Voyant de niveau de batterie</w:t>
            </w:r>
          </w:p>
        </w:tc>
        <w:tc>
          <w:tcPr>
            <w:tcW w:w="5953" w:type="dxa"/>
          </w:tcPr>
          <w:p w14:paraId="7D863280" w14:textId="77777777" w:rsidR="009030B0" w:rsidRPr="00902FA1" w:rsidRDefault="009030B0" w:rsidP="009030B0">
            <w:pPr>
              <w:pStyle w:val="Tabletext"/>
            </w:pPr>
            <w:r w:rsidRPr="00902FA1">
              <w:rPr>
                <w:lang w:val="fr-FR" w:bidi="fr-FR"/>
              </w:rPr>
              <w:t>Oui</w:t>
            </w:r>
          </w:p>
        </w:tc>
      </w:tr>
      <w:tr w:rsidR="009030B0" w:rsidRPr="00902FA1" w14:paraId="2A237269" w14:textId="77777777" w:rsidTr="009030B0">
        <w:tc>
          <w:tcPr>
            <w:tcW w:w="3114" w:type="dxa"/>
          </w:tcPr>
          <w:p w14:paraId="2B24CC73" w14:textId="77777777" w:rsidR="009030B0" w:rsidRPr="000305B0" w:rsidRDefault="009030B0" w:rsidP="009030B0">
            <w:pPr>
              <w:pStyle w:val="Tabletext"/>
              <w:rPr>
                <w:lang w:val="fr-FR"/>
              </w:rPr>
            </w:pPr>
            <w:r w:rsidRPr="00902FA1">
              <w:rPr>
                <w:lang w:val="fr-FR" w:bidi="fr-FR"/>
              </w:rPr>
              <w:t>Durée de vie de la batterie</w:t>
            </w:r>
          </w:p>
        </w:tc>
        <w:tc>
          <w:tcPr>
            <w:tcW w:w="5953" w:type="dxa"/>
          </w:tcPr>
          <w:p w14:paraId="3DC42DF2" w14:textId="77777777" w:rsidR="009030B0" w:rsidRPr="000305B0" w:rsidRDefault="00EA1193" w:rsidP="009D102F">
            <w:pPr>
              <w:pStyle w:val="Tabletext"/>
              <w:rPr>
                <w:lang w:val="fr-FR"/>
              </w:rPr>
            </w:pPr>
            <w:r>
              <w:rPr>
                <w:lang w:val="fr-FR" w:bidi="fr-FR"/>
              </w:rPr>
              <w:t>&gt;34 heures à 200 ml/min (20 cm H</w:t>
            </w:r>
            <w:r>
              <w:rPr>
                <w:vertAlign w:val="subscript"/>
                <w:lang w:val="fr-FR" w:bidi="fr-FR"/>
              </w:rPr>
              <w:t>2</w:t>
            </w:r>
            <w:r>
              <w:rPr>
                <w:lang w:val="fr-FR" w:bidi="fr-FR"/>
              </w:rPr>
              <w:t>O)</w:t>
            </w:r>
          </w:p>
        </w:tc>
      </w:tr>
      <w:tr w:rsidR="009030B0" w:rsidRPr="00902FA1" w14:paraId="0B6E299D" w14:textId="77777777" w:rsidTr="004A5286">
        <w:tc>
          <w:tcPr>
            <w:tcW w:w="3114" w:type="dxa"/>
          </w:tcPr>
          <w:p w14:paraId="2CE8E34A" w14:textId="77777777" w:rsidR="009030B0" w:rsidRPr="00902FA1" w:rsidRDefault="009030B0" w:rsidP="009030B0">
            <w:pPr>
              <w:pStyle w:val="Tabletext"/>
            </w:pPr>
            <w:r w:rsidRPr="00902FA1">
              <w:rPr>
                <w:lang w:val="fr-FR" w:bidi="fr-FR"/>
              </w:rPr>
              <w:t>Chargeurs</w:t>
            </w:r>
          </w:p>
        </w:tc>
        <w:tc>
          <w:tcPr>
            <w:tcW w:w="5953" w:type="dxa"/>
            <w:shd w:val="clear" w:color="auto" w:fill="auto"/>
          </w:tcPr>
          <w:p w14:paraId="7D6449BF" w14:textId="77777777" w:rsidR="009030B0" w:rsidRPr="000305B0" w:rsidRDefault="009030B0" w:rsidP="009030B0">
            <w:pPr>
              <w:pStyle w:val="Tabletext"/>
              <w:rPr>
                <w:lang w:val="fr-FR"/>
              </w:rPr>
            </w:pPr>
            <w:r w:rsidRPr="00902FA1">
              <w:rPr>
                <w:lang w:val="fr-FR" w:bidi="fr-FR"/>
              </w:rPr>
              <w:t>À voie unique ou à 5 voies</w:t>
            </w:r>
          </w:p>
        </w:tc>
      </w:tr>
      <w:tr w:rsidR="009030B0" w:rsidRPr="00902FA1" w14:paraId="11E4BBEB" w14:textId="77777777" w:rsidTr="009030B0">
        <w:tc>
          <w:tcPr>
            <w:tcW w:w="3114" w:type="dxa"/>
          </w:tcPr>
          <w:p w14:paraId="1C3F1E04" w14:textId="77777777" w:rsidR="009030B0" w:rsidRPr="00902FA1" w:rsidRDefault="009030B0" w:rsidP="009030B0">
            <w:pPr>
              <w:pStyle w:val="Tabletext"/>
            </w:pPr>
            <w:r w:rsidRPr="00902FA1">
              <w:rPr>
                <w:lang w:val="fr-FR" w:bidi="fr-FR"/>
              </w:rPr>
              <w:t>Temps de charge</w:t>
            </w:r>
          </w:p>
        </w:tc>
        <w:tc>
          <w:tcPr>
            <w:tcW w:w="5953" w:type="dxa"/>
          </w:tcPr>
          <w:p w14:paraId="3C6F38D9" w14:textId="77777777" w:rsidR="009030B0" w:rsidRPr="00902FA1" w:rsidRDefault="009030B0" w:rsidP="009030B0">
            <w:pPr>
              <w:pStyle w:val="Tabletext"/>
            </w:pPr>
            <w:r w:rsidRPr="009A0BCB">
              <w:rPr>
                <w:lang w:val="fr-FR" w:bidi="fr-FR"/>
              </w:rPr>
              <w:t>Normalement &lt;6 heures</w:t>
            </w:r>
          </w:p>
        </w:tc>
      </w:tr>
      <w:tr w:rsidR="009030B0" w:rsidRPr="00902FA1" w14:paraId="64FD1B27" w14:textId="77777777" w:rsidTr="009030B0">
        <w:tc>
          <w:tcPr>
            <w:tcW w:w="3114" w:type="dxa"/>
            <w:vMerge w:val="restart"/>
          </w:tcPr>
          <w:p w14:paraId="0F09ED1B" w14:textId="77777777" w:rsidR="009030B0" w:rsidRPr="00902FA1" w:rsidRDefault="00E2420D" w:rsidP="009030B0">
            <w:pPr>
              <w:pStyle w:val="Tabletext"/>
            </w:pPr>
            <w:r>
              <w:rPr>
                <w:lang w:val="fr-FR" w:bidi="fr-FR"/>
              </w:rPr>
              <w:t>Conformité</w:t>
            </w:r>
          </w:p>
        </w:tc>
        <w:tc>
          <w:tcPr>
            <w:tcW w:w="5953" w:type="dxa"/>
          </w:tcPr>
          <w:p w14:paraId="0AD9EA45" w14:textId="77777777" w:rsidR="009030B0" w:rsidRPr="00902FA1" w:rsidRDefault="009030B0" w:rsidP="009030B0">
            <w:pPr>
              <w:pStyle w:val="Tabletext"/>
            </w:pPr>
            <w:r w:rsidRPr="00902FA1">
              <w:rPr>
                <w:lang w:val="fr-FR" w:bidi="fr-FR"/>
              </w:rPr>
              <w:t>Conforme à l’EN1232</w:t>
            </w:r>
          </w:p>
        </w:tc>
      </w:tr>
      <w:tr w:rsidR="009030B0" w:rsidRPr="00902FA1" w14:paraId="5E9D29DA" w14:textId="77777777" w:rsidTr="009030B0">
        <w:tc>
          <w:tcPr>
            <w:tcW w:w="3114" w:type="dxa"/>
            <w:vMerge/>
          </w:tcPr>
          <w:p w14:paraId="5D0788F3" w14:textId="77777777" w:rsidR="009030B0" w:rsidRPr="00902FA1" w:rsidRDefault="009030B0" w:rsidP="009030B0">
            <w:pPr>
              <w:pStyle w:val="Tabletext"/>
            </w:pPr>
          </w:p>
        </w:tc>
        <w:tc>
          <w:tcPr>
            <w:tcW w:w="5953" w:type="dxa"/>
          </w:tcPr>
          <w:p w14:paraId="051DADB2" w14:textId="77777777" w:rsidR="009030B0" w:rsidRPr="00902FA1" w:rsidRDefault="009030B0" w:rsidP="009030B0">
            <w:pPr>
              <w:pStyle w:val="Tabletext"/>
            </w:pPr>
            <w:r w:rsidRPr="00902FA1">
              <w:rPr>
                <w:lang w:val="fr-FR" w:bidi="fr-FR"/>
              </w:rPr>
              <w:t>Conforme à l’ISO 13137</w:t>
            </w:r>
          </w:p>
        </w:tc>
      </w:tr>
    </w:tbl>
    <w:p w14:paraId="3F01AFCE" w14:textId="77777777" w:rsidR="001849CF" w:rsidRDefault="001849CF" w:rsidP="00BD19C0">
      <w:pPr>
        <w:pStyle w:val="Heading2"/>
      </w:pPr>
      <w:bookmarkStart w:id="85" w:name="_Ref468454632"/>
    </w:p>
    <w:p w14:paraId="4E5B8622" w14:textId="3FE09284" w:rsidR="00BD19C0" w:rsidRDefault="001849CF" w:rsidP="00BD19C0">
      <w:pPr>
        <w:pStyle w:val="Heading2"/>
      </w:pPr>
      <w:bookmarkStart w:id="86" w:name="_Toc19615664"/>
      <w:r>
        <w:rPr>
          <w:lang w:bidi="fr-FR"/>
        </w:rPr>
        <w:t>Tableau de performances de la batterie</w:t>
      </w:r>
      <w:bookmarkEnd w:id="85"/>
      <w:bookmarkEnd w:id="86"/>
    </w:p>
    <w:p w14:paraId="3B96A349" w14:textId="77777777" w:rsidR="001849CF" w:rsidRPr="000305B0" w:rsidRDefault="001849CF" w:rsidP="001849CF">
      <w:pPr>
        <w:pStyle w:val="BodyText"/>
        <w:rPr>
          <w:lang w:val="fr-FR"/>
        </w:rPr>
      </w:pPr>
    </w:p>
    <w:tbl>
      <w:tblPr>
        <w:tblStyle w:val="Casella"/>
        <w:tblW w:w="0" w:type="auto"/>
        <w:tblLook w:val="04A0" w:firstRow="1" w:lastRow="0" w:firstColumn="1" w:lastColumn="0" w:noHBand="0" w:noVBand="1"/>
      </w:tblPr>
      <w:tblGrid>
        <w:gridCol w:w="1555"/>
        <w:gridCol w:w="1488"/>
        <w:gridCol w:w="1489"/>
        <w:gridCol w:w="1488"/>
        <w:gridCol w:w="1489"/>
      </w:tblGrid>
      <w:tr w:rsidR="00FD77BC" w:rsidRPr="00902FA1" w14:paraId="33DAFA6C" w14:textId="77777777" w:rsidTr="00FD77BC">
        <w:trPr>
          <w:cnfStyle w:val="100000000000" w:firstRow="1" w:lastRow="0" w:firstColumn="0" w:lastColumn="0" w:oddVBand="0" w:evenVBand="0" w:oddHBand="0" w:evenHBand="0" w:firstRowFirstColumn="0" w:firstRowLastColumn="0" w:lastRowFirstColumn="0" w:lastRowLastColumn="0"/>
        </w:trPr>
        <w:tc>
          <w:tcPr>
            <w:tcW w:w="1555" w:type="dxa"/>
            <w:vMerge w:val="restart"/>
          </w:tcPr>
          <w:p w14:paraId="28359C72" w14:textId="77777777" w:rsidR="00FD77BC" w:rsidRDefault="00FD77BC" w:rsidP="00BD19C0">
            <w:pPr>
              <w:pStyle w:val="Tabletext"/>
            </w:pPr>
            <w:r w:rsidRPr="00902FA1">
              <w:rPr>
                <w:lang w:val="fr-FR" w:bidi="fr-FR"/>
              </w:rPr>
              <w:t>Débit</w:t>
            </w:r>
          </w:p>
          <w:p w14:paraId="2BBF8FF1" w14:textId="77777777" w:rsidR="00FD77BC" w:rsidRPr="00902FA1" w:rsidRDefault="00FD77BC" w:rsidP="00BD19C0">
            <w:pPr>
              <w:pStyle w:val="Tabletext"/>
            </w:pPr>
            <w:r>
              <w:rPr>
                <w:lang w:val="fr-FR" w:bidi="fr-FR"/>
              </w:rPr>
              <w:t>(</w:t>
            </w:r>
            <w:proofErr w:type="gramStart"/>
            <w:r>
              <w:rPr>
                <w:lang w:val="fr-FR" w:bidi="fr-FR"/>
              </w:rPr>
              <w:t>ml</w:t>
            </w:r>
            <w:proofErr w:type="gramEnd"/>
            <w:r>
              <w:rPr>
                <w:lang w:val="fr-FR" w:bidi="fr-FR"/>
              </w:rPr>
              <w:t>/min)</w:t>
            </w:r>
          </w:p>
        </w:tc>
        <w:tc>
          <w:tcPr>
            <w:tcW w:w="5954" w:type="dxa"/>
            <w:gridSpan w:val="4"/>
          </w:tcPr>
          <w:p w14:paraId="6F01D1D0" w14:textId="1B4FA234" w:rsidR="00FD77BC" w:rsidRPr="000305B0" w:rsidRDefault="00FD77BC" w:rsidP="00FD77BC">
            <w:pPr>
              <w:pStyle w:val="Tabletext"/>
              <w:jc w:val="center"/>
              <w:rPr>
                <w:lang w:val="fr-FR"/>
              </w:rPr>
            </w:pPr>
            <w:r>
              <w:rPr>
                <w:lang w:val="fr-FR" w:bidi="fr-FR"/>
              </w:rPr>
              <w:t>Durée de vie de batterie (h) à aux quatre contre-pressions ci-dessous (cm H</w:t>
            </w:r>
            <w:r>
              <w:rPr>
                <w:vertAlign w:val="subscript"/>
                <w:lang w:val="fr-FR" w:bidi="fr-FR"/>
              </w:rPr>
              <w:t>2</w:t>
            </w:r>
            <w:r>
              <w:rPr>
                <w:lang w:val="fr-FR" w:bidi="fr-FR"/>
              </w:rPr>
              <w:t>O)</w:t>
            </w:r>
          </w:p>
        </w:tc>
      </w:tr>
      <w:tr w:rsidR="00FD77BC" w:rsidRPr="00902FA1" w14:paraId="2DBCDB0E" w14:textId="77777777" w:rsidTr="00E762BB">
        <w:tc>
          <w:tcPr>
            <w:tcW w:w="1555" w:type="dxa"/>
            <w:vMerge/>
            <w:shd w:val="clear" w:color="auto" w:fill="auto"/>
            <w:vAlign w:val="center"/>
          </w:tcPr>
          <w:p w14:paraId="72C5BD66" w14:textId="77777777" w:rsidR="00FD77BC" w:rsidRPr="000305B0" w:rsidRDefault="00FD77BC" w:rsidP="00BD19C0">
            <w:pPr>
              <w:pStyle w:val="Tabletext"/>
              <w:rPr>
                <w:lang w:val="fr-FR"/>
              </w:rPr>
            </w:pPr>
          </w:p>
        </w:tc>
        <w:tc>
          <w:tcPr>
            <w:tcW w:w="1488" w:type="dxa"/>
            <w:shd w:val="clear" w:color="auto" w:fill="97B39E"/>
          </w:tcPr>
          <w:p w14:paraId="26FFECCA" w14:textId="77777777" w:rsidR="00FD77BC" w:rsidRPr="00902FA1" w:rsidRDefault="00FD77BC" w:rsidP="0073406C">
            <w:pPr>
              <w:pStyle w:val="Tabletext"/>
              <w:jc w:val="center"/>
            </w:pPr>
            <w:r>
              <w:rPr>
                <w:lang w:val="fr-FR" w:bidi="fr-FR"/>
              </w:rPr>
              <w:t>10</w:t>
            </w:r>
          </w:p>
        </w:tc>
        <w:tc>
          <w:tcPr>
            <w:tcW w:w="1489" w:type="dxa"/>
            <w:shd w:val="clear" w:color="auto" w:fill="97B39E"/>
          </w:tcPr>
          <w:p w14:paraId="432BC93D" w14:textId="77777777" w:rsidR="00FD77BC" w:rsidRPr="00902FA1" w:rsidRDefault="00FD77BC" w:rsidP="0073406C">
            <w:pPr>
              <w:pStyle w:val="Tabletext"/>
              <w:jc w:val="center"/>
            </w:pPr>
            <w:r>
              <w:rPr>
                <w:lang w:val="fr-FR" w:bidi="fr-FR"/>
              </w:rPr>
              <w:t>20</w:t>
            </w:r>
          </w:p>
        </w:tc>
        <w:tc>
          <w:tcPr>
            <w:tcW w:w="1488" w:type="dxa"/>
            <w:shd w:val="clear" w:color="auto" w:fill="97B39E"/>
          </w:tcPr>
          <w:p w14:paraId="01D40A6C" w14:textId="77777777" w:rsidR="00FD77BC" w:rsidRPr="00902FA1" w:rsidRDefault="00FD77BC" w:rsidP="0073406C">
            <w:pPr>
              <w:pStyle w:val="Tabletext"/>
              <w:jc w:val="center"/>
            </w:pPr>
            <w:r>
              <w:rPr>
                <w:lang w:val="fr-FR" w:bidi="fr-FR"/>
              </w:rPr>
              <w:t>40</w:t>
            </w:r>
          </w:p>
        </w:tc>
        <w:tc>
          <w:tcPr>
            <w:tcW w:w="1489" w:type="dxa"/>
            <w:shd w:val="clear" w:color="auto" w:fill="97B39E"/>
          </w:tcPr>
          <w:p w14:paraId="3EA07BDE" w14:textId="77777777" w:rsidR="00FD77BC" w:rsidRPr="00902FA1" w:rsidRDefault="00FD77BC" w:rsidP="0073406C">
            <w:pPr>
              <w:pStyle w:val="Tabletext"/>
              <w:jc w:val="center"/>
            </w:pPr>
            <w:r>
              <w:rPr>
                <w:lang w:val="fr-FR" w:bidi="fr-FR"/>
              </w:rPr>
              <w:t>70</w:t>
            </w:r>
          </w:p>
        </w:tc>
      </w:tr>
      <w:tr w:rsidR="00E1507F" w:rsidRPr="00902FA1" w14:paraId="4077C1B0" w14:textId="77777777" w:rsidTr="00760323">
        <w:tc>
          <w:tcPr>
            <w:tcW w:w="1555" w:type="dxa"/>
            <w:tcBorders>
              <w:bottom w:val="single" w:sz="4" w:space="0" w:color="00461C"/>
            </w:tcBorders>
            <w:shd w:val="clear" w:color="auto" w:fill="auto"/>
          </w:tcPr>
          <w:p w14:paraId="412C65AD" w14:textId="77777777" w:rsidR="00E1507F" w:rsidRPr="00902FA1" w:rsidRDefault="003D006E" w:rsidP="00BD19C0">
            <w:pPr>
              <w:pStyle w:val="Tabletext"/>
            </w:pPr>
            <w:r>
              <w:rPr>
                <w:lang w:val="fr-FR" w:bidi="fr-FR"/>
              </w:rPr>
              <w:t>50</w:t>
            </w:r>
          </w:p>
        </w:tc>
        <w:tc>
          <w:tcPr>
            <w:tcW w:w="1488" w:type="dxa"/>
            <w:shd w:val="clear" w:color="auto" w:fill="auto"/>
          </w:tcPr>
          <w:p w14:paraId="5F458386" w14:textId="77777777" w:rsidR="00E1507F" w:rsidRPr="00902FA1" w:rsidRDefault="00907F80" w:rsidP="0073406C">
            <w:pPr>
              <w:pStyle w:val="Tabletext"/>
              <w:jc w:val="center"/>
            </w:pPr>
            <w:r>
              <w:rPr>
                <w:lang w:val="fr-FR" w:bidi="fr-FR"/>
              </w:rPr>
              <w:t>41,7</w:t>
            </w:r>
          </w:p>
        </w:tc>
        <w:tc>
          <w:tcPr>
            <w:tcW w:w="1489" w:type="dxa"/>
          </w:tcPr>
          <w:p w14:paraId="08D3982E" w14:textId="77777777" w:rsidR="00E1507F" w:rsidRPr="00902FA1" w:rsidRDefault="00907F80" w:rsidP="0073406C">
            <w:pPr>
              <w:pStyle w:val="Tabletext"/>
              <w:jc w:val="center"/>
            </w:pPr>
            <w:r>
              <w:rPr>
                <w:lang w:val="fr-FR" w:bidi="fr-FR"/>
              </w:rPr>
              <w:t>40,3</w:t>
            </w:r>
          </w:p>
        </w:tc>
        <w:tc>
          <w:tcPr>
            <w:tcW w:w="1488" w:type="dxa"/>
          </w:tcPr>
          <w:p w14:paraId="3881D0C9" w14:textId="77777777" w:rsidR="00E1507F" w:rsidRPr="00902FA1" w:rsidRDefault="00907F80" w:rsidP="0073406C">
            <w:pPr>
              <w:pStyle w:val="Tabletext"/>
              <w:jc w:val="center"/>
            </w:pPr>
            <w:r>
              <w:rPr>
                <w:lang w:val="fr-FR" w:bidi="fr-FR"/>
              </w:rPr>
              <w:t>39,1</w:t>
            </w:r>
          </w:p>
        </w:tc>
        <w:tc>
          <w:tcPr>
            <w:tcW w:w="1489" w:type="dxa"/>
          </w:tcPr>
          <w:p w14:paraId="67339213" w14:textId="77777777" w:rsidR="00E1507F" w:rsidRPr="00902FA1" w:rsidRDefault="00907F80" w:rsidP="0073406C">
            <w:pPr>
              <w:pStyle w:val="Tabletext"/>
              <w:jc w:val="center"/>
            </w:pPr>
            <w:r>
              <w:rPr>
                <w:lang w:val="fr-FR" w:bidi="fr-FR"/>
              </w:rPr>
              <w:t>36,8</w:t>
            </w:r>
          </w:p>
        </w:tc>
      </w:tr>
      <w:tr w:rsidR="00E1507F" w:rsidRPr="00902FA1" w14:paraId="72F140F0" w14:textId="77777777" w:rsidTr="00760323">
        <w:tc>
          <w:tcPr>
            <w:tcW w:w="1555" w:type="dxa"/>
            <w:tcBorders>
              <w:bottom w:val="single" w:sz="4" w:space="0" w:color="00461C"/>
            </w:tcBorders>
            <w:shd w:val="clear" w:color="auto" w:fill="auto"/>
          </w:tcPr>
          <w:p w14:paraId="4D4E4E29" w14:textId="77777777" w:rsidR="00E1507F" w:rsidRPr="00902FA1" w:rsidRDefault="003D006E" w:rsidP="00BD19C0">
            <w:pPr>
              <w:pStyle w:val="Tabletext"/>
            </w:pPr>
            <w:r>
              <w:rPr>
                <w:lang w:val="fr-FR" w:bidi="fr-FR"/>
              </w:rPr>
              <w:t>100</w:t>
            </w:r>
          </w:p>
        </w:tc>
        <w:tc>
          <w:tcPr>
            <w:tcW w:w="1488" w:type="dxa"/>
            <w:shd w:val="clear" w:color="auto" w:fill="auto"/>
          </w:tcPr>
          <w:p w14:paraId="501950D6" w14:textId="77777777" w:rsidR="00E1507F" w:rsidRPr="00902FA1" w:rsidRDefault="000907B7" w:rsidP="0073406C">
            <w:pPr>
              <w:pStyle w:val="Tabletext"/>
              <w:jc w:val="center"/>
            </w:pPr>
            <w:r>
              <w:rPr>
                <w:lang w:val="fr-FR" w:bidi="fr-FR"/>
              </w:rPr>
              <w:t>38,5</w:t>
            </w:r>
          </w:p>
        </w:tc>
        <w:tc>
          <w:tcPr>
            <w:tcW w:w="1489" w:type="dxa"/>
          </w:tcPr>
          <w:p w14:paraId="763F08B1" w14:textId="77777777" w:rsidR="00E1507F" w:rsidRPr="00902FA1" w:rsidRDefault="00907F80" w:rsidP="0073406C">
            <w:pPr>
              <w:pStyle w:val="Tabletext"/>
              <w:jc w:val="center"/>
            </w:pPr>
            <w:r>
              <w:rPr>
                <w:lang w:val="fr-FR" w:bidi="fr-FR"/>
              </w:rPr>
              <w:t>37,9</w:t>
            </w:r>
          </w:p>
        </w:tc>
        <w:tc>
          <w:tcPr>
            <w:tcW w:w="1488" w:type="dxa"/>
          </w:tcPr>
          <w:p w14:paraId="6B3D5E2B" w14:textId="77777777" w:rsidR="00E1507F" w:rsidRPr="00902FA1" w:rsidRDefault="00907F80" w:rsidP="0073406C">
            <w:pPr>
              <w:pStyle w:val="Tabletext"/>
              <w:jc w:val="center"/>
            </w:pPr>
            <w:r>
              <w:rPr>
                <w:lang w:val="fr-FR" w:bidi="fr-FR"/>
              </w:rPr>
              <w:t>36,8</w:t>
            </w:r>
          </w:p>
        </w:tc>
        <w:tc>
          <w:tcPr>
            <w:tcW w:w="1489" w:type="dxa"/>
          </w:tcPr>
          <w:p w14:paraId="2C5278CE" w14:textId="77777777" w:rsidR="00E1507F" w:rsidRPr="00902FA1" w:rsidRDefault="00907F80" w:rsidP="0073406C">
            <w:pPr>
              <w:pStyle w:val="Tabletext"/>
              <w:jc w:val="center"/>
            </w:pPr>
            <w:r>
              <w:rPr>
                <w:lang w:val="fr-FR" w:bidi="fr-FR"/>
              </w:rPr>
              <w:t>32,9</w:t>
            </w:r>
          </w:p>
        </w:tc>
      </w:tr>
      <w:tr w:rsidR="00E1507F" w:rsidRPr="00902FA1" w14:paraId="45CBEFB5" w14:textId="77777777" w:rsidTr="00760323">
        <w:tc>
          <w:tcPr>
            <w:tcW w:w="1555" w:type="dxa"/>
            <w:tcBorders>
              <w:top w:val="single" w:sz="4" w:space="0" w:color="00461C"/>
            </w:tcBorders>
            <w:shd w:val="clear" w:color="auto" w:fill="auto"/>
          </w:tcPr>
          <w:p w14:paraId="2C5529AE" w14:textId="77777777" w:rsidR="00E1507F" w:rsidRPr="00902FA1" w:rsidRDefault="003D006E" w:rsidP="00BD19C0">
            <w:pPr>
              <w:pStyle w:val="Tabletext"/>
            </w:pPr>
            <w:r>
              <w:rPr>
                <w:lang w:val="fr-FR" w:bidi="fr-FR"/>
              </w:rPr>
              <w:t>200</w:t>
            </w:r>
          </w:p>
        </w:tc>
        <w:tc>
          <w:tcPr>
            <w:tcW w:w="1488" w:type="dxa"/>
            <w:shd w:val="clear" w:color="auto" w:fill="auto"/>
          </w:tcPr>
          <w:p w14:paraId="5A2CC0AA" w14:textId="77777777" w:rsidR="00E1507F" w:rsidRDefault="000907B7" w:rsidP="0073406C">
            <w:pPr>
              <w:pStyle w:val="Tabletext"/>
              <w:jc w:val="center"/>
            </w:pPr>
            <w:r>
              <w:rPr>
                <w:lang w:val="fr-FR" w:bidi="fr-FR"/>
              </w:rPr>
              <w:t>34,2</w:t>
            </w:r>
          </w:p>
        </w:tc>
        <w:tc>
          <w:tcPr>
            <w:tcW w:w="1489" w:type="dxa"/>
          </w:tcPr>
          <w:p w14:paraId="01E82C67" w14:textId="77777777" w:rsidR="00E1507F" w:rsidRDefault="00907F80" w:rsidP="0073406C">
            <w:pPr>
              <w:pStyle w:val="Tabletext"/>
              <w:jc w:val="center"/>
            </w:pPr>
            <w:r>
              <w:rPr>
                <w:lang w:val="fr-FR" w:bidi="fr-FR"/>
              </w:rPr>
              <w:t>33,3</w:t>
            </w:r>
          </w:p>
        </w:tc>
        <w:tc>
          <w:tcPr>
            <w:tcW w:w="1488" w:type="dxa"/>
          </w:tcPr>
          <w:p w14:paraId="42FC1B72" w14:textId="77777777" w:rsidR="00E1507F" w:rsidRDefault="00907F80" w:rsidP="0073406C">
            <w:pPr>
              <w:pStyle w:val="Tabletext"/>
              <w:jc w:val="center"/>
            </w:pPr>
            <w:r>
              <w:rPr>
                <w:lang w:val="fr-FR" w:bidi="fr-FR"/>
              </w:rPr>
              <w:t>31,6</w:t>
            </w:r>
          </w:p>
        </w:tc>
        <w:tc>
          <w:tcPr>
            <w:tcW w:w="1489" w:type="dxa"/>
          </w:tcPr>
          <w:p w14:paraId="5CB5CED0" w14:textId="77777777" w:rsidR="00E1507F" w:rsidRDefault="00907F80" w:rsidP="0073406C">
            <w:pPr>
              <w:pStyle w:val="Tabletext"/>
              <w:jc w:val="center"/>
            </w:pPr>
            <w:r>
              <w:rPr>
                <w:lang w:val="fr-FR" w:bidi="fr-FR"/>
              </w:rPr>
              <w:t>29,4</w:t>
            </w:r>
          </w:p>
        </w:tc>
      </w:tr>
      <w:tr w:rsidR="00E1507F" w:rsidRPr="00902FA1" w14:paraId="7A798F3C" w14:textId="77777777" w:rsidTr="00760323">
        <w:tc>
          <w:tcPr>
            <w:tcW w:w="1555" w:type="dxa"/>
            <w:shd w:val="clear" w:color="auto" w:fill="auto"/>
          </w:tcPr>
          <w:p w14:paraId="3BB7CD0B" w14:textId="77777777" w:rsidR="00E1507F" w:rsidRPr="00902FA1" w:rsidRDefault="003D006E" w:rsidP="00BD19C0">
            <w:pPr>
              <w:pStyle w:val="Tabletext"/>
            </w:pPr>
            <w:r>
              <w:rPr>
                <w:lang w:val="fr-FR" w:bidi="fr-FR"/>
              </w:rPr>
              <w:t>300</w:t>
            </w:r>
          </w:p>
        </w:tc>
        <w:tc>
          <w:tcPr>
            <w:tcW w:w="1488" w:type="dxa"/>
            <w:shd w:val="clear" w:color="auto" w:fill="auto"/>
          </w:tcPr>
          <w:p w14:paraId="1541F41E" w14:textId="77777777" w:rsidR="00E1507F" w:rsidRPr="00902FA1" w:rsidRDefault="000907B7" w:rsidP="0073406C">
            <w:pPr>
              <w:pStyle w:val="Tabletext"/>
              <w:jc w:val="center"/>
            </w:pPr>
            <w:r>
              <w:rPr>
                <w:lang w:val="fr-FR" w:bidi="fr-FR"/>
              </w:rPr>
              <w:t>31,3</w:t>
            </w:r>
          </w:p>
        </w:tc>
        <w:tc>
          <w:tcPr>
            <w:tcW w:w="1489" w:type="dxa"/>
          </w:tcPr>
          <w:p w14:paraId="1E3EE390" w14:textId="77777777" w:rsidR="00E1507F" w:rsidRPr="00902FA1" w:rsidRDefault="00907F80" w:rsidP="0073406C">
            <w:pPr>
              <w:pStyle w:val="Tabletext"/>
              <w:jc w:val="center"/>
            </w:pPr>
            <w:r>
              <w:rPr>
                <w:lang w:val="fr-FR" w:bidi="fr-FR"/>
              </w:rPr>
              <w:t>29,8</w:t>
            </w:r>
          </w:p>
        </w:tc>
        <w:tc>
          <w:tcPr>
            <w:tcW w:w="1488" w:type="dxa"/>
          </w:tcPr>
          <w:p w14:paraId="6DACDBC8" w14:textId="77777777" w:rsidR="00E1507F" w:rsidRPr="00902FA1" w:rsidRDefault="00907F80" w:rsidP="0073406C">
            <w:pPr>
              <w:pStyle w:val="Tabletext"/>
              <w:jc w:val="center"/>
            </w:pPr>
            <w:r>
              <w:rPr>
                <w:lang w:val="fr-FR" w:bidi="fr-FR"/>
              </w:rPr>
              <w:t>28,1</w:t>
            </w:r>
          </w:p>
        </w:tc>
        <w:tc>
          <w:tcPr>
            <w:tcW w:w="1489" w:type="dxa"/>
          </w:tcPr>
          <w:p w14:paraId="1B788B02" w14:textId="77777777" w:rsidR="00E1507F" w:rsidRPr="00902FA1" w:rsidRDefault="00907F80" w:rsidP="0073406C">
            <w:pPr>
              <w:pStyle w:val="Tabletext"/>
              <w:jc w:val="center"/>
            </w:pPr>
            <w:r>
              <w:rPr>
                <w:lang w:val="fr-FR" w:bidi="fr-FR"/>
              </w:rPr>
              <w:t>25,0</w:t>
            </w:r>
          </w:p>
        </w:tc>
      </w:tr>
      <w:tr w:rsidR="00E1507F" w:rsidRPr="00902FA1" w14:paraId="42675561" w14:textId="77777777" w:rsidTr="00760323">
        <w:tc>
          <w:tcPr>
            <w:tcW w:w="1555" w:type="dxa"/>
            <w:shd w:val="clear" w:color="auto" w:fill="auto"/>
          </w:tcPr>
          <w:p w14:paraId="2478E3E4" w14:textId="77777777" w:rsidR="00E1507F" w:rsidRPr="00902FA1" w:rsidRDefault="003D006E" w:rsidP="00BD19C0">
            <w:pPr>
              <w:pStyle w:val="Tabletext"/>
            </w:pPr>
            <w:r>
              <w:rPr>
                <w:lang w:val="fr-FR" w:bidi="fr-FR"/>
              </w:rPr>
              <w:t>400</w:t>
            </w:r>
          </w:p>
        </w:tc>
        <w:tc>
          <w:tcPr>
            <w:tcW w:w="1488" w:type="dxa"/>
            <w:shd w:val="clear" w:color="auto" w:fill="auto"/>
          </w:tcPr>
          <w:p w14:paraId="4CCB554E" w14:textId="77777777" w:rsidR="00E1507F" w:rsidRDefault="000907B7" w:rsidP="0073406C">
            <w:pPr>
              <w:pStyle w:val="Tabletext"/>
              <w:jc w:val="center"/>
            </w:pPr>
            <w:r>
              <w:rPr>
                <w:lang w:val="fr-FR" w:bidi="fr-FR"/>
              </w:rPr>
              <w:t>27,5</w:t>
            </w:r>
          </w:p>
        </w:tc>
        <w:tc>
          <w:tcPr>
            <w:tcW w:w="1489" w:type="dxa"/>
          </w:tcPr>
          <w:p w14:paraId="2F946302" w14:textId="77777777" w:rsidR="00E1507F" w:rsidRDefault="00907F80" w:rsidP="0073406C">
            <w:pPr>
              <w:pStyle w:val="Tabletext"/>
              <w:jc w:val="center"/>
            </w:pPr>
            <w:r>
              <w:rPr>
                <w:lang w:val="fr-FR" w:bidi="fr-FR"/>
              </w:rPr>
              <w:t>26,6</w:t>
            </w:r>
          </w:p>
        </w:tc>
        <w:tc>
          <w:tcPr>
            <w:tcW w:w="1488" w:type="dxa"/>
          </w:tcPr>
          <w:p w14:paraId="6AA71D1D" w14:textId="77777777" w:rsidR="00E1507F" w:rsidRDefault="00907F80" w:rsidP="0073406C">
            <w:pPr>
              <w:pStyle w:val="Tabletext"/>
              <w:jc w:val="center"/>
            </w:pPr>
            <w:r>
              <w:rPr>
                <w:lang w:val="fr-FR" w:bidi="fr-FR"/>
              </w:rPr>
              <w:t>24,0</w:t>
            </w:r>
          </w:p>
        </w:tc>
        <w:tc>
          <w:tcPr>
            <w:tcW w:w="1489" w:type="dxa"/>
          </w:tcPr>
          <w:p w14:paraId="2814D620" w14:textId="77777777" w:rsidR="00E1507F" w:rsidRDefault="00907F80" w:rsidP="0073406C">
            <w:pPr>
              <w:pStyle w:val="Tabletext"/>
              <w:jc w:val="center"/>
            </w:pPr>
            <w:r>
              <w:rPr>
                <w:lang w:val="fr-FR" w:bidi="fr-FR"/>
              </w:rPr>
              <w:t>21,9</w:t>
            </w:r>
          </w:p>
        </w:tc>
      </w:tr>
      <w:tr w:rsidR="00E1507F" w:rsidRPr="00902FA1" w14:paraId="465251D4" w14:textId="77777777" w:rsidTr="00760323">
        <w:tc>
          <w:tcPr>
            <w:tcW w:w="1555" w:type="dxa"/>
            <w:shd w:val="clear" w:color="auto" w:fill="auto"/>
            <w:vAlign w:val="center"/>
          </w:tcPr>
          <w:p w14:paraId="11433638" w14:textId="77777777" w:rsidR="00E1507F" w:rsidRPr="00902FA1" w:rsidRDefault="003D006E" w:rsidP="00BD19C0">
            <w:pPr>
              <w:pStyle w:val="Tabletext"/>
            </w:pPr>
            <w:r>
              <w:rPr>
                <w:lang w:val="fr-FR" w:bidi="fr-FR"/>
              </w:rPr>
              <w:t>500</w:t>
            </w:r>
          </w:p>
        </w:tc>
        <w:tc>
          <w:tcPr>
            <w:tcW w:w="1488" w:type="dxa"/>
            <w:shd w:val="clear" w:color="auto" w:fill="auto"/>
          </w:tcPr>
          <w:p w14:paraId="5A83BCDD" w14:textId="77777777" w:rsidR="00E1507F" w:rsidRPr="00902FA1" w:rsidRDefault="000907B7" w:rsidP="0073406C">
            <w:pPr>
              <w:pStyle w:val="Tabletext"/>
              <w:jc w:val="center"/>
            </w:pPr>
            <w:r>
              <w:rPr>
                <w:lang w:val="fr-FR" w:bidi="fr-FR"/>
              </w:rPr>
              <w:t>24,0</w:t>
            </w:r>
          </w:p>
        </w:tc>
        <w:tc>
          <w:tcPr>
            <w:tcW w:w="1489" w:type="dxa"/>
          </w:tcPr>
          <w:p w14:paraId="0AF13ECF" w14:textId="77777777" w:rsidR="00E1507F" w:rsidRPr="00902FA1" w:rsidRDefault="000907B7" w:rsidP="0073406C">
            <w:pPr>
              <w:pStyle w:val="Tabletext"/>
              <w:jc w:val="center"/>
            </w:pPr>
            <w:r>
              <w:rPr>
                <w:lang w:val="fr-FR" w:bidi="fr-FR"/>
              </w:rPr>
              <w:t>23,1</w:t>
            </w:r>
          </w:p>
        </w:tc>
        <w:tc>
          <w:tcPr>
            <w:tcW w:w="1488" w:type="dxa"/>
          </w:tcPr>
          <w:p w14:paraId="64033A7A" w14:textId="77777777" w:rsidR="00E1507F" w:rsidRPr="00902FA1" w:rsidRDefault="000907B7" w:rsidP="0073406C">
            <w:pPr>
              <w:pStyle w:val="Tabletext"/>
              <w:jc w:val="center"/>
            </w:pPr>
            <w:r>
              <w:rPr>
                <w:lang w:val="fr-FR" w:bidi="fr-FR"/>
              </w:rPr>
              <w:t>21,4</w:t>
            </w:r>
          </w:p>
        </w:tc>
        <w:tc>
          <w:tcPr>
            <w:tcW w:w="1489" w:type="dxa"/>
          </w:tcPr>
          <w:p w14:paraId="6AE74BC2" w14:textId="77777777" w:rsidR="00E1507F" w:rsidRPr="00902FA1" w:rsidRDefault="000907B7" w:rsidP="0073406C">
            <w:pPr>
              <w:pStyle w:val="Tabletext"/>
              <w:jc w:val="center"/>
            </w:pPr>
            <w:r>
              <w:rPr>
                <w:lang w:val="fr-FR" w:bidi="fr-FR"/>
              </w:rPr>
              <w:t>18,8</w:t>
            </w:r>
          </w:p>
        </w:tc>
      </w:tr>
    </w:tbl>
    <w:p w14:paraId="42352C5E" w14:textId="77777777" w:rsidR="00EB3448" w:rsidRDefault="00EB3448"/>
    <w:p w14:paraId="0CF3FA3A" w14:textId="737ECF30" w:rsidR="00EB3448" w:rsidRPr="000305B0" w:rsidRDefault="007B7D09" w:rsidP="00EB3448">
      <w:pPr>
        <w:pStyle w:val="BodyText"/>
        <w:rPr>
          <w:lang w:val="fr-FR"/>
        </w:rPr>
      </w:pPr>
      <w:r>
        <w:rPr>
          <w:lang w:val="fr-FR" w:bidi="fr-FR"/>
        </w:rPr>
        <w:t>Le tableau suivant fournit les valeurs de durée de vie de la batterie pour une vaste plage de contre-pressions.</w:t>
      </w:r>
    </w:p>
    <w:p w14:paraId="62DF47DE" w14:textId="2AD4EAFD" w:rsidR="001849CF" w:rsidRPr="000305B0" w:rsidRDefault="001849CF" w:rsidP="00EB3448">
      <w:pPr>
        <w:pStyle w:val="BodyText"/>
        <w:rPr>
          <w:lang w:val="fr-FR"/>
        </w:rPr>
      </w:pPr>
    </w:p>
    <w:p w14:paraId="4547AF7F" w14:textId="77777777" w:rsidR="001849CF" w:rsidRPr="000305B0" w:rsidRDefault="001849CF" w:rsidP="00EB3448">
      <w:pPr>
        <w:pStyle w:val="BodyText"/>
        <w:rPr>
          <w:lang w:val="fr-FR"/>
        </w:rPr>
      </w:pPr>
    </w:p>
    <w:p w14:paraId="06D34204" w14:textId="77790610" w:rsidR="00EB3448" w:rsidRDefault="00EB3448" w:rsidP="007B7D09">
      <w:pPr>
        <w:pStyle w:val="BodyText"/>
      </w:pPr>
      <w:r>
        <w:rPr>
          <w:noProof/>
          <w:lang w:val="fr-FR" w:bidi="fr-FR"/>
        </w:rPr>
        <w:drawing>
          <wp:inline distT="0" distB="0" distL="0" distR="0" wp14:anchorId="78EA9B5B" wp14:editId="757C1D05">
            <wp:extent cx="4582164" cy="37533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image for page 30.PNG"/>
                    <pic:cNvPicPr/>
                  </pic:nvPicPr>
                  <pic:blipFill>
                    <a:blip r:embed="rId169">
                      <a:extLst>
                        <a:ext uri="{28A0092B-C50C-407E-A947-70E740481C1C}">
                          <a14:useLocalDpi xmlns:a14="http://schemas.microsoft.com/office/drawing/2010/main" val="0"/>
                        </a:ext>
                      </a:extLst>
                    </a:blip>
                    <a:stretch>
                      <a:fillRect/>
                    </a:stretch>
                  </pic:blipFill>
                  <pic:spPr>
                    <a:xfrm>
                      <a:off x="0" y="0"/>
                      <a:ext cx="4582164" cy="3753374"/>
                    </a:xfrm>
                    <a:prstGeom prst="rect">
                      <a:avLst/>
                    </a:prstGeom>
                  </pic:spPr>
                </pic:pic>
              </a:graphicData>
            </a:graphic>
          </wp:inline>
        </w:drawing>
      </w:r>
    </w:p>
    <w:p w14:paraId="5F1A11B3" w14:textId="77777777" w:rsidR="00F303DA" w:rsidRPr="00902FA1" w:rsidRDefault="00F303DA" w:rsidP="00BD19C0">
      <w:pPr>
        <w:pStyle w:val="Heading1"/>
        <w:pageBreakBefore/>
      </w:pPr>
      <w:bookmarkStart w:id="87" w:name="_Toc19615665"/>
      <w:r w:rsidRPr="00902FA1">
        <w:rPr>
          <w:lang w:bidi="fr-FR"/>
        </w:rPr>
        <w:lastRenderedPageBreak/>
        <w:t>Déclarations</w:t>
      </w:r>
      <w:bookmarkEnd w:id="87"/>
    </w:p>
    <w:p w14:paraId="0625D826" w14:textId="77777777" w:rsidR="00F303DA" w:rsidRPr="000305B0" w:rsidRDefault="00F303DA" w:rsidP="00F303DA">
      <w:pPr>
        <w:pStyle w:val="BodyText"/>
        <w:rPr>
          <w:b/>
          <w:lang w:val="fr-FR"/>
        </w:rPr>
      </w:pPr>
      <w:r w:rsidRPr="00902FA1">
        <w:rPr>
          <w:b/>
          <w:lang w:val="fr-FR" w:bidi="fr-FR"/>
        </w:rPr>
        <w:t>CONNECTIVITÉ SANS FIL BLUETOOTH 4.0</w:t>
      </w:r>
    </w:p>
    <w:p w14:paraId="74E1CE4B" w14:textId="77777777" w:rsidR="00F303DA" w:rsidRPr="000305B0" w:rsidRDefault="00F303DA" w:rsidP="001849CF">
      <w:pPr>
        <w:pStyle w:val="BodyText"/>
        <w:jc w:val="both"/>
        <w:rPr>
          <w:lang w:val="fr-FR"/>
        </w:rPr>
      </w:pPr>
      <w:r w:rsidRPr="00902FA1">
        <w:rPr>
          <w:lang w:val="fr-FR" w:bidi="fr-FR"/>
        </w:rPr>
        <w:t>Tous les modèles prennent en charge la connexion sans fil via Bluetooth® 4.0 (Low Energy ou Smart). Cette connectivité est compatible avec les appareils mobiles et PC qui prennent en charge la norme Bluetooth® 4.0 uniquement.</w:t>
      </w:r>
    </w:p>
    <w:p w14:paraId="15B3FEB2" w14:textId="10003813" w:rsidR="00F303DA" w:rsidRPr="000305B0" w:rsidRDefault="00F303DA" w:rsidP="001849CF">
      <w:pPr>
        <w:pStyle w:val="BodyText"/>
        <w:jc w:val="both"/>
        <w:rPr>
          <w:lang w:val="fr-FR"/>
        </w:rPr>
      </w:pPr>
      <w:r w:rsidRPr="00902FA1">
        <w:rPr>
          <w:lang w:val="fr-FR" w:bidi="fr-FR"/>
        </w:rPr>
        <w:t>Puissance de transmission :</w:t>
      </w:r>
      <w:r w:rsidR="0007607E">
        <w:rPr>
          <w:lang w:val="fr-FR" w:bidi="fr-FR"/>
        </w:rPr>
        <w:tab/>
      </w:r>
      <w:r w:rsidRPr="00902FA1">
        <w:rPr>
          <w:lang w:val="fr-FR" w:bidi="fr-FR"/>
        </w:rPr>
        <w:tab/>
        <w:t xml:space="preserve"> 0 dBm à -23 dBm </w:t>
      </w:r>
    </w:p>
    <w:p w14:paraId="353EB86C" w14:textId="058DD63E" w:rsidR="00F303DA" w:rsidRPr="000305B0" w:rsidRDefault="00F303DA" w:rsidP="001849CF">
      <w:pPr>
        <w:pStyle w:val="BodyText"/>
        <w:jc w:val="both"/>
        <w:rPr>
          <w:lang w:val="fr-FR"/>
        </w:rPr>
      </w:pPr>
      <w:r w:rsidRPr="00902FA1">
        <w:rPr>
          <w:lang w:val="fr-FR" w:bidi="fr-FR"/>
        </w:rPr>
        <w:t>Sensibilité du récepteur :</w:t>
      </w:r>
      <w:r w:rsidR="0007607E">
        <w:rPr>
          <w:lang w:val="fr-FR" w:bidi="fr-FR"/>
        </w:rPr>
        <w:tab/>
      </w:r>
      <w:r w:rsidR="0007607E">
        <w:rPr>
          <w:lang w:val="fr-FR" w:bidi="fr-FR"/>
        </w:rPr>
        <w:tab/>
        <w:t xml:space="preserve"> </w:t>
      </w:r>
      <w:r w:rsidRPr="00902FA1">
        <w:rPr>
          <w:lang w:val="fr-FR" w:bidi="fr-FR"/>
        </w:rPr>
        <w:t>-93 dBm</w:t>
      </w:r>
    </w:p>
    <w:p w14:paraId="4235E532" w14:textId="2D60CC69" w:rsidR="00F303DA" w:rsidRPr="000305B0" w:rsidRDefault="00F303DA" w:rsidP="001849CF">
      <w:pPr>
        <w:pStyle w:val="BodyText"/>
        <w:jc w:val="both"/>
        <w:rPr>
          <w:lang w:val="fr-FR"/>
        </w:rPr>
      </w:pPr>
      <w:r w:rsidRPr="00902FA1">
        <w:rPr>
          <w:lang w:val="fr-FR" w:bidi="fr-FR"/>
        </w:rPr>
        <w:t>Plage :</w:t>
      </w:r>
      <w:r w:rsidRPr="00902FA1">
        <w:rPr>
          <w:lang w:val="fr-FR" w:bidi="fr-FR"/>
        </w:rPr>
        <w:tab/>
        <w:t xml:space="preserve"> </w:t>
      </w:r>
      <w:r w:rsidRPr="00902FA1">
        <w:rPr>
          <w:lang w:val="fr-FR" w:bidi="fr-FR"/>
        </w:rPr>
        <w:tab/>
      </w:r>
      <w:r w:rsidRPr="00902FA1">
        <w:rPr>
          <w:lang w:val="fr-FR" w:bidi="fr-FR"/>
        </w:rPr>
        <w:tab/>
      </w:r>
      <w:r w:rsidR="0007607E">
        <w:rPr>
          <w:lang w:val="fr-FR" w:bidi="fr-FR"/>
        </w:rPr>
        <w:tab/>
      </w:r>
      <w:r w:rsidR="0007607E">
        <w:rPr>
          <w:lang w:val="fr-FR" w:bidi="fr-FR"/>
        </w:rPr>
        <w:tab/>
        <w:t xml:space="preserve"> </w:t>
      </w:r>
      <w:r w:rsidRPr="00902FA1">
        <w:rPr>
          <w:lang w:val="fr-FR" w:bidi="fr-FR"/>
        </w:rPr>
        <w:t>Normalement &gt;25 m en ligne droite et en fonction des conditions RF locales.</w:t>
      </w:r>
    </w:p>
    <w:p w14:paraId="28A68077" w14:textId="77777777" w:rsidR="00F303DA" w:rsidRPr="000305B0" w:rsidRDefault="00F303DA" w:rsidP="001849CF">
      <w:pPr>
        <w:pStyle w:val="BodyText"/>
        <w:jc w:val="both"/>
        <w:rPr>
          <w:lang w:val="fr-FR"/>
        </w:rPr>
      </w:pPr>
      <w:r w:rsidRPr="00902FA1">
        <w:rPr>
          <w:lang w:val="fr-FR" w:bidi="fr-FR"/>
        </w:rPr>
        <w:t xml:space="preserve">L'instrument contient un module de transmission sans fil Bluetooth® Low Energy, BLE113 de </w:t>
      </w:r>
      <w:proofErr w:type="spellStart"/>
      <w:r w:rsidRPr="00902FA1">
        <w:rPr>
          <w:lang w:val="fr-FR" w:bidi="fr-FR"/>
        </w:rPr>
        <w:t>Bluegiga</w:t>
      </w:r>
      <w:proofErr w:type="spellEnd"/>
      <w:r w:rsidRPr="00902FA1">
        <w:rPr>
          <w:lang w:val="fr-FR" w:bidi="fr-FR"/>
        </w:rPr>
        <w:t xml:space="preserve"> Technologies. Voici de suite les ID de conception homologuée Bluetooth® :</w:t>
      </w:r>
    </w:p>
    <w:p w14:paraId="169B0BC8" w14:textId="77777777" w:rsidR="00F303DA" w:rsidRPr="000305B0" w:rsidRDefault="00F303DA" w:rsidP="001849CF">
      <w:pPr>
        <w:pStyle w:val="BodyText"/>
        <w:jc w:val="both"/>
        <w:rPr>
          <w:lang w:val="fr-FR"/>
        </w:rPr>
      </w:pPr>
      <w:r w:rsidRPr="00902FA1">
        <w:rPr>
          <w:b/>
          <w:lang w:val="fr-FR" w:bidi="fr-FR"/>
        </w:rPr>
        <w:t>Contrôleur Bluetooth QDID </w:t>
      </w:r>
      <w:r w:rsidRPr="00902FA1">
        <w:rPr>
          <w:lang w:val="fr-FR" w:bidi="fr-FR"/>
        </w:rPr>
        <w:t xml:space="preserve">: B021015, </w:t>
      </w:r>
      <w:r w:rsidRPr="00902FA1">
        <w:rPr>
          <w:b/>
          <w:lang w:val="fr-FR" w:bidi="fr-FR"/>
        </w:rPr>
        <w:t>logiciel Bluetooth Smart </w:t>
      </w:r>
      <w:r w:rsidRPr="00902FA1">
        <w:rPr>
          <w:lang w:val="fr-FR" w:bidi="fr-FR"/>
        </w:rPr>
        <w:t>: QDID B018942</w:t>
      </w:r>
    </w:p>
    <w:p w14:paraId="551FB41F" w14:textId="77777777" w:rsidR="00F303DA" w:rsidRPr="000305B0" w:rsidRDefault="00F303DA" w:rsidP="001849CF">
      <w:pPr>
        <w:pStyle w:val="BodyText"/>
        <w:jc w:val="both"/>
        <w:rPr>
          <w:lang w:val="fr-FR"/>
        </w:rPr>
      </w:pPr>
      <w:r w:rsidRPr="00902FA1">
        <w:rPr>
          <w:lang w:val="fr-FR" w:bidi="fr-FR"/>
        </w:rPr>
        <w:t xml:space="preserve">Des copies des certificats des homologations régionales des modules peuvent être obtenues auprès de Casella ou </w:t>
      </w:r>
      <w:proofErr w:type="spellStart"/>
      <w:r w:rsidRPr="00902FA1">
        <w:rPr>
          <w:lang w:val="fr-FR" w:bidi="fr-FR"/>
        </w:rPr>
        <w:t>Bluegiga</w:t>
      </w:r>
      <w:proofErr w:type="spellEnd"/>
      <w:r w:rsidRPr="00902FA1">
        <w:rPr>
          <w:lang w:val="fr-FR" w:bidi="fr-FR"/>
        </w:rPr>
        <w:t>.</w:t>
      </w:r>
    </w:p>
    <w:p w14:paraId="3C4DF981" w14:textId="77777777" w:rsidR="00F303DA" w:rsidRPr="000305B0" w:rsidRDefault="00F303DA" w:rsidP="00F303DA">
      <w:pPr>
        <w:pStyle w:val="BodyText"/>
        <w:rPr>
          <w:lang w:val="fr-FR"/>
        </w:rPr>
      </w:pPr>
    </w:p>
    <w:p w14:paraId="1669A774" w14:textId="77777777" w:rsidR="00F303DA" w:rsidRPr="00902FA1" w:rsidRDefault="00F303DA" w:rsidP="00F303DA">
      <w:pPr>
        <w:pStyle w:val="BodyText"/>
        <w:rPr>
          <w:lang w:val="en-GB"/>
        </w:rPr>
      </w:pPr>
      <w:r w:rsidRPr="00902FA1">
        <w:rPr>
          <w:noProof/>
          <w:lang w:val="fr-FR" w:bidi="fr-FR"/>
        </w:rPr>
        <w:drawing>
          <wp:inline distT="0" distB="0" distL="0" distR="0" wp14:anchorId="46AEF0AC" wp14:editId="4053C250">
            <wp:extent cx="295169" cy="247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_logo_black.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95001" cy="247324"/>
                    </a:xfrm>
                    <a:prstGeom prst="rect">
                      <a:avLst/>
                    </a:prstGeom>
                  </pic:spPr>
                </pic:pic>
              </a:graphicData>
            </a:graphic>
          </wp:inline>
        </w:drawing>
      </w:r>
    </w:p>
    <w:p w14:paraId="6E49BB98" w14:textId="77777777" w:rsidR="00F303DA" w:rsidRPr="000305B0" w:rsidRDefault="00F303DA" w:rsidP="001849CF">
      <w:pPr>
        <w:pStyle w:val="BodyText"/>
        <w:jc w:val="both"/>
        <w:rPr>
          <w:lang w:val="fr-FR"/>
        </w:rPr>
      </w:pPr>
      <w:r w:rsidRPr="00902FA1">
        <w:rPr>
          <w:lang w:val="fr-FR" w:bidi="fr-FR"/>
        </w:rPr>
        <w:t>Ce produit contient un module de transmission sans fil Bluetooth® Low Energy certifié par FCC et Industrie Canada :</w:t>
      </w:r>
    </w:p>
    <w:p w14:paraId="1DAEA7BD" w14:textId="62A16223" w:rsidR="00F303DA" w:rsidRPr="000305B0" w:rsidRDefault="00F303DA" w:rsidP="001849CF">
      <w:pPr>
        <w:pStyle w:val="BodyText"/>
        <w:jc w:val="both"/>
        <w:rPr>
          <w:b/>
          <w:lang w:val="fr-FR"/>
        </w:rPr>
      </w:pPr>
      <w:r w:rsidRPr="00902FA1">
        <w:rPr>
          <w:b/>
          <w:lang w:val="fr-FR" w:bidi="fr-FR"/>
        </w:rPr>
        <w:t xml:space="preserve">IDENTIFIANT FCC : </w:t>
      </w:r>
      <w:r w:rsidR="0007607E">
        <w:rPr>
          <w:b/>
          <w:lang w:val="fr-FR" w:bidi="fr-FR"/>
        </w:rPr>
        <w:tab/>
      </w:r>
      <w:r w:rsidR="0007607E">
        <w:rPr>
          <w:b/>
          <w:lang w:val="fr-FR" w:bidi="fr-FR"/>
        </w:rPr>
        <w:tab/>
      </w:r>
      <w:r w:rsidRPr="00902FA1">
        <w:rPr>
          <w:b/>
          <w:lang w:val="fr-FR" w:bidi="fr-FR"/>
        </w:rPr>
        <w:t>QOQBLE113</w:t>
      </w:r>
    </w:p>
    <w:p w14:paraId="5065B854" w14:textId="643EB360" w:rsidR="00F303DA" w:rsidRPr="000305B0" w:rsidRDefault="00F303DA" w:rsidP="001849CF">
      <w:pPr>
        <w:pStyle w:val="BodyText"/>
        <w:jc w:val="both"/>
        <w:rPr>
          <w:b/>
          <w:lang w:val="fr-FR"/>
        </w:rPr>
      </w:pPr>
      <w:r w:rsidRPr="00902FA1">
        <w:rPr>
          <w:b/>
          <w:lang w:val="fr-FR" w:bidi="fr-FR"/>
        </w:rPr>
        <w:t xml:space="preserve">Industrie Canada </w:t>
      </w:r>
      <w:r w:rsidR="0007607E">
        <w:rPr>
          <w:b/>
          <w:lang w:val="fr-FR" w:bidi="fr-FR"/>
        </w:rPr>
        <w:tab/>
      </w:r>
      <w:r w:rsidR="0007607E">
        <w:rPr>
          <w:b/>
          <w:lang w:val="fr-FR" w:bidi="fr-FR"/>
        </w:rPr>
        <w:tab/>
      </w:r>
      <w:proofErr w:type="gramStart"/>
      <w:r w:rsidRPr="00902FA1">
        <w:rPr>
          <w:b/>
          <w:lang w:val="fr-FR" w:bidi="fr-FR"/>
        </w:rPr>
        <w:t>IC:</w:t>
      </w:r>
      <w:proofErr w:type="gramEnd"/>
      <w:r w:rsidRPr="00902FA1">
        <w:rPr>
          <w:b/>
          <w:lang w:val="fr-FR" w:bidi="fr-FR"/>
        </w:rPr>
        <w:t>5123A-BGTBLE113(unique)</w:t>
      </w:r>
    </w:p>
    <w:p w14:paraId="695D50F8" w14:textId="4F684FB2" w:rsidR="00F303DA" w:rsidRPr="000305B0" w:rsidRDefault="00F303DA" w:rsidP="001849CF">
      <w:pPr>
        <w:pStyle w:val="BodyText"/>
        <w:jc w:val="both"/>
        <w:rPr>
          <w:lang w:val="fr-FR"/>
        </w:rPr>
      </w:pPr>
      <w:r w:rsidRPr="00902FA1">
        <w:rPr>
          <w:lang w:val="fr-FR" w:bidi="fr-FR"/>
        </w:rPr>
        <w:t xml:space="preserve">Producteur : </w:t>
      </w:r>
      <w:r w:rsidR="0007607E">
        <w:rPr>
          <w:lang w:val="fr-FR" w:bidi="fr-FR"/>
        </w:rPr>
        <w:tab/>
      </w:r>
      <w:r w:rsidR="0007607E">
        <w:rPr>
          <w:lang w:val="fr-FR" w:bidi="fr-FR"/>
        </w:rPr>
        <w:tab/>
      </w:r>
      <w:proofErr w:type="spellStart"/>
      <w:r w:rsidRPr="00902FA1">
        <w:rPr>
          <w:lang w:val="fr-FR" w:bidi="fr-FR"/>
        </w:rPr>
        <w:t>BlueGiga</w:t>
      </w:r>
      <w:proofErr w:type="spellEnd"/>
      <w:r w:rsidRPr="00902FA1">
        <w:rPr>
          <w:lang w:val="fr-FR" w:bidi="fr-FR"/>
        </w:rPr>
        <w:t xml:space="preserve"> Technologies Inc.</w:t>
      </w:r>
    </w:p>
    <w:p w14:paraId="3BF82DDC" w14:textId="509A6D84" w:rsidR="00F303DA" w:rsidRPr="000305B0" w:rsidRDefault="00F303DA" w:rsidP="001849CF">
      <w:pPr>
        <w:pStyle w:val="BodyText"/>
        <w:jc w:val="both"/>
        <w:rPr>
          <w:lang w:val="fr-FR"/>
        </w:rPr>
      </w:pPr>
      <w:r w:rsidRPr="00902FA1">
        <w:rPr>
          <w:lang w:val="fr-FR" w:bidi="fr-FR"/>
        </w:rPr>
        <w:t xml:space="preserve">Modèle : </w:t>
      </w:r>
      <w:r w:rsidR="0007607E">
        <w:rPr>
          <w:lang w:val="fr-FR" w:bidi="fr-FR"/>
        </w:rPr>
        <w:tab/>
      </w:r>
      <w:r w:rsidR="0007607E">
        <w:rPr>
          <w:lang w:val="fr-FR" w:bidi="fr-FR"/>
        </w:rPr>
        <w:tab/>
      </w:r>
      <w:r w:rsidRPr="00902FA1">
        <w:rPr>
          <w:lang w:val="fr-FR" w:bidi="fr-FR"/>
        </w:rPr>
        <w:t>Module Bluetooth Smart BLE113</w:t>
      </w:r>
    </w:p>
    <w:p w14:paraId="3B041CC0" w14:textId="2698D7C5" w:rsidR="00F303DA" w:rsidRPr="000305B0" w:rsidRDefault="00F303DA" w:rsidP="001849CF">
      <w:pPr>
        <w:pStyle w:val="BodyText"/>
        <w:jc w:val="both"/>
        <w:rPr>
          <w:lang w:val="fr-FR"/>
        </w:rPr>
      </w:pPr>
      <w:r w:rsidRPr="00902FA1">
        <w:rPr>
          <w:lang w:val="fr-FR" w:bidi="fr-FR"/>
        </w:rPr>
        <w:t xml:space="preserve">Type modulaire : </w:t>
      </w:r>
      <w:r w:rsidR="0007607E">
        <w:rPr>
          <w:lang w:val="fr-FR" w:bidi="fr-FR"/>
        </w:rPr>
        <w:tab/>
      </w:r>
      <w:r w:rsidRPr="00902FA1">
        <w:rPr>
          <w:lang w:val="fr-FR" w:bidi="fr-FR"/>
        </w:rPr>
        <w:t>Un seul module</w:t>
      </w:r>
    </w:p>
    <w:p w14:paraId="27CFC4B3" w14:textId="77777777" w:rsidR="00F303DA" w:rsidRPr="000305B0" w:rsidRDefault="00F303DA" w:rsidP="001849CF">
      <w:pPr>
        <w:pStyle w:val="BodyText"/>
        <w:jc w:val="both"/>
        <w:rPr>
          <w:b/>
          <w:lang w:val="fr-FR"/>
        </w:rPr>
      </w:pPr>
      <w:r w:rsidRPr="00902FA1">
        <w:rPr>
          <w:b/>
          <w:lang w:val="fr-FR" w:bidi="fr-FR"/>
        </w:rPr>
        <w:t>DÉCLARATION DE CONFORMITÉ FCC</w:t>
      </w:r>
    </w:p>
    <w:p w14:paraId="68B9BD6C" w14:textId="77777777" w:rsidR="00F303DA" w:rsidRPr="000305B0" w:rsidRDefault="00F303DA" w:rsidP="001849CF">
      <w:pPr>
        <w:pStyle w:val="BodyText"/>
        <w:jc w:val="both"/>
        <w:rPr>
          <w:lang w:val="fr-FR"/>
        </w:rPr>
      </w:pPr>
      <w:r w:rsidRPr="00902FA1">
        <w:rPr>
          <w:lang w:val="fr-FR" w:bidi="fr-FR"/>
        </w:rPr>
        <w:t>Cet appareil est conforme à la partie 15 des règles FCC. Son fonctionnement est soumis aux deux conditions suivantes :</w:t>
      </w:r>
    </w:p>
    <w:p w14:paraId="38A4D37E" w14:textId="42641FE0" w:rsidR="00F303DA" w:rsidRPr="000305B0" w:rsidRDefault="00F303DA" w:rsidP="001849CF">
      <w:pPr>
        <w:pStyle w:val="BodyText"/>
        <w:ind w:left="964" w:hanging="397"/>
        <w:jc w:val="both"/>
        <w:rPr>
          <w:lang w:val="fr-FR"/>
        </w:rPr>
      </w:pPr>
      <w:r w:rsidRPr="00902FA1">
        <w:rPr>
          <w:lang w:val="fr-FR" w:bidi="fr-FR"/>
        </w:rPr>
        <w:t>(1)</w:t>
      </w:r>
      <w:r w:rsidRPr="00902FA1">
        <w:rPr>
          <w:lang w:val="fr-FR" w:bidi="fr-FR"/>
        </w:rPr>
        <w:tab/>
        <w:t>Cet appareil ne doit pas causer d’interférences nuisibles</w:t>
      </w:r>
    </w:p>
    <w:p w14:paraId="26525AE6" w14:textId="77777777" w:rsidR="00F303DA" w:rsidRPr="000305B0" w:rsidRDefault="00F303DA" w:rsidP="001849CF">
      <w:pPr>
        <w:pStyle w:val="BodyText"/>
        <w:ind w:left="964" w:hanging="397"/>
        <w:jc w:val="both"/>
        <w:rPr>
          <w:lang w:val="fr-FR"/>
        </w:rPr>
      </w:pPr>
      <w:r w:rsidRPr="00902FA1">
        <w:rPr>
          <w:lang w:val="fr-FR" w:bidi="fr-FR"/>
        </w:rPr>
        <w:t>(2)</w:t>
      </w:r>
      <w:r w:rsidRPr="00902FA1">
        <w:rPr>
          <w:lang w:val="fr-FR" w:bidi="fr-FR"/>
        </w:rPr>
        <w:tab/>
        <w:t>Cet appareil doit accepter toute interférence reçue, y compris une interférence qui peut entraîner un fonctionnement indésirable</w:t>
      </w:r>
    </w:p>
    <w:p w14:paraId="4075E007" w14:textId="77777777" w:rsidR="00F303DA" w:rsidRPr="000305B0" w:rsidRDefault="00F303DA" w:rsidP="00F303DA">
      <w:pPr>
        <w:pStyle w:val="BodyText"/>
        <w:rPr>
          <w:lang w:val="fr-FR"/>
        </w:rPr>
      </w:pPr>
    </w:p>
    <w:p w14:paraId="05204869" w14:textId="77777777" w:rsidR="00F303DA" w:rsidRPr="000305B0" w:rsidRDefault="00F303DA" w:rsidP="00F303DA">
      <w:pPr>
        <w:pStyle w:val="BodyText"/>
        <w:rPr>
          <w:b/>
          <w:lang w:val="fr-FR"/>
        </w:rPr>
      </w:pPr>
      <w:r w:rsidRPr="00902FA1">
        <w:rPr>
          <w:b/>
          <w:lang w:val="fr-FR" w:bidi="fr-FR"/>
        </w:rPr>
        <w:t>DÉCLARATION CONCERNANT L’EXPOSITION AU RAYONNEMENT</w:t>
      </w:r>
    </w:p>
    <w:p w14:paraId="3EAD54DE" w14:textId="547461D6" w:rsidR="00F303DA" w:rsidRPr="000305B0" w:rsidRDefault="00F303DA" w:rsidP="0007607E">
      <w:pPr>
        <w:pStyle w:val="BodyText"/>
        <w:rPr>
          <w:lang w:val="fr-FR"/>
        </w:rPr>
      </w:pPr>
      <w:r w:rsidRPr="00902FA1">
        <w:rPr>
          <w:lang w:val="fr-FR" w:bidi="fr-FR"/>
        </w:rPr>
        <w:t xml:space="preserve">Le produit est conforme à la limite d'exposition aux RF pour les appareils portables de la FCC établie pour un environnement non contrôlé et son fonctionnement prévu ne représente pas de danger, comme décrit dans le présent manuel. </w:t>
      </w:r>
    </w:p>
    <w:p w14:paraId="1A9DA0FE" w14:textId="77777777" w:rsidR="00F303DA" w:rsidRPr="00902FA1" w:rsidRDefault="00F303DA">
      <w:pPr>
        <w:rPr>
          <w:rFonts w:eastAsia="Times New Roman"/>
          <w:sz w:val="24"/>
        </w:rPr>
      </w:pPr>
      <w:r w:rsidRPr="00902FA1">
        <w:rPr>
          <w:lang w:bidi="fr-FR"/>
        </w:rPr>
        <w:br w:type="page"/>
      </w:r>
    </w:p>
    <w:p w14:paraId="2C35E9AC" w14:textId="77777777" w:rsidR="00F303DA" w:rsidRPr="00902FA1" w:rsidRDefault="00F303DA" w:rsidP="00F303DA">
      <w:pPr>
        <w:pStyle w:val="BodyText"/>
        <w:rPr>
          <w:lang w:val="en-GB"/>
        </w:rPr>
      </w:pPr>
      <w:r w:rsidRPr="00902FA1">
        <w:rPr>
          <w:rFonts w:ascii="Garamond" w:eastAsia="Garamond" w:hAnsi="Garamond" w:cs="Garamond"/>
          <w:noProof/>
          <w:szCs w:val="24"/>
          <w:lang w:val="fr-FR" w:bidi="fr-FR"/>
        </w:rPr>
        <w:lastRenderedPageBreak/>
        <w:drawing>
          <wp:inline distT="0" distB="0" distL="0" distR="0" wp14:anchorId="68524A02" wp14:editId="37EE0B7D">
            <wp:extent cx="402470" cy="283593"/>
            <wp:effectExtent l="0" t="0" r="0" b="254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02721" cy="283770"/>
                    </a:xfrm>
                    <a:prstGeom prst="rect">
                      <a:avLst/>
                    </a:prstGeom>
                  </pic:spPr>
                </pic:pic>
              </a:graphicData>
            </a:graphic>
          </wp:inline>
        </w:drawing>
      </w:r>
    </w:p>
    <w:p w14:paraId="2B522435" w14:textId="77777777" w:rsidR="00F303DA" w:rsidRPr="000305B0" w:rsidRDefault="00F303DA" w:rsidP="00F303DA">
      <w:pPr>
        <w:pStyle w:val="BodyText"/>
        <w:rPr>
          <w:b/>
          <w:lang w:val="fr-FR"/>
        </w:rPr>
      </w:pPr>
      <w:r w:rsidRPr="00902FA1">
        <w:rPr>
          <w:b/>
          <w:lang w:val="fr-FR" w:bidi="fr-FR"/>
        </w:rPr>
        <w:t>DÉCLARATION DE CONFORMITÉ CE</w:t>
      </w:r>
    </w:p>
    <w:p w14:paraId="0943CBFD" w14:textId="77777777" w:rsidR="00F303DA" w:rsidRPr="000305B0" w:rsidRDefault="00F303DA" w:rsidP="00F303DA">
      <w:pPr>
        <w:pStyle w:val="BodyText"/>
        <w:rPr>
          <w:lang w:val="fr-FR"/>
        </w:rPr>
      </w:pPr>
      <w:r w:rsidRPr="00902FA1">
        <w:rPr>
          <w:lang w:val="fr-FR" w:bidi="fr-FR"/>
        </w:rPr>
        <w:t xml:space="preserve">Casella déclare que ce produit est conforme aux exigences essentielles et aux autres dispositions pertinentes des directives CE en vigueur. Un exemplaire de la Déclaration de conformité UE pour ce produit est disponible en cliquant sur le lien vers la documentation de conformité du produit, à l’adresse </w:t>
      </w:r>
      <w:hyperlink r:id="rId172" w:history="1">
        <w:r w:rsidRPr="00902FA1">
          <w:rPr>
            <w:rStyle w:val="Hyperlink"/>
            <w:lang w:val="fr-FR" w:bidi="fr-FR"/>
          </w:rPr>
          <w:t>www.casellasolutions.com</w:t>
        </w:r>
      </w:hyperlink>
      <w:r w:rsidRPr="00902FA1">
        <w:rPr>
          <w:lang w:val="fr-FR" w:bidi="fr-FR"/>
        </w:rPr>
        <w:t>.</w:t>
      </w:r>
    </w:p>
    <w:p w14:paraId="08F56E5F" w14:textId="77777777" w:rsidR="00F303DA" w:rsidRPr="000305B0" w:rsidRDefault="00F303DA" w:rsidP="00F303DA">
      <w:pPr>
        <w:pStyle w:val="BodyText"/>
        <w:rPr>
          <w:lang w:val="fr-FR"/>
        </w:rPr>
      </w:pPr>
    </w:p>
    <w:p w14:paraId="4A97F499" w14:textId="77777777" w:rsidR="00F303DA" w:rsidRPr="00902FA1" w:rsidRDefault="00F303DA" w:rsidP="00F303DA">
      <w:pPr>
        <w:pStyle w:val="BodyText"/>
        <w:rPr>
          <w:lang w:val="en-GB"/>
        </w:rPr>
      </w:pPr>
      <w:r w:rsidRPr="00902FA1">
        <w:rPr>
          <w:rFonts w:cs="Arial"/>
          <w:b/>
          <w:noProof/>
          <w:szCs w:val="24"/>
          <w:lang w:val="fr-FR" w:bidi="fr-FR"/>
        </w:rPr>
        <w:drawing>
          <wp:inline distT="0" distB="0" distL="0" distR="0" wp14:anchorId="423B8F4E" wp14:editId="01F57576">
            <wp:extent cx="264920" cy="376570"/>
            <wp:effectExtent l="0" t="0" r="1905" b="444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E_symbol_vectors_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002" cy="376686"/>
                    </a:xfrm>
                    <a:prstGeom prst="rect">
                      <a:avLst/>
                    </a:prstGeom>
                  </pic:spPr>
                </pic:pic>
              </a:graphicData>
            </a:graphic>
          </wp:inline>
        </w:drawing>
      </w:r>
    </w:p>
    <w:p w14:paraId="428F735D" w14:textId="77777777" w:rsidR="00F303DA" w:rsidRPr="000305B0" w:rsidRDefault="00F303DA" w:rsidP="00F303DA">
      <w:pPr>
        <w:pStyle w:val="BodyText"/>
        <w:rPr>
          <w:b/>
          <w:lang w:val="fr-FR"/>
        </w:rPr>
      </w:pPr>
      <w:r w:rsidRPr="00902FA1">
        <w:rPr>
          <w:b/>
          <w:lang w:val="fr-FR" w:bidi="fr-FR"/>
        </w:rPr>
        <w:t>DEEE - INFORMATIONS POUR LES ÉTATS MEMBRES DE L'UE UNIQUEMENT</w:t>
      </w:r>
    </w:p>
    <w:p w14:paraId="14499233" w14:textId="77777777" w:rsidR="00F303DA" w:rsidRPr="000305B0" w:rsidRDefault="00F303DA" w:rsidP="00F303DA">
      <w:pPr>
        <w:pStyle w:val="BodyText"/>
        <w:rPr>
          <w:lang w:val="fr-FR"/>
        </w:rPr>
      </w:pPr>
      <w:r w:rsidRPr="00902FA1">
        <w:rPr>
          <w:lang w:val="fr-FR" w:bidi="fr-FR"/>
        </w:rPr>
        <w:t>L'utilisation du symbole DEEE indique que ce produit ne peut être traité comme des déchets ménagers. En vous assurant que ce produit est éliminé de façon appropriée, vous contribuez à prévenir des conséquences négatives potentielles pour l’environnement et la santé humaine, qui sinon pourraient découler d’un traitement inapproprié des déchets issus de ce produit. Pour des informations plus détaillées concernant le recyclage de ce produit, veuillez contacter votre service local d'élimination des déchets ou contactez l'agent auprès duquel vous avez acheté le produit.</w:t>
      </w:r>
    </w:p>
    <w:p w14:paraId="657A7914" w14:textId="77777777" w:rsidR="0027710F" w:rsidRPr="000305B0" w:rsidRDefault="0027710F" w:rsidP="00F303DA">
      <w:pPr>
        <w:pStyle w:val="BodyText"/>
        <w:rPr>
          <w:lang w:val="fr-FR"/>
        </w:rPr>
      </w:pPr>
    </w:p>
    <w:p w14:paraId="2683EA34" w14:textId="77777777" w:rsidR="0027710F" w:rsidRPr="000305B0" w:rsidRDefault="0027710F" w:rsidP="00F303DA">
      <w:pPr>
        <w:pStyle w:val="BodyText"/>
        <w:rPr>
          <w:lang w:val="fr-FR"/>
        </w:rPr>
      </w:pPr>
    </w:p>
    <w:p w14:paraId="2DBCA2FC" w14:textId="77777777" w:rsidR="0027710F" w:rsidRPr="000305B0" w:rsidRDefault="0027710F" w:rsidP="0027710F">
      <w:pPr>
        <w:pStyle w:val="BodyText"/>
        <w:rPr>
          <w:b/>
          <w:lang w:val="fr-FR"/>
        </w:rPr>
      </w:pPr>
      <w:r>
        <w:rPr>
          <w:b/>
          <w:lang w:val="fr-FR" w:bidi="fr-FR"/>
        </w:rPr>
        <w:t>CERTIFICATION DE SÉCURITÉ INTRINSÈQUE</w:t>
      </w:r>
    </w:p>
    <w:p w14:paraId="38C56C13" w14:textId="03DBEB44" w:rsidR="0027710F" w:rsidRPr="000305B0" w:rsidRDefault="00F30B47" w:rsidP="00F303DA">
      <w:pPr>
        <w:pStyle w:val="BodyText"/>
        <w:rPr>
          <w:lang w:val="fr-FR"/>
        </w:rPr>
      </w:pPr>
      <w:r>
        <w:rPr>
          <w:lang w:val="fr-FR" w:bidi="fr-FR"/>
        </w:rPr>
        <w:t xml:space="preserve">Les variantes ATEX et </w:t>
      </w:r>
      <w:proofErr w:type="spellStart"/>
      <w:r>
        <w:rPr>
          <w:lang w:val="fr-FR" w:bidi="fr-FR"/>
        </w:rPr>
        <w:t>IECEx</w:t>
      </w:r>
      <w:proofErr w:type="spellEnd"/>
      <w:r>
        <w:rPr>
          <w:lang w:val="fr-FR" w:bidi="fr-FR"/>
        </w:rPr>
        <w:t xml:space="preserve"> à sécurité intrinsèque de la VAPex sont marquées comme suit :</w:t>
      </w:r>
    </w:p>
    <w:p w14:paraId="2857EB1E" w14:textId="77777777" w:rsidR="0027710F" w:rsidRPr="000305B0" w:rsidRDefault="0027710F" w:rsidP="0027710F">
      <w:pPr>
        <w:pStyle w:val="BodyText"/>
        <w:rPr>
          <w:lang w:val="fr-FR"/>
        </w:rPr>
      </w:pPr>
      <w:r w:rsidRPr="0027710F">
        <w:rPr>
          <w:lang w:val="fr-FR" w:bidi="fr-FR"/>
        </w:rPr>
        <w:t xml:space="preserve">Ex </w:t>
      </w:r>
      <w:proofErr w:type="spellStart"/>
      <w:r w:rsidRPr="0027710F">
        <w:rPr>
          <w:lang w:val="fr-FR" w:bidi="fr-FR"/>
        </w:rPr>
        <w:t>ia</w:t>
      </w:r>
      <w:proofErr w:type="spellEnd"/>
      <w:r w:rsidRPr="0027710F">
        <w:rPr>
          <w:lang w:val="fr-FR" w:bidi="fr-FR"/>
        </w:rPr>
        <w:t xml:space="preserve"> IIC T4 Ga</w:t>
      </w:r>
    </w:p>
    <w:p w14:paraId="579BC7D4" w14:textId="605FEF16" w:rsidR="002A7C88" w:rsidRPr="000305B0" w:rsidRDefault="0027710F" w:rsidP="00F30B47">
      <w:pPr>
        <w:pStyle w:val="BodyText"/>
        <w:rPr>
          <w:lang w:val="fr-FR"/>
        </w:rPr>
      </w:pPr>
      <w:r w:rsidRPr="0027710F">
        <w:rPr>
          <w:lang w:val="fr-FR" w:bidi="fr-FR"/>
        </w:rPr>
        <w:t>(Ta = -20 </w:t>
      </w:r>
      <w:proofErr w:type="spellStart"/>
      <w:r w:rsidRPr="0027710F">
        <w:rPr>
          <w:vertAlign w:val="superscript"/>
          <w:lang w:val="fr-FR" w:bidi="fr-FR"/>
        </w:rPr>
        <w:t>o</w:t>
      </w:r>
      <w:r w:rsidRPr="0027710F">
        <w:rPr>
          <w:lang w:val="fr-FR" w:bidi="fr-FR"/>
        </w:rPr>
        <w:t>C</w:t>
      </w:r>
      <w:proofErr w:type="spellEnd"/>
      <w:r w:rsidRPr="0027710F">
        <w:rPr>
          <w:lang w:val="fr-FR" w:bidi="fr-FR"/>
        </w:rPr>
        <w:t xml:space="preserve"> à +45 </w:t>
      </w:r>
      <w:proofErr w:type="spellStart"/>
      <w:r w:rsidRPr="0027710F">
        <w:rPr>
          <w:vertAlign w:val="superscript"/>
          <w:lang w:val="fr-FR" w:bidi="fr-FR"/>
        </w:rPr>
        <w:t>o</w:t>
      </w:r>
      <w:r w:rsidRPr="0027710F">
        <w:rPr>
          <w:lang w:val="fr-FR" w:bidi="fr-FR"/>
        </w:rPr>
        <w:t>C</w:t>
      </w:r>
      <w:proofErr w:type="spellEnd"/>
      <w:r w:rsidRPr="0027710F">
        <w:rPr>
          <w:lang w:val="fr-FR" w:bidi="fr-FR"/>
        </w:rPr>
        <w:t>)</w:t>
      </w:r>
    </w:p>
    <w:p w14:paraId="0E4DEB5B" w14:textId="77777777" w:rsidR="00F303DA" w:rsidRPr="000305B0" w:rsidRDefault="00F303DA" w:rsidP="00F303DA">
      <w:pPr>
        <w:pStyle w:val="BodyText"/>
        <w:rPr>
          <w:lang w:val="fr-FR"/>
        </w:rPr>
      </w:pPr>
    </w:p>
    <w:p w14:paraId="5E4AC5A4" w14:textId="082E3779" w:rsidR="00F303DA" w:rsidRPr="00902FA1" w:rsidRDefault="00F303DA" w:rsidP="00E84BD4">
      <w:pPr>
        <w:pStyle w:val="Heading1"/>
        <w:pageBreakBefore/>
        <w:spacing w:before="0"/>
      </w:pPr>
      <w:bookmarkStart w:id="88" w:name="_Toc19615666"/>
      <w:r w:rsidRPr="00902FA1">
        <w:rPr>
          <w:lang w:bidi="fr-FR"/>
        </w:rPr>
        <w:lastRenderedPageBreak/>
        <w:t>Foire aux questions</w:t>
      </w:r>
      <w:bookmarkEnd w:id="88"/>
    </w:p>
    <w:p w14:paraId="758D1EA2" w14:textId="77777777" w:rsidR="00F6595F" w:rsidRPr="00902FA1" w:rsidRDefault="00F6595F" w:rsidP="00F6595F">
      <w:pPr>
        <w:pStyle w:val="Heading3"/>
      </w:pPr>
      <w:bookmarkStart w:id="89" w:name="_Toc19615667"/>
      <w:r w:rsidRPr="00902FA1">
        <w:rPr>
          <w:lang w:bidi="fr-FR"/>
        </w:rPr>
        <w:t>Quelle est la différence entre les modèles Standard et Pro ?</w:t>
      </w:r>
      <w:bookmarkEnd w:id="89"/>
    </w:p>
    <w:p w14:paraId="1BEFEE37" w14:textId="0FDA212B" w:rsidR="001849CF" w:rsidRPr="000305B0" w:rsidRDefault="00F6595F" w:rsidP="0007607E">
      <w:pPr>
        <w:pStyle w:val="BodyText"/>
        <w:rPr>
          <w:lang w:val="fr-FR"/>
        </w:rPr>
      </w:pPr>
      <w:r w:rsidRPr="00902FA1">
        <w:rPr>
          <w:lang w:val="fr-FR" w:bidi="fr-FR"/>
        </w:rPr>
        <w:t xml:space="preserve">Nous sommes conscients que les différents utilisateurs ont des besoins différents et c’est pourquoi nous avons créé les deux modèles répertoriés dans </w:t>
      </w:r>
      <w:proofErr w:type="gramStart"/>
      <w:r w:rsidRPr="00902FA1">
        <w:rPr>
          <w:lang w:val="fr-FR" w:bidi="fr-FR"/>
        </w:rPr>
        <w:t>la tableau</w:t>
      </w:r>
      <w:proofErr w:type="gramEnd"/>
      <w:r w:rsidRPr="00902FA1">
        <w:rPr>
          <w:lang w:val="fr-FR" w:bidi="fr-FR"/>
        </w:rPr>
        <w:t xml:space="preserve"> ci-dessous. Si vous souhaitez uniquement une version de base de la pompe, à savoir sans Bluetooth® et sans programmation mais avec les mêmes EXCELLENTES PERFORMANCES, la VAPex standard est ce qu’il vous faut. Cependant, si vous souhaitez plus de fonctionnalités, y compris la possibilité d’observer le travailleur à distance, veuillez examiner les options. </w:t>
      </w:r>
    </w:p>
    <w:tbl>
      <w:tblPr>
        <w:tblStyle w:val="Casella"/>
        <w:tblW w:w="8926" w:type="dxa"/>
        <w:tblLook w:val="04A0" w:firstRow="1" w:lastRow="0" w:firstColumn="1" w:lastColumn="0" w:noHBand="0" w:noVBand="1"/>
      </w:tblPr>
      <w:tblGrid>
        <w:gridCol w:w="4957"/>
        <w:gridCol w:w="1984"/>
        <w:gridCol w:w="1985"/>
      </w:tblGrid>
      <w:tr w:rsidR="000C3215" w:rsidRPr="001849CF" w14:paraId="6F3873D5" w14:textId="77777777" w:rsidTr="00E84BD4">
        <w:trPr>
          <w:cnfStyle w:val="100000000000" w:firstRow="1" w:lastRow="0" w:firstColumn="0" w:lastColumn="0" w:oddVBand="0" w:evenVBand="0" w:oddHBand="0" w:evenHBand="0" w:firstRowFirstColumn="0" w:firstRowLastColumn="0" w:lastRowFirstColumn="0" w:lastRowLastColumn="0"/>
        </w:trPr>
        <w:tc>
          <w:tcPr>
            <w:tcW w:w="4957" w:type="dxa"/>
          </w:tcPr>
          <w:p w14:paraId="5C782ADF" w14:textId="77777777" w:rsidR="000C3215" w:rsidRPr="000305B0" w:rsidRDefault="000C3215" w:rsidP="00726888">
            <w:pPr>
              <w:pStyle w:val="Tabletext"/>
              <w:rPr>
                <w:sz w:val="28"/>
                <w:lang w:val="fr-FR"/>
              </w:rPr>
            </w:pPr>
          </w:p>
        </w:tc>
        <w:tc>
          <w:tcPr>
            <w:tcW w:w="1984" w:type="dxa"/>
          </w:tcPr>
          <w:p w14:paraId="091182E2" w14:textId="3AC43874" w:rsidR="000C3215" w:rsidRPr="001849CF" w:rsidRDefault="00AD2C18" w:rsidP="00726888">
            <w:pPr>
              <w:pStyle w:val="Tabletext"/>
              <w:jc w:val="center"/>
              <w:rPr>
                <w:sz w:val="28"/>
              </w:rPr>
            </w:pPr>
            <w:r w:rsidRPr="001849CF">
              <w:rPr>
                <w:sz w:val="28"/>
                <w:szCs w:val="28"/>
                <w:lang w:val="fr-FR" w:bidi="fr-FR"/>
              </w:rPr>
              <w:t>VAPex</w:t>
            </w:r>
          </w:p>
        </w:tc>
        <w:tc>
          <w:tcPr>
            <w:tcW w:w="1985" w:type="dxa"/>
          </w:tcPr>
          <w:p w14:paraId="7FD6D1B8" w14:textId="39274F13" w:rsidR="000C3215" w:rsidRPr="001849CF" w:rsidRDefault="00AD2C18" w:rsidP="00726888">
            <w:pPr>
              <w:pStyle w:val="Tabletext"/>
              <w:jc w:val="center"/>
              <w:rPr>
                <w:sz w:val="28"/>
              </w:rPr>
            </w:pPr>
            <w:r w:rsidRPr="001849CF">
              <w:rPr>
                <w:sz w:val="28"/>
                <w:szCs w:val="28"/>
                <w:lang w:val="fr-FR" w:bidi="fr-FR"/>
              </w:rPr>
              <w:t>VAPex Pro</w:t>
            </w:r>
          </w:p>
        </w:tc>
      </w:tr>
      <w:tr w:rsidR="000C3215" w:rsidRPr="00902FA1" w14:paraId="0656F565" w14:textId="77777777" w:rsidTr="00E84BD4">
        <w:tc>
          <w:tcPr>
            <w:tcW w:w="4957" w:type="dxa"/>
          </w:tcPr>
          <w:p w14:paraId="63C0931C" w14:textId="77777777" w:rsidR="000C3215" w:rsidRPr="00902FA1" w:rsidRDefault="000C3215" w:rsidP="00726888">
            <w:pPr>
              <w:pStyle w:val="Tabletext"/>
            </w:pPr>
            <w:r w:rsidRPr="00902FA1">
              <w:rPr>
                <w:lang w:val="fr-FR" w:bidi="fr-FR"/>
              </w:rPr>
              <w:t>Intrinsèquement sûr</w:t>
            </w:r>
          </w:p>
        </w:tc>
        <w:tc>
          <w:tcPr>
            <w:tcW w:w="1984" w:type="dxa"/>
          </w:tcPr>
          <w:p w14:paraId="6DD88631"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c>
          <w:tcPr>
            <w:tcW w:w="1985" w:type="dxa"/>
          </w:tcPr>
          <w:p w14:paraId="26A0EAA8"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09F989D2" w14:textId="77777777" w:rsidTr="00E84BD4">
        <w:tc>
          <w:tcPr>
            <w:tcW w:w="4957" w:type="dxa"/>
          </w:tcPr>
          <w:p w14:paraId="5110C64F" w14:textId="77777777" w:rsidR="000C3215" w:rsidRPr="000305B0" w:rsidRDefault="000C3215" w:rsidP="00726888">
            <w:pPr>
              <w:pStyle w:val="Tabletext"/>
              <w:rPr>
                <w:lang w:val="fr-FR"/>
              </w:rPr>
            </w:pPr>
            <w:r w:rsidRPr="00902FA1">
              <w:rPr>
                <w:lang w:val="fr-FR" w:bidi="fr-FR"/>
              </w:rPr>
              <w:t>Plage de débit ml/min</w:t>
            </w:r>
          </w:p>
        </w:tc>
        <w:tc>
          <w:tcPr>
            <w:tcW w:w="1984" w:type="dxa"/>
          </w:tcPr>
          <w:p w14:paraId="0B949B65" w14:textId="77777777" w:rsidR="000C3215" w:rsidRPr="00902FA1" w:rsidRDefault="001C5D50" w:rsidP="00F6595F">
            <w:pPr>
              <w:pStyle w:val="Tabletext"/>
              <w:jc w:val="center"/>
              <w:rPr>
                <w:rFonts w:eastAsia="MS Gothic"/>
              </w:rPr>
            </w:pPr>
            <w:r>
              <w:rPr>
                <w:rFonts w:eastAsia="MS Gothic"/>
                <w:lang w:val="fr-FR" w:bidi="fr-FR"/>
              </w:rPr>
              <w:t>20-500</w:t>
            </w:r>
          </w:p>
        </w:tc>
        <w:tc>
          <w:tcPr>
            <w:tcW w:w="1985" w:type="dxa"/>
          </w:tcPr>
          <w:p w14:paraId="5F1A2B3C" w14:textId="77777777" w:rsidR="000C3215" w:rsidRPr="00902FA1" w:rsidRDefault="001C5D50" w:rsidP="00726888">
            <w:pPr>
              <w:pStyle w:val="Tabletext"/>
              <w:jc w:val="center"/>
              <w:rPr>
                <w:rFonts w:eastAsia="MS Gothic"/>
              </w:rPr>
            </w:pPr>
            <w:r>
              <w:rPr>
                <w:rFonts w:eastAsia="MS Gothic"/>
                <w:lang w:val="fr-FR" w:bidi="fr-FR"/>
              </w:rPr>
              <w:t>20-500</w:t>
            </w:r>
          </w:p>
        </w:tc>
      </w:tr>
      <w:tr w:rsidR="00631E1E" w:rsidRPr="00902FA1" w14:paraId="256518B2" w14:textId="77777777" w:rsidTr="00E84BD4">
        <w:tc>
          <w:tcPr>
            <w:tcW w:w="4957" w:type="dxa"/>
          </w:tcPr>
          <w:p w14:paraId="4528FBC7" w14:textId="77777777" w:rsidR="00631E1E" w:rsidRPr="00902FA1" w:rsidRDefault="00631E1E" w:rsidP="00726888">
            <w:pPr>
              <w:pStyle w:val="Tabletext"/>
            </w:pPr>
            <w:r w:rsidRPr="00902FA1">
              <w:rPr>
                <w:lang w:val="fr-FR" w:bidi="fr-FR"/>
              </w:rPr>
              <w:t>Capacité de contre-pression</w:t>
            </w:r>
          </w:p>
        </w:tc>
        <w:tc>
          <w:tcPr>
            <w:tcW w:w="3969" w:type="dxa"/>
            <w:gridSpan w:val="2"/>
          </w:tcPr>
          <w:p w14:paraId="504FEDDD" w14:textId="0E7185E0" w:rsidR="00631E1E" w:rsidRPr="000305B0" w:rsidRDefault="00631E1E" w:rsidP="00726888">
            <w:pPr>
              <w:pStyle w:val="Tabletext"/>
              <w:jc w:val="center"/>
              <w:rPr>
                <w:rFonts w:eastAsia="MS Gothic"/>
                <w:lang w:val="fr-FR"/>
              </w:rPr>
            </w:pPr>
            <w:r w:rsidRPr="00902FA1">
              <w:rPr>
                <w:rFonts w:eastAsia="MS Gothic"/>
                <w:lang w:val="fr-FR" w:bidi="fr-FR"/>
              </w:rPr>
              <w:t xml:space="preserve">Voir le tableau à la page </w:t>
            </w:r>
            <w:r w:rsidRPr="00902FA1">
              <w:rPr>
                <w:rFonts w:eastAsia="MS Gothic"/>
                <w:lang w:val="fr-FR" w:bidi="fr-FR"/>
              </w:rPr>
              <w:fldChar w:fldCharType="begin"/>
            </w:r>
            <w:r w:rsidRPr="00902FA1">
              <w:rPr>
                <w:rFonts w:eastAsia="MS Gothic"/>
                <w:lang w:val="fr-FR" w:bidi="fr-FR"/>
              </w:rPr>
              <w:instrText xml:space="preserve"> PAGEREF _Ref468454632 \h </w:instrText>
            </w:r>
            <w:r w:rsidRPr="00902FA1">
              <w:rPr>
                <w:rFonts w:eastAsia="MS Gothic"/>
                <w:lang w:val="fr-FR" w:bidi="fr-FR"/>
              </w:rPr>
            </w:r>
            <w:r w:rsidRPr="00902FA1">
              <w:rPr>
                <w:rFonts w:eastAsia="MS Gothic"/>
                <w:lang w:val="fr-FR" w:bidi="fr-FR"/>
              </w:rPr>
              <w:fldChar w:fldCharType="separate"/>
            </w:r>
            <w:r w:rsidR="0078108E">
              <w:rPr>
                <w:rFonts w:eastAsia="MS Gothic"/>
                <w:noProof/>
                <w:lang w:val="fr-FR" w:bidi="fr-FR"/>
              </w:rPr>
              <w:t>34</w:t>
            </w:r>
            <w:r w:rsidRPr="00902FA1">
              <w:rPr>
                <w:rFonts w:eastAsia="MS Gothic"/>
                <w:lang w:val="fr-FR" w:bidi="fr-FR"/>
              </w:rPr>
              <w:fldChar w:fldCharType="end"/>
            </w:r>
          </w:p>
        </w:tc>
      </w:tr>
      <w:tr w:rsidR="000C3215" w:rsidRPr="00902FA1" w14:paraId="23302218" w14:textId="77777777" w:rsidTr="00E84BD4">
        <w:tc>
          <w:tcPr>
            <w:tcW w:w="4957" w:type="dxa"/>
          </w:tcPr>
          <w:p w14:paraId="32711D3C" w14:textId="77777777" w:rsidR="000C3215" w:rsidRPr="00902FA1" w:rsidRDefault="000C3215" w:rsidP="00726888">
            <w:pPr>
              <w:pStyle w:val="Tabletext"/>
            </w:pPr>
            <w:r w:rsidRPr="00902FA1">
              <w:rPr>
                <w:lang w:val="fr-FR" w:bidi="fr-FR"/>
              </w:rPr>
              <w:t>Type de batterie</w:t>
            </w:r>
          </w:p>
        </w:tc>
        <w:tc>
          <w:tcPr>
            <w:tcW w:w="1984" w:type="dxa"/>
          </w:tcPr>
          <w:p w14:paraId="387B65F5" w14:textId="77777777" w:rsidR="000C3215" w:rsidRPr="00902FA1" w:rsidRDefault="000C3215" w:rsidP="00F6595F">
            <w:pPr>
              <w:pStyle w:val="Tabletext"/>
              <w:jc w:val="center"/>
              <w:rPr>
                <w:rFonts w:eastAsia="MS Gothic"/>
              </w:rPr>
            </w:pPr>
            <w:r w:rsidRPr="00902FA1">
              <w:rPr>
                <w:rFonts w:eastAsia="MS Gothic"/>
                <w:lang w:val="fr-FR" w:bidi="fr-FR"/>
              </w:rPr>
              <w:t>Li Ion</w:t>
            </w:r>
          </w:p>
        </w:tc>
        <w:tc>
          <w:tcPr>
            <w:tcW w:w="1985" w:type="dxa"/>
          </w:tcPr>
          <w:p w14:paraId="710335B4" w14:textId="77777777" w:rsidR="000C3215" w:rsidRPr="00902FA1" w:rsidRDefault="000C3215" w:rsidP="00726888">
            <w:pPr>
              <w:pStyle w:val="Tabletext"/>
              <w:jc w:val="center"/>
              <w:rPr>
                <w:rFonts w:eastAsia="MS Gothic"/>
              </w:rPr>
            </w:pPr>
            <w:r w:rsidRPr="00902FA1">
              <w:rPr>
                <w:rFonts w:eastAsia="MS Gothic"/>
                <w:lang w:val="fr-FR" w:bidi="fr-FR"/>
              </w:rPr>
              <w:t>Li Ion</w:t>
            </w:r>
          </w:p>
        </w:tc>
      </w:tr>
      <w:tr w:rsidR="000C3215" w:rsidRPr="00902FA1" w14:paraId="29D43322" w14:textId="77777777" w:rsidTr="00E84BD4">
        <w:tc>
          <w:tcPr>
            <w:tcW w:w="4957" w:type="dxa"/>
          </w:tcPr>
          <w:p w14:paraId="0898B52F" w14:textId="77777777" w:rsidR="000C3215" w:rsidRPr="000305B0" w:rsidRDefault="000C3215" w:rsidP="00726888">
            <w:pPr>
              <w:pStyle w:val="Tabletext"/>
              <w:rPr>
                <w:lang w:val="fr-FR"/>
              </w:rPr>
            </w:pPr>
            <w:r w:rsidRPr="00902FA1">
              <w:rPr>
                <w:lang w:val="fr-FR" w:bidi="fr-FR"/>
              </w:rPr>
              <w:t>Durée de vie de la batterie</w:t>
            </w:r>
          </w:p>
        </w:tc>
        <w:tc>
          <w:tcPr>
            <w:tcW w:w="1984" w:type="dxa"/>
          </w:tcPr>
          <w:p w14:paraId="656B83F8" w14:textId="77777777" w:rsidR="000C3215" w:rsidRPr="00B839F6" w:rsidRDefault="000C3215" w:rsidP="00B839F6">
            <w:pPr>
              <w:pStyle w:val="Tabletext"/>
              <w:jc w:val="center"/>
              <w:rPr>
                <w:rFonts w:eastAsia="MS Gothic"/>
              </w:rPr>
            </w:pPr>
            <w:r w:rsidRPr="00B839F6">
              <w:rPr>
                <w:rFonts w:eastAsia="MS Gothic"/>
                <w:lang w:val="fr-FR" w:bidi="fr-FR"/>
              </w:rPr>
              <w:t>&gt;34 h</w:t>
            </w:r>
            <w:bookmarkStart w:id="90" w:name="_Ref468525821"/>
            <w:r w:rsidRPr="00B839F6">
              <w:rPr>
                <w:rStyle w:val="FootnoteReference"/>
                <w:rFonts w:eastAsia="MS Gothic"/>
                <w:lang w:val="fr-FR" w:bidi="fr-FR"/>
              </w:rPr>
              <w:footnoteReference w:id="1"/>
            </w:r>
            <w:bookmarkEnd w:id="90"/>
          </w:p>
        </w:tc>
        <w:tc>
          <w:tcPr>
            <w:tcW w:w="1985" w:type="dxa"/>
          </w:tcPr>
          <w:p w14:paraId="68B2AE43" w14:textId="3B91906B" w:rsidR="000C3215" w:rsidRPr="00B839F6" w:rsidRDefault="000C3215" w:rsidP="00B839F6">
            <w:pPr>
              <w:pStyle w:val="Tabletext"/>
              <w:jc w:val="center"/>
              <w:rPr>
                <w:rFonts w:eastAsia="MS Gothic"/>
              </w:rPr>
            </w:pPr>
            <w:r w:rsidRPr="00B839F6">
              <w:rPr>
                <w:rFonts w:eastAsia="MS Gothic"/>
                <w:lang w:val="fr-FR" w:bidi="fr-FR"/>
              </w:rPr>
              <w:t>&gt;34 h</w:t>
            </w:r>
            <w:r w:rsidRPr="00B839F6">
              <w:rPr>
                <w:rFonts w:eastAsia="MS Gothic"/>
                <w:lang w:val="fr-FR" w:bidi="fr-FR"/>
              </w:rPr>
              <w:fldChar w:fldCharType="begin"/>
            </w:r>
            <w:r w:rsidRPr="00B839F6">
              <w:rPr>
                <w:rFonts w:eastAsia="MS Gothic"/>
                <w:lang w:val="fr-FR" w:bidi="fr-FR"/>
              </w:rPr>
              <w:instrText xml:space="preserve"> NOTEREF _Ref468525821 \f \h </w:instrText>
            </w:r>
            <w:r w:rsidR="008A589B" w:rsidRPr="00B839F6">
              <w:rPr>
                <w:rFonts w:eastAsia="MS Gothic"/>
                <w:lang w:val="fr-FR" w:bidi="fr-FR"/>
              </w:rPr>
              <w:instrText xml:space="preserve"> \* MERGEFORMAT </w:instrText>
            </w:r>
            <w:r w:rsidRPr="00B839F6">
              <w:rPr>
                <w:rFonts w:eastAsia="MS Gothic"/>
                <w:lang w:val="fr-FR" w:bidi="fr-FR"/>
              </w:rPr>
            </w:r>
            <w:r w:rsidRPr="00B839F6">
              <w:rPr>
                <w:rFonts w:eastAsia="MS Gothic"/>
                <w:lang w:val="fr-FR" w:bidi="fr-FR"/>
              </w:rPr>
              <w:fldChar w:fldCharType="separate"/>
            </w:r>
            <w:r w:rsidR="0078108E" w:rsidRPr="0078108E">
              <w:rPr>
                <w:rStyle w:val="FootnoteReference"/>
                <w:rFonts w:eastAsia="MS Gothic"/>
                <w:lang w:val="fr-FR" w:bidi="fr-FR"/>
              </w:rPr>
              <w:t>1</w:t>
            </w:r>
            <w:r w:rsidRPr="00B839F6">
              <w:rPr>
                <w:rFonts w:eastAsia="MS Gothic"/>
                <w:lang w:val="fr-FR" w:bidi="fr-FR"/>
              </w:rPr>
              <w:fldChar w:fldCharType="end"/>
            </w:r>
          </w:p>
        </w:tc>
      </w:tr>
      <w:tr w:rsidR="000C3215" w:rsidRPr="00902FA1" w14:paraId="68FE5620" w14:textId="77777777" w:rsidTr="00E84BD4">
        <w:tc>
          <w:tcPr>
            <w:tcW w:w="4957" w:type="dxa"/>
          </w:tcPr>
          <w:p w14:paraId="4CBA5D51" w14:textId="77777777" w:rsidR="000C3215" w:rsidRPr="00902FA1" w:rsidRDefault="000C3215" w:rsidP="00726888">
            <w:pPr>
              <w:pStyle w:val="Tabletext"/>
            </w:pPr>
            <w:r w:rsidRPr="00902FA1">
              <w:rPr>
                <w:lang w:val="fr-FR" w:bidi="fr-FR"/>
              </w:rPr>
              <w:t>Type d’affichage</w:t>
            </w:r>
          </w:p>
        </w:tc>
        <w:tc>
          <w:tcPr>
            <w:tcW w:w="1984" w:type="dxa"/>
          </w:tcPr>
          <w:p w14:paraId="249ACE95" w14:textId="77777777" w:rsidR="000C3215" w:rsidRPr="00902FA1" w:rsidRDefault="000C3215" w:rsidP="00F6595F">
            <w:pPr>
              <w:pStyle w:val="Tabletext"/>
              <w:jc w:val="center"/>
              <w:rPr>
                <w:rFonts w:eastAsia="MS Gothic"/>
              </w:rPr>
            </w:pPr>
            <w:r w:rsidRPr="00902FA1">
              <w:rPr>
                <w:rFonts w:eastAsia="MS Gothic"/>
                <w:lang w:val="fr-FR" w:bidi="fr-FR"/>
              </w:rPr>
              <w:t>Couleur</w:t>
            </w:r>
          </w:p>
        </w:tc>
        <w:tc>
          <w:tcPr>
            <w:tcW w:w="1985" w:type="dxa"/>
          </w:tcPr>
          <w:p w14:paraId="61F40205" w14:textId="77777777" w:rsidR="000C3215" w:rsidRPr="00902FA1" w:rsidRDefault="000C3215" w:rsidP="00726888">
            <w:pPr>
              <w:pStyle w:val="Tabletext"/>
              <w:jc w:val="center"/>
              <w:rPr>
                <w:rFonts w:eastAsia="MS Gothic"/>
              </w:rPr>
            </w:pPr>
            <w:r w:rsidRPr="00902FA1">
              <w:rPr>
                <w:rFonts w:eastAsia="MS Gothic"/>
                <w:lang w:val="fr-FR" w:bidi="fr-FR"/>
              </w:rPr>
              <w:t>Couleur</w:t>
            </w:r>
          </w:p>
        </w:tc>
      </w:tr>
      <w:tr w:rsidR="000C3215" w:rsidRPr="00902FA1" w14:paraId="0F5B047F" w14:textId="77777777" w:rsidTr="00E84BD4">
        <w:tc>
          <w:tcPr>
            <w:tcW w:w="4957" w:type="dxa"/>
          </w:tcPr>
          <w:p w14:paraId="003B0171" w14:textId="77777777" w:rsidR="000C3215" w:rsidRPr="00902FA1" w:rsidRDefault="000C3215" w:rsidP="00726888">
            <w:pPr>
              <w:pStyle w:val="Tabletext"/>
            </w:pPr>
            <w:r w:rsidRPr="00902FA1">
              <w:rPr>
                <w:lang w:val="fr-FR" w:bidi="fr-FR"/>
              </w:rPr>
              <w:t>Capteur de mouvement</w:t>
            </w:r>
          </w:p>
        </w:tc>
        <w:tc>
          <w:tcPr>
            <w:tcW w:w="1984" w:type="dxa"/>
          </w:tcPr>
          <w:p w14:paraId="72B2EA2B"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c>
          <w:tcPr>
            <w:tcW w:w="1985" w:type="dxa"/>
          </w:tcPr>
          <w:p w14:paraId="54CE7493"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1D371EA1" w14:textId="77777777" w:rsidTr="00E84BD4">
        <w:tc>
          <w:tcPr>
            <w:tcW w:w="4957" w:type="dxa"/>
            <w:shd w:val="clear" w:color="auto" w:fill="auto"/>
          </w:tcPr>
          <w:p w14:paraId="31C82E7D" w14:textId="77777777" w:rsidR="000C3215" w:rsidRPr="00902FA1" w:rsidRDefault="000C3215" w:rsidP="00726888">
            <w:pPr>
              <w:pStyle w:val="Tabletext"/>
            </w:pPr>
            <w:r w:rsidRPr="00902FA1">
              <w:rPr>
                <w:lang w:val="fr-FR" w:bidi="fr-FR"/>
              </w:rPr>
              <w:t>Sortie de ballon</w:t>
            </w:r>
          </w:p>
        </w:tc>
        <w:tc>
          <w:tcPr>
            <w:tcW w:w="1984" w:type="dxa"/>
            <w:shd w:val="clear" w:color="auto" w:fill="auto"/>
          </w:tcPr>
          <w:p w14:paraId="67AC4DA5"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c>
          <w:tcPr>
            <w:tcW w:w="1985" w:type="dxa"/>
            <w:shd w:val="clear" w:color="auto" w:fill="auto"/>
          </w:tcPr>
          <w:p w14:paraId="582BA3C8"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43A26697" w14:textId="77777777" w:rsidTr="00E84BD4">
        <w:tc>
          <w:tcPr>
            <w:tcW w:w="4957" w:type="dxa"/>
          </w:tcPr>
          <w:p w14:paraId="669EBA56" w14:textId="77777777" w:rsidR="000C3215" w:rsidRPr="00902FA1" w:rsidRDefault="000C3215" w:rsidP="00726888">
            <w:pPr>
              <w:pStyle w:val="Tabletext"/>
            </w:pPr>
            <w:r w:rsidRPr="00902FA1">
              <w:rPr>
                <w:lang w:val="fr-FR" w:bidi="fr-FR"/>
              </w:rPr>
              <w:t>Verrouillage utilisateur</w:t>
            </w:r>
          </w:p>
        </w:tc>
        <w:tc>
          <w:tcPr>
            <w:tcW w:w="1984" w:type="dxa"/>
          </w:tcPr>
          <w:p w14:paraId="725F69C1"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c>
          <w:tcPr>
            <w:tcW w:w="1985" w:type="dxa"/>
          </w:tcPr>
          <w:p w14:paraId="5168FC43"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4F68B705" w14:textId="77777777" w:rsidTr="00E84BD4">
        <w:tc>
          <w:tcPr>
            <w:tcW w:w="4957" w:type="dxa"/>
          </w:tcPr>
          <w:p w14:paraId="484676F0" w14:textId="77777777" w:rsidR="000C3215" w:rsidRPr="00902FA1" w:rsidRDefault="000C3215" w:rsidP="00726888">
            <w:pPr>
              <w:pStyle w:val="Tabletext"/>
            </w:pPr>
            <w:r w:rsidRPr="00902FA1">
              <w:rPr>
                <w:lang w:val="fr-FR" w:bidi="fr-FR"/>
              </w:rPr>
              <w:t>Voyant d’état de pompe</w:t>
            </w:r>
          </w:p>
        </w:tc>
        <w:tc>
          <w:tcPr>
            <w:tcW w:w="1984" w:type="dxa"/>
          </w:tcPr>
          <w:p w14:paraId="524DA4FC"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c>
          <w:tcPr>
            <w:tcW w:w="1985" w:type="dxa"/>
          </w:tcPr>
          <w:p w14:paraId="07BF428C"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69681B1A" w14:textId="77777777" w:rsidTr="00E84BD4">
        <w:tc>
          <w:tcPr>
            <w:tcW w:w="4957" w:type="dxa"/>
          </w:tcPr>
          <w:p w14:paraId="7F422390" w14:textId="77777777" w:rsidR="000C3215" w:rsidRPr="00902FA1" w:rsidRDefault="000C3215" w:rsidP="00726888">
            <w:pPr>
              <w:pStyle w:val="Tabletext"/>
            </w:pPr>
            <w:r w:rsidRPr="00902FA1">
              <w:rPr>
                <w:lang w:val="fr-FR" w:bidi="fr-FR"/>
              </w:rPr>
              <w:t>Jauge de carburant</w:t>
            </w:r>
          </w:p>
        </w:tc>
        <w:tc>
          <w:tcPr>
            <w:tcW w:w="1984" w:type="dxa"/>
          </w:tcPr>
          <w:p w14:paraId="275B48F8" w14:textId="77777777" w:rsidR="000C3215" w:rsidRPr="000305B0" w:rsidRDefault="000C3215" w:rsidP="00051796">
            <w:pPr>
              <w:pStyle w:val="Tabletext"/>
              <w:jc w:val="center"/>
              <w:rPr>
                <w:rFonts w:eastAsia="MS Gothic"/>
                <w:lang w:val="fr-FR"/>
              </w:rPr>
            </w:pPr>
            <w:r w:rsidRPr="00902FA1">
              <w:rPr>
                <w:rFonts w:eastAsia="MS Gothic"/>
                <w:lang w:val="fr-FR" w:bidi="fr-FR"/>
              </w:rPr>
              <w:t>Icône de niveau de batterie</w:t>
            </w:r>
          </w:p>
        </w:tc>
        <w:tc>
          <w:tcPr>
            <w:tcW w:w="1985" w:type="dxa"/>
          </w:tcPr>
          <w:p w14:paraId="740B1D18" w14:textId="77777777" w:rsidR="000C3215" w:rsidRPr="00902FA1" w:rsidRDefault="000C3215" w:rsidP="00F61092">
            <w:pPr>
              <w:pStyle w:val="Tabletext"/>
              <w:jc w:val="center"/>
              <w:rPr>
                <w:rFonts w:eastAsia="MS Gothic"/>
              </w:rPr>
            </w:pPr>
            <w:r w:rsidRPr="00902FA1">
              <w:rPr>
                <w:rFonts w:eastAsia="MS Gothic"/>
                <w:lang w:val="fr-FR" w:bidi="fr-FR"/>
              </w:rPr>
              <w:t>Jauge de carburant</w:t>
            </w:r>
            <w:r w:rsidR="007A5FED">
              <w:rPr>
                <w:rStyle w:val="FootnoteReference"/>
                <w:rFonts w:eastAsia="MS Gothic"/>
                <w:lang w:val="fr-FR" w:bidi="fr-FR"/>
              </w:rPr>
              <w:footnoteReference w:id="2"/>
            </w:r>
          </w:p>
        </w:tc>
      </w:tr>
      <w:tr w:rsidR="000C3215" w:rsidRPr="00902FA1" w14:paraId="0C5165CB" w14:textId="77777777" w:rsidTr="00E84BD4">
        <w:tc>
          <w:tcPr>
            <w:tcW w:w="4957" w:type="dxa"/>
          </w:tcPr>
          <w:p w14:paraId="59E4982C" w14:textId="77777777" w:rsidR="000C3215" w:rsidRPr="00902FA1" w:rsidRDefault="000C3215" w:rsidP="00726888">
            <w:pPr>
              <w:pStyle w:val="Tabletext"/>
            </w:pPr>
            <w:r w:rsidRPr="00902FA1">
              <w:rPr>
                <w:lang w:val="fr-FR" w:bidi="fr-FR"/>
              </w:rPr>
              <w:t>Bluetooth®</w:t>
            </w:r>
          </w:p>
        </w:tc>
        <w:tc>
          <w:tcPr>
            <w:tcW w:w="1984" w:type="dxa"/>
          </w:tcPr>
          <w:p w14:paraId="31AEC71F" w14:textId="77777777" w:rsidR="000C3215" w:rsidRPr="00902FA1" w:rsidRDefault="000C3215" w:rsidP="00726888">
            <w:pPr>
              <w:pStyle w:val="Tabletext"/>
              <w:jc w:val="center"/>
            </w:pPr>
          </w:p>
        </w:tc>
        <w:tc>
          <w:tcPr>
            <w:tcW w:w="1985" w:type="dxa"/>
          </w:tcPr>
          <w:p w14:paraId="1919C2C3"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4B2D8A3F" w14:textId="77777777" w:rsidTr="00E84BD4">
        <w:tc>
          <w:tcPr>
            <w:tcW w:w="4957" w:type="dxa"/>
          </w:tcPr>
          <w:p w14:paraId="29BAE401" w14:textId="58FE40C0" w:rsidR="000C3215" w:rsidRPr="00902FA1" w:rsidRDefault="009379F0" w:rsidP="00726888">
            <w:pPr>
              <w:pStyle w:val="Tabletext"/>
            </w:pPr>
            <w:r>
              <w:rPr>
                <w:lang w:val="fr-FR" w:bidi="fr-FR"/>
              </w:rPr>
              <w:t xml:space="preserve">App mobile </w:t>
            </w:r>
            <w:proofErr w:type="spellStart"/>
            <w:r>
              <w:rPr>
                <w:lang w:val="fr-FR" w:bidi="fr-FR"/>
              </w:rPr>
              <w:t>Airwave</w:t>
            </w:r>
            <w:proofErr w:type="spellEnd"/>
          </w:p>
        </w:tc>
        <w:tc>
          <w:tcPr>
            <w:tcW w:w="1984" w:type="dxa"/>
          </w:tcPr>
          <w:p w14:paraId="01C9CA3E" w14:textId="77777777" w:rsidR="000C3215" w:rsidRPr="00902FA1" w:rsidRDefault="000C3215" w:rsidP="00726888">
            <w:pPr>
              <w:pStyle w:val="Tabletext"/>
              <w:jc w:val="center"/>
            </w:pPr>
          </w:p>
        </w:tc>
        <w:tc>
          <w:tcPr>
            <w:tcW w:w="1985" w:type="dxa"/>
          </w:tcPr>
          <w:p w14:paraId="356051C4"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06B35B09" w14:textId="77777777" w:rsidTr="00E84BD4">
        <w:tc>
          <w:tcPr>
            <w:tcW w:w="4957" w:type="dxa"/>
          </w:tcPr>
          <w:p w14:paraId="2D1D6CA7" w14:textId="77777777" w:rsidR="000C3215" w:rsidRPr="00902FA1" w:rsidRDefault="000C3215" w:rsidP="00726888">
            <w:pPr>
              <w:pStyle w:val="Tabletext"/>
            </w:pPr>
            <w:r w:rsidRPr="00902FA1">
              <w:rPr>
                <w:lang w:val="fr-FR" w:bidi="fr-FR"/>
              </w:rPr>
              <w:t>Téléchargement informatique</w:t>
            </w:r>
          </w:p>
        </w:tc>
        <w:tc>
          <w:tcPr>
            <w:tcW w:w="1984" w:type="dxa"/>
          </w:tcPr>
          <w:p w14:paraId="5CDE0D5F" w14:textId="77777777" w:rsidR="000C3215" w:rsidRPr="00902FA1" w:rsidRDefault="000C3215" w:rsidP="00726888">
            <w:pPr>
              <w:pStyle w:val="Tabletext"/>
              <w:jc w:val="center"/>
            </w:pPr>
          </w:p>
        </w:tc>
        <w:tc>
          <w:tcPr>
            <w:tcW w:w="1985" w:type="dxa"/>
          </w:tcPr>
          <w:p w14:paraId="4DB3D306"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7DD7D1BD" w14:textId="77777777" w:rsidTr="00E84BD4">
        <w:tc>
          <w:tcPr>
            <w:tcW w:w="4957" w:type="dxa"/>
          </w:tcPr>
          <w:p w14:paraId="29B8112F" w14:textId="77777777" w:rsidR="000C3215" w:rsidRPr="00902FA1" w:rsidRDefault="00C806BB" w:rsidP="00726888">
            <w:pPr>
              <w:pStyle w:val="Tabletext"/>
            </w:pPr>
            <w:r>
              <w:rPr>
                <w:lang w:val="fr-FR" w:bidi="fr-FR"/>
              </w:rPr>
              <w:t>Mode pression constant</w:t>
            </w:r>
          </w:p>
        </w:tc>
        <w:tc>
          <w:tcPr>
            <w:tcW w:w="1984" w:type="dxa"/>
          </w:tcPr>
          <w:p w14:paraId="1577F24C" w14:textId="77777777" w:rsidR="000C3215" w:rsidRPr="00902FA1" w:rsidRDefault="00C806BB" w:rsidP="00726888">
            <w:pPr>
              <w:pStyle w:val="Tabletext"/>
              <w:jc w:val="center"/>
            </w:pPr>
            <w:r w:rsidRPr="00C71C26">
              <w:rPr>
                <w:rFonts w:ascii="MS Gothic" w:eastAsia="MS Gothic" w:hAnsi="MS Gothic" w:cs="MS Gothic"/>
                <w:color w:val="00461C"/>
                <w:lang w:val="fr-FR" w:bidi="fr-FR"/>
              </w:rPr>
              <w:t>✔</w:t>
            </w:r>
          </w:p>
        </w:tc>
        <w:tc>
          <w:tcPr>
            <w:tcW w:w="1985" w:type="dxa"/>
          </w:tcPr>
          <w:p w14:paraId="35970642"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1204FAB3" w14:textId="77777777" w:rsidTr="00E84BD4">
        <w:tc>
          <w:tcPr>
            <w:tcW w:w="4957" w:type="dxa"/>
          </w:tcPr>
          <w:p w14:paraId="5B962F9A" w14:textId="77777777" w:rsidR="000C3215" w:rsidRPr="000305B0" w:rsidRDefault="000C3215" w:rsidP="00726888">
            <w:pPr>
              <w:pStyle w:val="Tabletext"/>
              <w:rPr>
                <w:lang w:val="fr-FR"/>
              </w:rPr>
            </w:pPr>
            <w:r w:rsidRPr="00902FA1">
              <w:rPr>
                <w:lang w:val="fr-FR" w:bidi="fr-FR"/>
              </w:rPr>
              <w:t>Minuteur de durée de séquence</w:t>
            </w:r>
          </w:p>
        </w:tc>
        <w:tc>
          <w:tcPr>
            <w:tcW w:w="1984" w:type="dxa"/>
          </w:tcPr>
          <w:p w14:paraId="2BAD0F2C" w14:textId="77777777" w:rsidR="000C3215" w:rsidRPr="000305B0" w:rsidRDefault="000C3215" w:rsidP="00726888">
            <w:pPr>
              <w:pStyle w:val="Tabletext"/>
              <w:jc w:val="center"/>
              <w:rPr>
                <w:lang w:val="fr-FR"/>
              </w:rPr>
            </w:pPr>
          </w:p>
        </w:tc>
        <w:tc>
          <w:tcPr>
            <w:tcW w:w="1985" w:type="dxa"/>
          </w:tcPr>
          <w:p w14:paraId="292BD7DD"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64588987" w14:textId="77777777" w:rsidTr="00E84BD4">
        <w:tc>
          <w:tcPr>
            <w:tcW w:w="4957" w:type="dxa"/>
          </w:tcPr>
          <w:p w14:paraId="64126E75" w14:textId="77777777" w:rsidR="000C3215" w:rsidRPr="00902FA1" w:rsidRDefault="000C3215" w:rsidP="00726888">
            <w:pPr>
              <w:pStyle w:val="Tabletext"/>
            </w:pPr>
            <w:r w:rsidRPr="00902FA1">
              <w:rPr>
                <w:lang w:val="fr-FR" w:bidi="fr-FR"/>
              </w:rPr>
              <w:t>Minuteurs entièrement programmables</w:t>
            </w:r>
          </w:p>
        </w:tc>
        <w:tc>
          <w:tcPr>
            <w:tcW w:w="1984" w:type="dxa"/>
          </w:tcPr>
          <w:p w14:paraId="322458A5" w14:textId="77777777" w:rsidR="000C3215" w:rsidRPr="00902FA1" w:rsidRDefault="000C3215" w:rsidP="00726888">
            <w:pPr>
              <w:pStyle w:val="Tabletext"/>
              <w:jc w:val="center"/>
            </w:pPr>
          </w:p>
        </w:tc>
        <w:tc>
          <w:tcPr>
            <w:tcW w:w="1985" w:type="dxa"/>
          </w:tcPr>
          <w:p w14:paraId="37697920"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0B322976" w14:textId="77777777" w:rsidTr="00E84BD4">
        <w:tc>
          <w:tcPr>
            <w:tcW w:w="4957" w:type="dxa"/>
          </w:tcPr>
          <w:p w14:paraId="33A0F622" w14:textId="77777777" w:rsidR="000C3215" w:rsidRPr="000305B0" w:rsidRDefault="000C3215" w:rsidP="00726888">
            <w:pPr>
              <w:pStyle w:val="Tabletext"/>
              <w:rPr>
                <w:lang w:val="fr-FR"/>
              </w:rPr>
            </w:pPr>
            <w:r w:rsidRPr="00902FA1">
              <w:rPr>
                <w:lang w:val="fr-FR" w:bidi="fr-FR"/>
              </w:rPr>
              <w:t>Mode de moyenne pondérée en fonction du temps</w:t>
            </w:r>
          </w:p>
        </w:tc>
        <w:tc>
          <w:tcPr>
            <w:tcW w:w="1984" w:type="dxa"/>
          </w:tcPr>
          <w:p w14:paraId="410F3405" w14:textId="77777777" w:rsidR="000C3215" w:rsidRPr="000305B0" w:rsidRDefault="000C3215" w:rsidP="00726888">
            <w:pPr>
              <w:pStyle w:val="Tabletext"/>
              <w:jc w:val="center"/>
              <w:rPr>
                <w:lang w:val="fr-FR"/>
              </w:rPr>
            </w:pPr>
          </w:p>
        </w:tc>
        <w:tc>
          <w:tcPr>
            <w:tcW w:w="1985" w:type="dxa"/>
          </w:tcPr>
          <w:p w14:paraId="7F4B6A18"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r w:rsidR="000C3215" w:rsidRPr="00902FA1" w14:paraId="69C0C328" w14:textId="77777777" w:rsidTr="00E84BD4">
        <w:tc>
          <w:tcPr>
            <w:tcW w:w="4957" w:type="dxa"/>
          </w:tcPr>
          <w:p w14:paraId="1E6D4865" w14:textId="77777777" w:rsidR="000C3215" w:rsidRPr="000305B0" w:rsidRDefault="000C3215" w:rsidP="00726888">
            <w:pPr>
              <w:pStyle w:val="Tabletext"/>
              <w:rPr>
                <w:lang w:val="fr-FR"/>
              </w:rPr>
            </w:pPr>
            <w:r w:rsidRPr="00902FA1">
              <w:rPr>
                <w:lang w:val="fr-FR" w:bidi="fr-FR"/>
              </w:rPr>
              <w:t>Données historiques temporelles graphiques (via le logiciel)</w:t>
            </w:r>
          </w:p>
        </w:tc>
        <w:tc>
          <w:tcPr>
            <w:tcW w:w="1984" w:type="dxa"/>
          </w:tcPr>
          <w:p w14:paraId="617F0AD4" w14:textId="77777777" w:rsidR="000C3215" w:rsidRPr="000305B0" w:rsidRDefault="000C3215" w:rsidP="00726888">
            <w:pPr>
              <w:pStyle w:val="Tabletext"/>
              <w:jc w:val="center"/>
              <w:rPr>
                <w:lang w:val="fr-FR"/>
              </w:rPr>
            </w:pPr>
          </w:p>
        </w:tc>
        <w:tc>
          <w:tcPr>
            <w:tcW w:w="1985" w:type="dxa"/>
          </w:tcPr>
          <w:p w14:paraId="61CF536F" w14:textId="77777777" w:rsidR="000C3215" w:rsidRPr="00C71C26" w:rsidRDefault="000C3215" w:rsidP="00726888">
            <w:pPr>
              <w:pStyle w:val="Tabletext"/>
              <w:jc w:val="center"/>
              <w:rPr>
                <w:color w:val="00461C"/>
              </w:rPr>
            </w:pPr>
            <w:r w:rsidRPr="00C71C26">
              <w:rPr>
                <w:rFonts w:ascii="MS Gothic" w:eastAsia="MS Gothic" w:hAnsi="MS Gothic" w:cs="MS Gothic"/>
                <w:color w:val="00461C"/>
                <w:lang w:val="fr-FR" w:bidi="fr-FR"/>
              </w:rPr>
              <w:t>✔</w:t>
            </w:r>
          </w:p>
        </w:tc>
      </w:tr>
    </w:tbl>
    <w:p w14:paraId="230BBCB6" w14:textId="77777777" w:rsidR="002F0C9F" w:rsidRPr="00902FA1" w:rsidRDefault="002F0C9F" w:rsidP="0026110C">
      <w:pPr>
        <w:pStyle w:val="Heading3"/>
        <w:pageBreakBefore/>
      </w:pPr>
      <w:bookmarkStart w:id="91" w:name="_Toc19615668"/>
      <w:r w:rsidRPr="00902FA1">
        <w:rPr>
          <w:lang w:bidi="fr-FR"/>
        </w:rPr>
        <w:lastRenderedPageBreak/>
        <w:t>Je souhaiterais passer à un modèle supérieur – est-ce possible ?</w:t>
      </w:r>
      <w:bookmarkEnd w:id="91"/>
    </w:p>
    <w:p w14:paraId="14534A2B" w14:textId="2AFE0C93" w:rsidR="002F0C9F" w:rsidRPr="000305B0" w:rsidRDefault="002F0C9F" w:rsidP="002D533E">
      <w:pPr>
        <w:pStyle w:val="BodyText"/>
        <w:rPr>
          <w:lang w:val="fr-FR"/>
        </w:rPr>
      </w:pPr>
      <w:r w:rsidRPr="002D533E">
        <w:rPr>
          <w:lang w:val="fr-FR" w:bidi="fr-FR"/>
        </w:rPr>
        <w:t xml:space="preserve">Si vous possédez la VAPex Standard, ceci est possible. </w:t>
      </w:r>
    </w:p>
    <w:p w14:paraId="5A510200" w14:textId="2DA5C749" w:rsidR="002F0C9F" w:rsidRPr="00902FA1" w:rsidRDefault="002F0C9F" w:rsidP="002F0C9F">
      <w:pPr>
        <w:pStyle w:val="Heading3"/>
      </w:pPr>
      <w:bookmarkStart w:id="92" w:name="_Toc19615669"/>
      <w:r w:rsidRPr="00902FA1">
        <w:rPr>
          <w:lang w:bidi="fr-FR"/>
        </w:rPr>
        <w:t>Quelles sont les options de programme offertes par la VAPex ?</w:t>
      </w:r>
      <w:bookmarkEnd w:id="92"/>
    </w:p>
    <w:p w14:paraId="70C6A48C" w14:textId="1A40FA0F" w:rsidR="002F0C9F" w:rsidRPr="000305B0" w:rsidRDefault="002F0C9F" w:rsidP="001849CF">
      <w:pPr>
        <w:pStyle w:val="BodyText"/>
        <w:jc w:val="both"/>
        <w:rPr>
          <w:lang w:val="fr-FR"/>
        </w:rPr>
      </w:pPr>
      <w:r w:rsidRPr="00902FA1">
        <w:rPr>
          <w:lang w:val="fr-FR" w:bidi="fr-FR"/>
        </w:rPr>
        <w:t>La VAPex Pro est dotée de trois options de programme supplémentaires :</w:t>
      </w:r>
    </w:p>
    <w:p w14:paraId="0FA373F1" w14:textId="77777777" w:rsidR="00471C64" w:rsidRPr="000305B0" w:rsidRDefault="00471C64" w:rsidP="001849CF">
      <w:pPr>
        <w:pStyle w:val="ListBullet"/>
        <w:jc w:val="both"/>
        <w:rPr>
          <w:lang w:val="fr-FR"/>
        </w:rPr>
      </w:pPr>
      <w:r>
        <w:rPr>
          <w:lang w:val="fr-FR" w:bidi="fr-FR"/>
        </w:rPr>
        <w:t>Minuterie de durée de séquence – vous pouvez régler l’unité pour une durée programmée, par exemple 8 heures uniquement.</w:t>
      </w:r>
    </w:p>
    <w:p w14:paraId="0CA39961" w14:textId="77777777" w:rsidR="002F0C9F" w:rsidRPr="000305B0" w:rsidRDefault="002F0C9F" w:rsidP="001849CF">
      <w:pPr>
        <w:pStyle w:val="ListBullet"/>
        <w:jc w:val="both"/>
        <w:rPr>
          <w:lang w:val="fr-FR"/>
        </w:rPr>
      </w:pPr>
      <w:r w:rsidRPr="00902FA1">
        <w:rPr>
          <w:lang w:val="fr-FR" w:bidi="fr-FR"/>
        </w:rPr>
        <w:t xml:space="preserve">Fonction de minuterie – vous pouvez régler une heure de début et de fin pour un jour particulier. </w:t>
      </w:r>
    </w:p>
    <w:p w14:paraId="7B3FD3E2" w14:textId="77777777" w:rsidR="003A693F" w:rsidRPr="000305B0" w:rsidRDefault="002F0C9F" w:rsidP="001849CF">
      <w:pPr>
        <w:pStyle w:val="ListBullet"/>
        <w:jc w:val="both"/>
        <w:rPr>
          <w:lang w:val="fr-FR"/>
        </w:rPr>
      </w:pPr>
      <w:r w:rsidRPr="00902FA1">
        <w:rPr>
          <w:lang w:val="fr-FR" w:bidi="fr-FR"/>
        </w:rPr>
        <w:t>Moyenne pondérée en fonction du temps – vous pouvez régler la pompe de manière à ce qu’elle fonctionne pour un pourcentage fixe d’un temps d’échantillonnage spécifié. La pompe calcule automatiquement le cycle marche/arrêt requis afin de répartir la durée d’exposition totale sur l’intégralité du temps d’échantillonnage.</w:t>
      </w:r>
    </w:p>
    <w:p w14:paraId="617AAB6B" w14:textId="2ECF3C18" w:rsidR="002F0C9F" w:rsidRPr="00902FA1" w:rsidRDefault="002F0C9F" w:rsidP="001849CF">
      <w:pPr>
        <w:pStyle w:val="Heading3"/>
        <w:jc w:val="both"/>
      </w:pPr>
      <w:bookmarkStart w:id="93" w:name="_Toc19615670"/>
      <w:r w:rsidRPr="00902FA1">
        <w:rPr>
          <w:lang w:bidi="fr-FR"/>
        </w:rPr>
        <w:t>Existe-t-il une version à sécurité intrinsèque ?</w:t>
      </w:r>
      <w:bookmarkEnd w:id="93"/>
    </w:p>
    <w:p w14:paraId="3A0F22D4" w14:textId="6B7983F1" w:rsidR="002F0C9F" w:rsidRPr="000305B0" w:rsidRDefault="002F0C9F" w:rsidP="001849CF">
      <w:pPr>
        <w:pStyle w:val="BodyText"/>
        <w:jc w:val="both"/>
        <w:rPr>
          <w:lang w:val="fr-FR"/>
        </w:rPr>
      </w:pPr>
      <w:r w:rsidRPr="00902FA1">
        <w:rPr>
          <w:lang w:val="fr-FR" w:bidi="fr-FR"/>
        </w:rPr>
        <w:t>Toutes les pompes VAPex sont à sécurité intrinsèque. Les détails de la sécurité intrinsèque sont imprimés sur l’étiquette affixée à l’arrière de l’unité.</w:t>
      </w:r>
    </w:p>
    <w:p w14:paraId="71B7FBA0" w14:textId="526EDCC6" w:rsidR="002F0C9F" w:rsidRPr="00902FA1" w:rsidRDefault="002F0C9F" w:rsidP="001849CF">
      <w:pPr>
        <w:pStyle w:val="Heading3"/>
        <w:jc w:val="both"/>
      </w:pPr>
      <w:bookmarkStart w:id="94" w:name="_Toc19615671"/>
      <w:r w:rsidRPr="00902FA1">
        <w:rPr>
          <w:lang w:bidi="fr-FR"/>
        </w:rPr>
        <w:t>Quel est l'intervalle de service recommandé pour la VAPex ?</w:t>
      </w:r>
      <w:bookmarkEnd w:id="94"/>
    </w:p>
    <w:p w14:paraId="3A3D1672" w14:textId="4DB623D2" w:rsidR="002F0C9F" w:rsidRPr="000305B0" w:rsidRDefault="002F0C9F" w:rsidP="001849CF">
      <w:pPr>
        <w:pStyle w:val="BodyText"/>
        <w:jc w:val="both"/>
        <w:rPr>
          <w:lang w:val="fr-FR"/>
        </w:rPr>
      </w:pPr>
      <w:r w:rsidRPr="00902FA1">
        <w:rPr>
          <w:lang w:val="fr-FR" w:bidi="fr-FR"/>
        </w:rPr>
        <w:t xml:space="preserve">Casella recommande une maintenance en usine et un </w:t>
      </w:r>
      <w:proofErr w:type="spellStart"/>
      <w:r w:rsidRPr="00902FA1">
        <w:rPr>
          <w:lang w:val="fr-FR" w:bidi="fr-FR"/>
        </w:rPr>
        <w:t>ré-étalonnage</w:t>
      </w:r>
      <w:proofErr w:type="spellEnd"/>
      <w:r w:rsidRPr="00902FA1">
        <w:rPr>
          <w:lang w:val="fr-FR" w:bidi="fr-FR"/>
        </w:rPr>
        <w:t xml:space="preserve"> annuels pour un fonctionnement précis et fiable. La pompe VAPex enregistre l’usage et un rappel apparaîtra après 3 000 heures si cela survient en moins de 1 an. Ceci est basé sur une utilisation à 200 ml/min à une contre-pression de 20 cm H</w:t>
      </w:r>
      <w:r w:rsidRPr="00902FA1">
        <w:rPr>
          <w:vertAlign w:val="subscript"/>
          <w:lang w:val="fr-FR" w:bidi="fr-FR"/>
        </w:rPr>
        <w:t>2</w:t>
      </w:r>
      <w:r w:rsidRPr="00902FA1">
        <w:rPr>
          <w:lang w:val="fr-FR" w:bidi="fr-FR"/>
        </w:rPr>
        <w:t xml:space="preserve">O. Pour plus d'informations concernant le service, veuillez contacter </w:t>
      </w:r>
      <w:hyperlink r:id="rId173" w:history="1">
        <w:r w:rsidRPr="00902FA1">
          <w:rPr>
            <w:rStyle w:val="Hyperlink"/>
            <w:lang w:val="fr-FR" w:bidi="fr-FR"/>
          </w:rPr>
          <w:t>salessupport@casellasolutions.com</w:t>
        </w:r>
      </w:hyperlink>
      <w:r w:rsidRPr="00902FA1">
        <w:rPr>
          <w:lang w:val="fr-FR" w:bidi="fr-FR"/>
        </w:rPr>
        <w:t xml:space="preserve">. </w:t>
      </w:r>
    </w:p>
    <w:p w14:paraId="5492EDDA" w14:textId="77777777" w:rsidR="002F0C9F" w:rsidRPr="00902FA1" w:rsidRDefault="002F0C9F" w:rsidP="001849CF">
      <w:pPr>
        <w:pStyle w:val="Heading3"/>
        <w:jc w:val="both"/>
      </w:pPr>
      <w:bookmarkStart w:id="95" w:name="_Toc19615672"/>
      <w:r w:rsidRPr="00902FA1">
        <w:rPr>
          <w:lang w:bidi="fr-FR"/>
        </w:rPr>
        <w:t>Comment puis-je déterminer les tubes adsorbants et les accessoires dont j’ai besoin pour mon application ?</w:t>
      </w:r>
      <w:bookmarkEnd w:id="95"/>
    </w:p>
    <w:p w14:paraId="23BBA741" w14:textId="77777777" w:rsidR="002F0C9F" w:rsidRPr="000305B0" w:rsidRDefault="005E2506" w:rsidP="001849CF">
      <w:pPr>
        <w:pStyle w:val="BodyText"/>
        <w:jc w:val="both"/>
        <w:rPr>
          <w:lang w:val="fr-FR"/>
        </w:rPr>
      </w:pPr>
      <w:r>
        <w:rPr>
          <w:lang w:val="fr-FR" w:bidi="fr-FR"/>
        </w:rPr>
        <w:t xml:space="preserve">Les tubes adsorbants et accessoires dépendent dans une large mesure de votre application. Veuillez consulter </w:t>
      </w:r>
      <w:hyperlink r:id="rId174" w:history="1">
        <w:r w:rsidR="002F0C9F" w:rsidRPr="00902FA1">
          <w:rPr>
            <w:rStyle w:val="Hyperlink"/>
            <w:lang w:val="fr-FR" w:bidi="fr-FR"/>
          </w:rPr>
          <w:t>http://www.airsamplingsolutions.com</w:t>
        </w:r>
      </w:hyperlink>
      <w:r>
        <w:rPr>
          <w:lang w:val="fr-FR" w:bidi="fr-FR"/>
        </w:rPr>
        <w:t xml:space="preserve"> ou contactez </w:t>
      </w:r>
      <w:hyperlink r:id="rId175" w:history="1">
        <w:r w:rsidR="002F0C9F" w:rsidRPr="00902FA1">
          <w:rPr>
            <w:rStyle w:val="Hyperlink"/>
            <w:lang w:val="fr-FR" w:bidi="fr-FR"/>
          </w:rPr>
          <w:t>info@casellasolutions.com</w:t>
        </w:r>
      </w:hyperlink>
      <w:r>
        <w:rPr>
          <w:lang w:val="fr-FR" w:bidi="fr-FR"/>
        </w:rPr>
        <w:t xml:space="preserve"> pour plus d'informations. Le site Web dispose d’une fonction de recherche des risques qui indique les méthodes recommandées et l'équipement nécessaire.</w:t>
      </w:r>
    </w:p>
    <w:p w14:paraId="710C2108" w14:textId="77777777" w:rsidR="002F0C9F" w:rsidRPr="00902FA1" w:rsidRDefault="002F0C9F" w:rsidP="00EA1193">
      <w:pPr>
        <w:pStyle w:val="Heading3"/>
        <w:pageBreakBefore/>
      </w:pPr>
      <w:bookmarkStart w:id="96" w:name="_Toc19615673"/>
      <w:r w:rsidRPr="00902FA1">
        <w:rPr>
          <w:lang w:bidi="fr-FR"/>
        </w:rPr>
        <w:lastRenderedPageBreak/>
        <w:t>Pourquoi inclure un capteur de mouvement ?</w:t>
      </w:r>
      <w:bookmarkEnd w:id="96"/>
    </w:p>
    <w:p w14:paraId="795C277D" w14:textId="77777777" w:rsidR="002F0C9F" w:rsidRPr="000305B0" w:rsidRDefault="002F0C9F" w:rsidP="001849CF">
      <w:pPr>
        <w:pStyle w:val="BodyText"/>
        <w:jc w:val="both"/>
        <w:rPr>
          <w:lang w:val="fr-FR"/>
        </w:rPr>
      </w:pPr>
      <w:r w:rsidRPr="00902FA1">
        <w:rPr>
          <w:lang w:val="fr-FR" w:bidi="fr-FR"/>
        </w:rPr>
        <w:t>Les travailleurs sont parfois réticents à être surveillés et estiment que le port de la pompe entrave leur travail. Il est arrivé que des travailleurs retirent leur équipement et le laissent fonctionner dans un placard, pour ensuite le récupérer à la fin du temps de travail et le remettre à l'hygiéniste du travail. Le capteur de mouvement permet de suivre la quantité de mouvement et fournit un indice à l'hygiéniste du travail, qui peut alors déterminer si l'échantillon est valide. Si la pompe n'a pas bougé de toute la journée, il est fort probable qu'elle a été enlevée.</w:t>
      </w:r>
    </w:p>
    <w:p w14:paraId="5F63E2B7" w14:textId="77777777" w:rsidR="002F0C9F" w:rsidRPr="00902FA1" w:rsidRDefault="002F0C9F" w:rsidP="001849CF">
      <w:pPr>
        <w:pStyle w:val="Heading3"/>
        <w:jc w:val="both"/>
      </w:pPr>
      <w:bookmarkStart w:id="97" w:name="_Toc19615674"/>
      <w:r w:rsidRPr="00902FA1">
        <w:rPr>
          <w:lang w:bidi="fr-FR"/>
        </w:rPr>
        <w:t>L'acceptation par le porteur est-elle alors un problème ?</w:t>
      </w:r>
      <w:bookmarkEnd w:id="97"/>
    </w:p>
    <w:p w14:paraId="15FD6D82" w14:textId="7D8905D5" w:rsidR="002F0C9F" w:rsidRPr="000305B0" w:rsidRDefault="002F0C9F" w:rsidP="001849CF">
      <w:pPr>
        <w:pStyle w:val="BodyText"/>
        <w:jc w:val="both"/>
        <w:rPr>
          <w:lang w:val="fr-FR"/>
        </w:rPr>
      </w:pPr>
      <w:r w:rsidRPr="00902FA1">
        <w:rPr>
          <w:lang w:val="fr-FR" w:bidi="fr-FR"/>
        </w:rPr>
        <w:t>Cela est possible – les travailleurs ne considèrent pas toujours le fait d’être surveillés comme un avantage et estiment que le port d'une pompe est un fardeau inutile plutôt que l'objectif à long terme de protéger leur santé. Afin de contrer cela, la VAPex a été conçue pour être moins gênante pour le porteur. Elle présente un design plus compact, plus mince et plus léger afin de faciliter les déplacements : en position assise, debout et lorsque l’on grimpe. Le clip robuste peut être installé sur une variété de ceintures et de harnais. La conception innovante de la VAPex protège l’écran et la buse contre les impacts et les chutes.</w:t>
      </w:r>
    </w:p>
    <w:p w14:paraId="365EE4B3" w14:textId="77777777" w:rsidR="002F0C9F" w:rsidRPr="00902FA1" w:rsidRDefault="002F0C9F" w:rsidP="001849CF">
      <w:pPr>
        <w:pStyle w:val="Heading3"/>
        <w:jc w:val="both"/>
      </w:pPr>
      <w:bookmarkStart w:id="98" w:name="_Toc19615675"/>
      <w:r w:rsidRPr="00902FA1">
        <w:rPr>
          <w:lang w:bidi="fr-FR"/>
        </w:rPr>
        <w:t>Quelles sont l’autonomie et la durée de charge des batteries et quel en est l'avantage ?</w:t>
      </w:r>
      <w:bookmarkEnd w:id="98"/>
    </w:p>
    <w:p w14:paraId="71788403" w14:textId="43764330" w:rsidR="002F0C9F" w:rsidRPr="000305B0" w:rsidRDefault="002F0C9F" w:rsidP="001849CF">
      <w:pPr>
        <w:pStyle w:val="BodyText"/>
        <w:jc w:val="both"/>
        <w:rPr>
          <w:lang w:val="fr-FR"/>
        </w:rPr>
      </w:pPr>
      <w:r w:rsidRPr="00902FA1">
        <w:rPr>
          <w:lang w:val="fr-FR" w:bidi="fr-FR"/>
        </w:rPr>
        <w:t xml:space="preserve">La VAPex intègre des batteries Li-ion pour une plus grande autonomie. Vous pouvez être sûr de parvenir à la fin du temps de travail sans être à court de batterie. L’autonomie des batteries dépend de l'application, et des facteurs comme le débit et la pression doivent être pris en compte. Il est difficile de répondre avec certitude à la question « combien de temps la charge va-t-elle durer » car cela dépend de chaque échantillon. Nous ne pouvons que donner des conseils. </w:t>
      </w:r>
    </w:p>
    <w:p w14:paraId="376D50E4" w14:textId="77777777" w:rsidR="002F0C9F" w:rsidRPr="00902FA1" w:rsidRDefault="002F0C9F" w:rsidP="001849CF">
      <w:pPr>
        <w:pStyle w:val="Heading3"/>
        <w:jc w:val="both"/>
      </w:pPr>
      <w:bookmarkStart w:id="99" w:name="_Toc19615676"/>
      <w:r w:rsidRPr="00902FA1">
        <w:rPr>
          <w:lang w:bidi="fr-FR"/>
        </w:rPr>
        <w:t>Qu’est-ce que le contrôle du débit et pourquoi est-ce si important ?</w:t>
      </w:r>
      <w:bookmarkEnd w:id="99"/>
    </w:p>
    <w:p w14:paraId="77C50095" w14:textId="662E166D" w:rsidR="002F0C9F" w:rsidRPr="000305B0" w:rsidRDefault="002F0C9F" w:rsidP="001849CF">
      <w:pPr>
        <w:pStyle w:val="BodyText"/>
        <w:jc w:val="both"/>
        <w:rPr>
          <w:lang w:val="fr-FR"/>
        </w:rPr>
      </w:pPr>
      <w:r w:rsidRPr="00902FA1">
        <w:rPr>
          <w:lang w:val="fr-FR" w:bidi="fr-FR"/>
        </w:rPr>
        <w:t xml:space="preserve">Au cours de la séquence d’échantillonnage, plusieurs facteurs peuvent ralentir la pompe, par exemple un blocage dans le tube ou une tension de batterie réduite, résultant en un débit réduit. Si ceci survient, la mesure de volume d’air devient imprécise, affectant la précision de vos résultats. Pour </w:t>
      </w:r>
      <w:proofErr w:type="spellStart"/>
      <w:r w:rsidRPr="00902FA1">
        <w:rPr>
          <w:lang w:val="fr-FR" w:bidi="fr-FR"/>
        </w:rPr>
        <w:t>palier</w:t>
      </w:r>
      <w:proofErr w:type="spellEnd"/>
      <w:r w:rsidRPr="00902FA1">
        <w:rPr>
          <w:lang w:val="fr-FR" w:bidi="fr-FR"/>
        </w:rPr>
        <w:t xml:space="preserve"> à ce problème potentiel, la VAPex contrôle et maintien la précision du débit pour que vous puissiez vous fier à vos résultats.</w:t>
      </w:r>
    </w:p>
    <w:p w14:paraId="5BB45873" w14:textId="70819A78" w:rsidR="002F0C9F" w:rsidRPr="000305B0" w:rsidRDefault="002F0C9F" w:rsidP="001849CF">
      <w:pPr>
        <w:pStyle w:val="BodyText"/>
        <w:jc w:val="both"/>
        <w:rPr>
          <w:lang w:val="fr-FR"/>
        </w:rPr>
      </w:pPr>
      <w:r w:rsidRPr="00902FA1">
        <w:rPr>
          <w:lang w:val="fr-FR" w:bidi="fr-FR"/>
        </w:rPr>
        <w:t xml:space="preserve">La VAPex est conforme à la norme ISO13137:2013 qui stipule que le contrôle du débit se situe dans une fourchette de ± 5 % pour des températures ambiantes de +5 à 40 °C et des pressions de 850 à 1 255 mbar. Il s’agit d’une norme internationale spécifiant les exigences en matière de performance pour les pompes d’échantillonnage personnelles. </w:t>
      </w:r>
    </w:p>
    <w:p w14:paraId="30B22B97" w14:textId="77777777" w:rsidR="002F0C9F" w:rsidRPr="00902FA1" w:rsidRDefault="002F0C9F" w:rsidP="001849CF">
      <w:pPr>
        <w:pStyle w:val="Heading3"/>
        <w:jc w:val="both"/>
      </w:pPr>
      <w:bookmarkStart w:id="100" w:name="_Toc19615677"/>
      <w:r w:rsidRPr="00902FA1">
        <w:rPr>
          <w:lang w:bidi="fr-FR"/>
        </w:rPr>
        <w:t>Qu’est-ce que la contre-pression ?</w:t>
      </w:r>
      <w:bookmarkEnd w:id="100"/>
    </w:p>
    <w:p w14:paraId="3E3F0457" w14:textId="77777777" w:rsidR="002F0C9F" w:rsidRPr="000305B0" w:rsidRDefault="002F0C9F" w:rsidP="001849CF">
      <w:pPr>
        <w:pStyle w:val="BodyText"/>
        <w:jc w:val="both"/>
        <w:rPr>
          <w:lang w:val="fr-FR"/>
        </w:rPr>
      </w:pPr>
      <w:r w:rsidRPr="00902FA1">
        <w:rPr>
          <w:lang w:val="fr-FR" w:bidi="fr-FR"/>
        </w:rPr>
        <w:t xml:space="preserve">Il s’agit de la résistance au débit provoquée par les supports de tubes adsorbants, par opposition à la libre circulation de l'air à travers la pompe (comme si vous placiez une chaussette sur la buse de votre aspirateur, la pompe doit fonctionner davantage !). La contre-pression se mesure en pouces ou cm d’eau. Plus la taille des pores de votre tube adsorbant est limitée, plus la contre-pression est forte et plus la pompe doit fonctionner. En plus de constituer un fardeau pour la batterie, la pompe doit être assez puissante pour surmonter la </w:t>
      </w:r>
      <w:r w:rsidRPr="00902FA1">
        <w:rPr>
          <w:lang w:val="fr-FR" w:bidi="fr-FR"/>
        </w:rPr>
        <w:lastRenderedPageBreak/>
        <w:t>résistance. Le débit et la combinaison de celui-ci et des supports de tubes adsorbants constituent un autre facteur qui détermine la contre-pression.</w:t>
      </w:r>
    </w:p>
    <w:p w14:paraId="12965832" w14:textId="75B2E46D" w:rsidR="00BD31C2" w:rsidRPr="000305B0" w:rsidRDefault="002F0C9F" w:rsidP="001849CF">
      <w:pPr>
        <w:pStyle w:val="BodyText"/>
        <w:jc w:val="both"/>
        <w:rPr>
          <w:lang w:val="fr-FR"/>
        </w:rPr>
      </w:pPr>
      <w:r w:rsidRPr="00902FA1">
        <w:rPr>
          <w:lang w:val="fr-FR" w:bidi="fr-FR"/>
        </w:rPr>
        <w:t xml:space="preserve">Il est essentiel de disposer d’une pompe en mesure de prendre en charge une grande variété de débits et de supports de tubes filtrants. La VAPex offre une capacité de contre-pression hors du commun. </w:t>
      </w:r>
      <w:proofErr w:type="spellStart"/>
      <w:r w:rsidRPr="00902FA1">
        <w:rPr>
          <w:lang w:val="fr-FR" w:bidi="fr-FR"/>
        </w:rPr>
        <w:t>Veuillez vous</w:t>
      </w:r>
      <w:proofErr w:type="spellEnd"/>
      <w:r w:rsidRPr="00902FA1">
        <w:rPr>
          <w:lang w:val="fr-FR" w:bidi="fr-FR"/>
        </w:rPr>
        <w:t xml:space="preserve"> reporter au tableau ci-dessous pour des contre-pressions types exercées par des supports de tubes adsorbants particuliers.</w:t>
      </w:r>
    </w:p>
    <w:p w14:paraId="2CC240CB" w14:textId="7B26606A" w:rsidR="00581F29" w:rsidRPr="00902FA1" w:rsidRDefault="00F533E3" w:rsidP="00581F29">
      <w:pPr>
        <w:pStyle w:val="Heading1"/>
        <w:pageBreakBefore/>
      </w:pPr>
      <w:bookmarkStart w:id="101" w:name="_Toc19615678"/>
      <w:r w:rsidRPr="00405993">
        <w:rPr>
          <w:lang w:bidi="fr-FR"/>
        </w:rPr>
        <w:lastRenderedPageBreak/>
        <w:t>Service, maintenance et assistance</w:t>
      </w:r>
      <w:bookmarkEnd w:id="101"/>
    </w:p>
    <w:p w14:paraId="333C824A" w14:textId="77777777" w:rsidR="00581F29" w:rsidRPr="00902FA1" w:rsidRDefault="00581F29" w:rsidP="00581F29">
      <w:pPr>
        <w:pStyle w:val="Heading2"/>
      </w:pPr>
      <w:bookmarkStart w:id="102" w:name="_Toc19615679"/>
      <w:r w:rsidRPr="00902FA1">
        <w:rPr>
          <w:lang w:bidi="fr-FR"/>
        </w:rPr>
        <w:t>Service</w:t>
      </w:r>
      <w:bookmarkEnd w:id="102"/>
    </w:p>
    <w:p w14:paraId="335F22DB" w14:textId="6776CC6D" w:rsidR="00E47E05" w:rsidRPr="000305B0" w:rsidRDefault="00E47E05" w:rsidP="00E47E05">
      <w:pPr>
        <w:pStyle w:val="BodyText"/>
        <w:rPr>
          <w:lang w:val="fr-FR"/>
        </w:rPr>
      </w:pPr>
      <w:r w:rsidRPr="00902FA1">
        <w:rPr>
          <w:lang w:val="fr-FR" w:bidi="fr-FR"/>
        </w:rPr>
        <w:t xml:space="preserve">La pompe VAPex ne contient aucune pièce réparable par l'utilisateur et, si une défaillance est suspectée, retournez la pompe à Casella ou un centre de service Casella homologué. </w:t>
      </w:r>
    </w:p>
    <w:p w14:paraId="63C8FA75" w14:textId="77777777" w:rsidR="00E47E05" w:rsidRPr="000305B0" w:rsidRDefault="00E47E05" w:rsidP="00E47E05">
      <w:pPr>
        <w:pStyle w:val="BodyText"/>
        <w:rPr>
          <w:lang w:val="fr-FR"/>
        </w:rPr>
      </w:pPr>
      <w:r w:rsidRPr="00902FA1">
        <w:rPr>
          <w:lang w:val="fr-FR" w:bidi="fr-FR"/>
        </w:rPr>
        <w:t>La garantie NE couvre PAS le nettoyage ou l’entretien général de l’instrument.</w:t>
      </w:r>
    </w:p>
    <w:p w14:paraId="303D3E9C" w14:textId="77777777" w:rsidR="00581F29" w:rsidRPr="000305B0" w:rsidRDefault="00581F29" w:rsidP="00581F29">
      <w:pPr>
        <w:pStyle w:val="BodyText"/>
        <w:rPr>
          <w:lang w:val="fr-FR"/>
        </w:rPr>
      </w:pPr>
      <w:r w:rsidRPr="00902FA1">
        <w:rPr>
          <w:lang w:val="fr-FR" w:bidi="fr-FR"/>
        </w:rPr>
        <w:t>Le service d’entretien interne de Casella offre une large gamme de services de réparation et d’étalonnage conçus pour apporter un soutien rapide et efficace à tous nos produits. Le service d’entretien fonctionne conformément à notre homologation BSI pour les produits fabriqués par Casella. Cependant, nous pouvons également réparer des produits d'autres fabricants.</w:t>
      </w:r>
    </w:p>
    <w:p w14:paraId="3897B3EC" w14:textId="77777777" w:rsidR="00581F29" w:rsidRPr="000305B0" w:rsidRDefault="00581F29" w:rsidP="00581F29">
      <w:pPr>
        <w:pStyle w:val="BodyText"/>
        <w:rPr>
          <w:lang w:val="fr-FR"/>
        </w:rPr>
      </w:pPr>
      <w:r w:rsidRPr="00902FA1">
        <w:rPr>
          <w:lang w:val="fr-FR" w:bidi="fr-FR"/>
        </w:rPr>
        <w:t>Pour de plus amples informations, veuillez contacter notre service d’entretien à notre siège social au Royaume-Uni à (</w:t>
      </w:r>
      <w:hyperlink r:id="rId176" w:history="1">
        <w:r w:rsidRPr="00902FA1">
          <w:rPr>
            <w:rStyle w:val="Hyperlink"/>
            <w:lang w:val="fr-FR" w:bidi="fr-FR"/>
          </w:rPr>
          <w:t>salessupport@casellasolutions.com</w:t>
        </w:r>
      </w:hyperlink>
      <w:r w:rsidRPr="00902FA1">
        <w:rPr>
          <w:lang w:val="fr-FR" w:bidi="fr-FR"/>
        </w:rPr>
        <w:t>) ou contacter un distributeur agréé. C’est avec plaisir que nous établirons des devis de réparation individuels et que nous réaliserons un service de maintenance annuel dans le cadre d’un contrat.</w:t>
      </w:r>
    </w:p>
    <w:p w14:paraId="2EDE48FD" w14:textId="77777777" w:rsidR="00581F29" w:rsidRPr="000305B0" w:rsidRDefault="00581F29" w:rsidP="00581F29">
      <w:pPr>
        <w:pStyle w:val="BodyText"/>
        <w:rPr>
          <w:lang w:val="fr-FR"/>
        </w:rPr>
      </w:pPr>
      <w:r w:rsidRPr="00902FA1">
        <w:rPr>
          <w:lang w:val="fr-FR" w:bidi="fr-FR"/>
        </w:rPr>
        <w:t>La réparation de produits à sécurité intrinsèque ne doit être confiée qu’à Casella ou un organisme agréé.</w:t>
      </w:r>
    </w:p>
    <w:p w14:paraId="20A2ED1A" w14:textId="77777777" w:rsidR="00581F29" w:rsidRPr="00902FA1" w:rsidRDefault="00581F29" w:rsidP="00581F29">
      <w:pPr>
        <w:pStyle w:val="Heading2"/>
      </w:pPr>
      <w:bookmarkStart w:id="103" w:name="_Toc19615680"/>
      <w:r w:rsidRPr="00902FA1">
        <w:rPr>
          <w:lang w:bidi="fr-FR"/>
        </w:rPr>
        <w:t>Maintenance</w:t>
      </w:r>
      <w:bookmarkEnd w:id="103"/>
    </w:p>
    <w:p w14:paraId="256EB419" w14:textId="47D5B0EC" w:rsidR="00581F29" w:rsidRPr="00902FA1" w:rsidRDefault="00581F29" w:rsidP="00581F29">
      <w:pPr>
        <w:pStyle w:val="BodyText"/>
        <w:rPr>
          <w:lang w:val="en-GB"/>
        </w:rPr>
      </w:pPr>
      <w:r w:rsidRPr="00902FA1">
        <w:rPr>
          <w:lang w:val="fr-FR" w:bidi="fr-FR"/>
        </w:rPr>
        <w:t>Votre pompe d’échantillonnage de l’air personnelle VAPex est conçue pour vous offrir un service long et fiable. La maintenance de routine devrait être minime.</w:t>
      </w:r>
    </w:p>
    <w:p w14:paraId="22FFD8A8" w14:textId="3AD6E93C" w:rsidR="00581F29" w:rsidRPr="000305B0" w:rsidRDefault="00581F29" w:rsidP="00581F29">
      <w:pPr>
        <w:pStyle w:val="ListBullet"/>
        <w:rPr>
          <w:lang w:val="fr-FR"/>
        </w:rPr>
      </w:pPr>
      <w:r w:rsidRPr="00902FA1">
        <w:rPr>
          <w:lang w:val="fr-FR" w:bidi="fr-FR"/>
        </w:rPr>
        <w:t>Évitez de laisser la batterie en condition déchargée pendant des périodes prolongées.</w:t>
      </w:r>
    </w:p>
    <w:p w14:paraId="4C277A00" w14:textId="77777777" w:rsidR="00581F29" w:rsidRPr="000305B0" w:rsidRDefault="00581F29" w:rsidP="00581F29">
      <w:pPr>
        <w:pStyle w:val="ListBullet"/>
        <w:rPr>
          <w:lang w:val="fr-FR"/>
        </w:rPr>
      </w:pPr>
      <w:r w:rsidRPr="00902FA1">
        <w:rPr>
          <w:lang w:val="fr-FR" w:bidi="fr-FR"/>
        </w:rPr>
        <w:t>N’utilisez pas la pompe sans filtre d'entrée. L’infiltration de saleté et de particules de poussière risque de causer des dommages internes, un dysfonctionnement ou un débit erroné.</w:t>
      </w:r>
    </w:p>
    <w:p w14:paraId="21802B18" w14:textId="77777777" w:rsidR="00581F29" w:rsidRPr="000305B0" w:rsidRDefault="00581F29" w:rsidP="00581F29">
      <w:pPr>
        <w:pStyle w:val="ListBullet"/>
        <w:rPr>
          <w:lang w:val="fr-FR"/>
        </w:rPr>
      </w:pPr>
      <w:r w:rsidRPr="00902FA1">
        <w:rPr>
          <w:lang w:val="fr-FR" w:bidi="fr-FR"/>
        </w:rPr>
        <w:t>Remplacez les filtres d’entrée tous les 3 mois.</w:t>
      </w:r>
    </w:p>
    <w:p w14:paraId="4D01EA12" w14:textId="77777777" w:rsidR="00581F29" w:rsidRPr="000305B0" w:rsidRDefault="00581F29" w:rsidP="004335F3">
      <w:pPr>
        <w:pStyle w:val="Noteindent"/>
        <w:rPr>
          <w:lang w:val="fr-FR"/>
        </w:rPr>
      </w:pPr>
      <w:r w:rsidRPr="004335F3">
        <w:rPr>
          <w:b/>
          <w:lang w:val="fr-FR" w:bidi="fr-FR"/>
        </w:rPr>
        <w:t>Remarque :</w:t>
      </w:r>
      <w:r w:rsidRPr="004335F3">
        <w:rPr>
          <w:lang w:val="fr-FR" w:bidi="fr-FR"/>
        </w:rPr>
        <w:t xml:space="preserve"> La durée de fonctionnement de la pompe et l’environnement d’exploitation peuvent considérablement réduire cette durée.</w:t>
      </w:r>
    </w:p>
    <w:p w14:paraId="5D7D90C6" w14:textId="77777777" w:rsidR="00581F29" w:rsidRPr="000305B0" w:rsidRDefault="00581F29" w:rsidP="00581F29">
      <w:pPr>
        <w:pStyle w:val="ListBullet"/>
        <w:rPr>
          <w:lang w:val="fr-FR"/>
        </w:rPr>
      </w:pPr>
      <w:r w:rsidRPr="00902FA1">
        <w:rPr>
          <w:lang w:val="fr-FR" w:bidi="fr-FR"/>
        </w:rPr>
        <w:t>Le corps de l’instrument doit rester propre.</w:t>
      </w:r>
    </w:p>
    <w:p w14:paraId="3527ECC6" w14:textId="3BE79380" w:rsidR="00581F29" w:rsidRPr="00D811EC" w:rsidRDefault="00581F29" w:rsidP="00D811EC">
      <w:pPr>
        <w:pStyle w:val="Heading3"/>
      </w:pPr>
      <w:bookmarkStart w:id="104" w:name="_Toc19615681"/>
      <w:r w:rsidRPr="00915A3E">
        <w:rPr>
          <w:lang w:bidi="fr-FR"/>
        </w:rPr>
        <w:t>Renouveler le filtre d’admission</w:t>
      </w:r>
      <w:bookmarkEnd w:id="104"/>
    </w:p>
    <w:p w14:paraId="57B33089" w14:textId="77777777" w:rsidR="002620EC" w:rsidRPr="000305B0" w:rsidRDefault="002620EC" w:rsidP="002620EC">
      <w:pPr>
        <w:pStyle w:val="Procedure"/>
        <w:rPr>
          <w:lang w:val="fr-FR"/>
        </w:rPr>
      </w:pPr>
      <w:r w:rsidRPr="00902FA1">
        <w:rPr>
          <w:lang w:val="fr-FR" w:bidi="fr-FR"/>
        </w:rPr>
        <w:t xml:space="preserve">Pour remplacer le filtre d’admission : </w:t>
      </w:r>
    </w:p>
    <w:p w14:paraId="1059D1FD" w14:textId="02C03F0B" w:rsidR="00581F29" w:rsidRPr="000305B0" w:rsidRDefault="004C23F0" w:rsidP="004C1E4A">
      <w:pPr>
        <w:pStyle w:val="ListNumber"/>
        <w:numPr>
          <w:ilvl w:val="0"/>
          <w:numId w:val="20"/>
        </w:numPr>
        <w:rPr>
          <w:lang w:val="fr-FR"/>
        </w:rPr>
      </w:pPr>
      <w:r w:rsidRPr="00902FA1">
        <w:rPr>
          <w:noProof/>
          <w:lang w:val="fr-FR" w:bidi="fr-FR"/>
        </w:rPr>
        <w:drawing>
          <wp:anchor distT="0" distB="0" distL="114300" distR="114300" simplePos="0" relativeHeight="251660288" behindDoc="0" locked="0" layoutInCell="1" allowOverlap="1" wp14:anchorId="40A7E657" wp14:editId="56438669">
            <wp:simplePos x="0" y="0"/>
            <wp:positionH relativeFrom="column">
              <wp:align>right</wp:align>
            </wp:positionH>
            <wp:positionV relativeFrom="paragraph">
              <wp:posOffset>36195</wp:posOffset>
            </wp:positionV>
            <wp:extent cx="1701800" cy="1242695"/>
            <wp:effectExtent l="0" t="0" r="0" b="0"/>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cstate="print">
                      <a:extLst>
                        <a:ext uri="{28A0092B-C50C-407E-A947-70E740481C1C}">
                          <a14:useLocalDpi xmlns:a14="http://schemas.microsoft.com/office/drawing/2010/main" val="0"/>
                        </a:ext>
                      </a:extLst>
                    </a:blip>
                    <a:srcRect r="5434"/>
                    <a:stretch/>
                  </pic:blipFill>
                  <pic:spPr bwMode="auto">
                    <a:xfrm>
                      <a:off x="0" y="0"/>
                      <a:ext cx="1702188" cy="1243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0EC" w:rsidRPr="00902FA1">
        <w:rPr>
          <w:lang w:val="fr-FR" w:bidi="fr-FR"/>
        </w:rPr>
        <w:t>Dévissez et retirez la buse d’admission en utilisant une clé.</w:t>
      </w:r>
    </w:p>
    <w:p w14:paraId="60D97EB2" w14:textId="77777777" w:rsidR="00581F29" w:rsidRPr="00902FA1" w:rsidRDefault="00581F29" w:rsidP="002620EC">
      <w:pPr>
        <w:pStyle w:val="ListNumber"/>
        <w:rPr>
          <w:lang w:val="en-GB"/>
        </w:rPr>
      </w:pPr>
      <w:r w:rsidRPr="00902FA1">
        <w:rPr>
          <w:lang w:val="fr-FR" w:bidi="fr-FR"/>
        </w:rPr>
        <w:t>Jetez l’élément de filtre.</w:t>
      </w:r>
    </w:p>
    <w:p w14:paraId="12DE5DD1" w14:textId="77777777" w:rsidR="00581F29" w:rsidRPr="000305B0" w:rsidRDefault="00581F29" w:rsidP="002620EC">
      <w:pPr>
        <w:pStyle w:val="ListNumber"/>
        <w:rPr>
          <w:lang w:val="fr-FR"/>
        </w:rPr>
      </w:pPr>
      <w:r w:rsidRPr="00902FA1">
        <w:rPr>
          <w:lang w:val="fr-FR" w:bidi="fr-FR"/>
        </w:rPr>
        <w:t>Installez un élément de filtre neuf et veillez à ce qu’il soit placé au centre afin d’assurer une étanchéité correcte.</w:t>
      </w:r>
    </w:p>
    <w:p w14:paraId="77C1C4A8" w14:textId="24CB13DE" w:rsidR="00581F29" w:rsidRPr="000305B0" w:rsidRDefault="002620EC" w:rsidP="002620EC">
      <w:pPr>
        <w:pStyle w:val="ListNumber"/>
        <w:rPr>
          <w:lang w:val="fr-FR"/>
        </w:rPr>
      </w:pPr>
      <w:r w:rsidRPr="00311A17">
        <w:rPr>
          <w:lang w:val="fr-FR" w:bidi="fr-FR"/>
        </w:rPr>
        <w:t>Remettez et serrez la buse d'admission.</w:t>
      </w:r>
    </w:p>
    <w:p w14:paraId="5FA267E7" w14:textId="77777777" w:rsidR="00581F29" w:rsidRPr="00902FA1" w:rsidRDefault="00581F29" w:rsidP="00581F29">
      <w:pPr>
        <w:pStyle w:val="Heading2"/>
      </w:pPr>
      <w:bookmarkStart w:id="105" w:name="_Toc19615682"/>
      <w:r w:rsidRPr="00902FA1">
        <w:rPr>
          <w:lang w:bidi="fr-FR"/>
        </w:rPr>
        <w:lastRenderedPageBreak/>
        <w:t>Assistance</w:t>
      </w:r>
      <w:bookmarkEnd w:id="105"/>
    </w:p>
    <w:p w14:paraId="7478E0F5" w14:textId="77777777" w:rsidR="00581F29" w:rsidRPr="000305B0" w:rsidRDefault="002620EC" w:rsidP="00581F29">
      <w:pPr>
        <w:pStyle w:val="BodyText"/>
        <w:rPr>
          <w:lang w:val="fr-FR"/>
        </w:rPr>
      </w:pPr>
      <w:r w:rsidRPr="00902FA1">
        <w:rPr>
          <w:lang w:val="fr-FR" w:bidi="fr-FR"/>
        </w:rPr>
        <w:t xml:space="preserve">Pour toute assistance, veuillez consulter notre site Web </w:t>
      </w:r>
      <w:hyperlink r:id="rId178" w:history="1">
        <w:r w:rsidRPr="00902FA1">
          <w:rPr>
            <w:rStyle w:val="Hyperlink"/>
            <w:lang w:val="fr-FR" w:bidi="fr-FR"/>
          </w:rPr>
          <w:t>casellasolutions.com</w:t>
        </w:r>
      </w:hyperlink>
      <w:r w:rsidRPr="00902FA1">
        <w:rPr>
          <w:lang w:val="fr-FR" w:bidi="fr-FR"/>
        </w:rPr>
        <w:t xml:space="preserve"> ou nous envoyer un courriel à </w:t>
      </w:r>
      <w:hyperlink r:id="rId179" w:history="1">
        <w:r w:rsidR="00581F29" w:rsidRPr="00902FA1">
          <w:rPr>
            <w:rStyle w:val="Hyperlink"/>
            <w:lang w:val="fr-FR" w:bidi="fr-FR"/>
          </w:rPr>
          <w:t>salessupport@casellasolutions.com</w:t>
        </w:r>
      </w:hyperlink>
      <w:r w:rsidR="00D00496">
        <w:rPr>
          <w:rStyle w:val="Hyperlink"/>
          <w:lang w:val="fr-FR" w:bidi="fr-FR"/>
        </w:rPr>
        <w:t>.</w:t>
      </w:r>
    </w:p>
    <w:p w14:paraId="5C5B0140" w14:textId="77777777" w:rsidR="00581F29" w:rsidRPr="00DD5453" w:rsidRDefault="002620EC" w:rsidP="002620EC">
      <w:pPr>
        <w:pStyle w:val="Heading2"/>
      </w:pPr>
      <w:bookmarkStart w:id="106" w:name="_Toc19615683"/>
      <w:r w:rsidRPr="00902FA1">
        <w:rPr>
          <w:lang w:bidi="fr-FR"/>
        </w:rPr>
        <w:t>Numéros de pièces et accessoires</w:t>
      </w:r>
      <w:bookmarkEnd w:id="106"/>
    </w:p>
    <w:tbl>
      <w:tblPr>
        <w:tblStyle w:val="Casella"/>
        <w:tblW w:w="0" w:type="auto"/>
        <w:tblLook w:val="04A0" w:firstRow="1" w:lastRow="0" w:firstColumn="1" w:lastColumn="0" w:noHBand="0" w:noVBand="1"/>
      </w:tblPr>
      <w:tblGrid>
        <w:gridCol w:w="2385"/>
        <w:gridCol w:w="6563"/>
      </w:tblGrid>
      <w:tr w:rsidR="002620EC" w:rsidRPr="00902FA1" w14:paraId="00FA2003" w14:textId="77777777" w:rsidTr="00405993">
        <w:trPr>
          <w:cnfStyle w:val="100000000000" w:firstRow="1" w:lastRow="0" w:firstColumn="0" w:lastColumn="0" w:oddVBand="0" w:evenVBand="0" w:oddHBand="0" w:evenHBand="0" w:firstRowFirstColumn="0" w:firstRowLastColumn="0" w:lastRowFirstColumn="0" w:lastRowLastColumn="0"/>
        </w:trPr>
        <w:tc>
          <w:tcPr>
            <w:tcW w:w="2405" w:type="dxa"/>
          </w:tcPr>
          <w:p w14:paraId="2A4BE3F8" w14:textId="2045011B" w:rsidR="002620EC" w:rsidRPr="00902FA1" w:rsidRDefault="00AD2C18" w:rsidP="002620EC">
            <w:pPr>
              <w:pStyle w:val="Tabletext"/>
            </w:pPr>
            <w:r>
              <w:rPr>
                <w:lang w:val="fr-FR" w:bidi="fr-FR"/>
              </w:rPr>
              <w:t>Modèles VAPex</w:t>
            </w:r>
          </w:p>
        </w:tc>
        <w:tc>
          <w:tcPr>
            <w:tcW w:w="6662" w:type="dxa"/>
          </w:tcPr>
          <w:p w14:paraId="3C757444" w14:textId="77777777" w:rsidR="002620EC" w:rsidRPr="00902FA1" w:rsidRDefault="002620EC" w:rsidP="002620EC">
            <w:pPr>
              <w:pStyle w:val="Tabletext"/>
            </w:pPr>
          </w:p>
        </w:tc>
      </w:tr>
      <w:tr w:rsidR="002620EC" w:rsidRPr="00C66378" w14:paraId="3029007B" w14:textId="77777777" w:rsidTr="002620EC">
        <w:tc>
          <w:tcPr>
            <w:tcW w:w="2405" w:type="dxa"/>
          </w:tcPr>
          <w:p w14:paraId="16AAB543" w14:textId="7529BA67" w:rsidR="002620EC" w:rsidRPr="001849CF" w:rsidRDefault="00AD2C18" w:rsidP="009A76C6">
            <w:pPr>
              <w:pStyle w:val="Tabletext"/>
              <w:rPr>
                <w:b/>
              </w:rPr>
            </w:pPr>
            <w:r w:rsidRPr="001849CF">
              <w:rPr>
                <w:b/>
                <w:lang w:val="fr-FR" w:bidi="fr-FR"/>
              </w:rPr>
              <w:t>VAPEX</w:t>
            </w:r>
          </w:p>
        </w:tc>
        <w:tc>
          <w:tcPr>
            <w:tcW w:w="6662" w:type="dxa"/>
          </w:tcPr>
          <w:p w14:paraId="2DF87839" w14:textId="3C75C033" w:rsidR="002620EC" w:rsidRPr="009A76C6" w:rsidRDefault="00AD2C18" w:rsidP="009A76C6">
            <w:pPr>
              <w:pStyle w:val="Tabletext"/>
            </w:pPr>
            <w:r w:rsidRPr="009A76C6">
              <w:rPr>
                <w:lang w:val="fr-FR" w:bidi="fr-FR"/>
              </w:rPr>
              <w:t>Pompe standard VAPex IS</w:t>
            </w:r>
          </w:p>
        </w:tc>
      </w:tr>
      <w:tr w:rsidR="002620EC" w:rsidRPr="00902FA1" w14:paraId="70D1FCFA" w14:textId="77777777" w:rsidTr="002620EC">
        <w:tc>
          <w:tcPr>
            <w:tcW w:w="2405" w:type="dxa"/>
          </w:tcPr>
          <w:p w14:paraId="300441BE" w14:textId="232C910E" w:rsidR="002620EC" w:rsidRPr="001849CF" w:rsidRDefault="00AD2C18" w:rsidP="009A76C6">
            <w:pPr>
              <w:pStyle w:val="Tabletext"/>
              <w:rPr>
                <w:b/>
              </w:rPr>
            </w:pPr>
            <w:r w:rsidRPr="001849CF">
              <w:rPr>
                <w:b/>
                <w:lang w:val="fr-FR" w:bidi="fr-FR"/>
              </w:rPr>
              <w:t>VAPEXPRO</w:t>
            </w:r>
          </w:p>
        </w:tc>
        <w:tc>
          <w:tcPr>
            <w:tcW w:w="6662" w:type="dxa"/>
          </w:tcPr>
          <w:p w14:paraId="2E5AEA0F" w14:textId="59B50E5E" w:rsidR="002620EC" w:rsidRPr="009A76C6" w:rsidRDefault="00AD2C18" w:rsidP="009A76C6">
            <w:pPr>
              <w:pStyle w:val="Tabletext"/>
            </w:pPr>
            <w:r w:rsidRPr="009A76C6">
              <w:rPr>
                <w:lang w:val="fr-FR" w:bidi="fr-FR"/>
              </w:rPr>
              <w:t>Pompe VAPex Pro IS</w:t>
            </w:r>
          </w:p>
        </w:tc>
      </w:tr>
    </w:tbl>
    <w:p w14:paraId="65E87E34" w14:textId="77777777" w:rsidR="001849CF" w:rsidRDefault="001849CF" w:rsidP="00581F29">
      <w:pPr>
        <w:pStyle w:val="BodyText"/>
        <w:rPr>
          <w:lang w:val="en-GB"/>
        </w:rPr>
      </w:pPr>
    </w:p>
    <w:p w14:paraId="42E2FBDE" w14:textId="3D00AB1C" w:rsidR="002620EC" w:rsidRPr="000305B0" w:rsidRDefault="004C23F0" w:rsidP="00581F29">
      <w:pPr>
        <w:pStyle w:val="BodyText"/>
        <w:rPr>
          <w:lang w:val="fr-FR"/>
        </w:rPr>
      </w:pPr>
      <w:r>
        <w:rPr>
          <w:lang w:val="fr-FR" w:bidi="fr-FR"/>
        </w:rPr>
        <w:t>Toutes les pompes incluent un tube de 1 m, un guide de terrain, un certificat de conformité.</w:t>
      </w:r>
    </w:p>
    <w:p w14:paraId="316841DE" w14:textId="77777777" w:rsidR="001849CF" w:rsidRPr="000305B0" w:rsidRDefault="001849CF" w:rsidP="00581F29">
      <w:pPr>
        <w:pStyle w:val="BodyText"/>
        <w:rPr>
          <w:lang w:val="fr-FR"/>
        </w:rPr>
      </w:pPr>
    </w:p>
    <w:tbl>
      <w:tblPr>
        <w:tblStyle w:val="Casella"/>
        <w:tblW w:w="0" w:type="auto"/>
        <w:tblLook w:val="04A0" w:firstRow="1" w:lastRow="0" w:firstColumn="1" w:lastColumn="0" w:noHBand="0" w:noVBand="1"/>
      </w:tblPr>
      <w:tblGrid>
        <w:gridCol w:w="2388"/>
        <w:gridCol w:w="6560"/>
      </w:tblGrid>
      <w:tr w:rsidR="002620EC" w:rsidRPr="00902FA1" w14:paraId="0116444D" w14:textId="77777777" w:rsidTr="002620EC">
        <w:trPr>
          <w:cnfStyle w:val="100000000000" w:firstRow="1" w:lastRow="0" w:firstColumn="0" w:lastColumn="0" w:oddVBand="0" w:evenVBand="0" w:oddHBand="0" w:evenHBand="0" w:firstRowFirstColumn="0" w:firstRowLastColumn="0" w:lastRowFirstColumn="0" w:lastRowLastColumn="0"/>
        </w:trPr>
        <w:tc>
          <w:tcPr>
            <w:tcW w:w="2405" w:type="dxa"/>
          </w:tcPr>
          <w:p w14:paraId="18E54B3E" w14:textId="7F8C113C" w:rsidR="002620EC" w:rsidRPr="00902FA1" w:rsidRDefault="00AD2C18" w:rsidP="002620EC">
            <w:pPr>
              <w:pStyle w:val="Tabletext"/>
            </w:pPr>
            <w:r>
              <w:rPr>
                <w:lang w:val="fr-FR" w:bidi="fr-FR"/>
              </w:rPr>
              <w:t>Accessoires de la VAPex</w:t>
            </w:r>
          </w:p>
        </w:tc>
        <w:tc>
          <w:tcPr>
            <w:tcW w:w="6662" w:type="dxa"/>
          </w:tcPr>
          <w:p w14:paraId="2F8449F7" w14:textId="77777777" w:rsidR="002620EC" w:rsidRPr="00902FA1" w:rsidRDefault="002620EC" w:rsidP="002620EC">
            <w:pPr>
              <w:pStyle w:val="Tabletext"/>
            </w:pPr>
          </w:p>
        </w:tc>
      </w:tr>
      <w:tr w:rsidR="002620EC" w:rsidRPr="00C66378" w14:paraId="3A86B200" w14:textId="77777777" w:rsidTr="002620EC">
        <w:tc>
          <w:tcPr>
            <w:tcW w:w="2405" w:type="dxa"/>
          </w:tcPr>
          <w:p w14:paraId="4E4700F5" w14:textId="09821E6D" w:rsidR="002620EC" w:rsidRPr="001849CF" w:rsidRDefault="00FE3690" w:rsidP="00FE3690">
            <w:pPr>
              <w:pStyle w:val="Tabletext"/>
              <w:rPr>
                <w:b/>
              </w:rPr>
            </w:pPr>
            <w:r w:rsidRPr="001849CF">
              <w:rPr>
                <w:b/>
                <w:lang w:val="fr-FR" w:bidi="fr-FR"/>
              </w:rPr>
              <w:t>214020B/KIT</w:t>
            </w:r>
          </w:p>
        </w:tc>
        <w:tc>
          <w:tcPr>
            <w:tcW w:w="6662" w:type="dxa"/>
          </w:tcPr>
          <w:p w14:paraId="14FC9FAF" w14:textId="716FBA50" w:rsidR="002620EC" w:rsidRPr="000305B0" w:rsidRDefault="00BD31C2" w:rsidP="002620EC">
            <w:pPr>
              <w:pStyle w:val="Tabletext"/>
              <w:rPr>
                <w:lang w:val="fr-FR"/>
              </w:rPr>
            </w:pPr>
            <w:r w:rsidRPr="009A76C6">
              <w:rPr>
                <w:lang w:val="fr-FR" w:bidi="fr-FR"/>
              </w:rPr>
              <w:t>Station d'accueil unique pour pompe VAPex y compris câble PSU et USB</w:t>
            </w:r>
          </w:p>
        </w:tc>
      </w:tr>
      <w:tr w:rsidR="002620EC" w:rsidRPr="00902FA1" w14:paraId="40CFF920" w14:textId="77777777" w:rsidTr="002620EC">
        <w:tc>
          <w:tcPr>
            <w:tcW w:w="2405" w:type="dxa"/>
          </w:tcPr>
          <w:p w14:paraId="5C677108" w14:textId="66267CA8" w:rsidR="002620EC" w:rsidRPr="001849CF" w:rsidRDefault="00FE3690" w:rsidP="002620EC">
            <w:pPr>
              <w:pStyle w:val="Tabletext"/>
              <w:rPr>
                <w:b/>
              </w:rPr>
            </w:pPr>
            <w:r w:rsidRPr="001849CF">
              <w:rPr>
                <w:b/>
                <w:lang w:val="fr-FR" w:bidi="fr-FR"/>
              </w:rPr>
              <w:t>214024C/KIT</w:t>
            </w:r>
          </w:p>
        </w:tc>
        <w:tc>
          <w:tcPr>
            <w:tcW w:w="6662" w:type="dxa"/>
          </w:tcPr>
          <w:p w14:paraId="0768213E" w14:textId="7C734D7C" w:rsidR="002620EC" w:rsidRPr="000305B0" w:rsidRDefault="00BD31C2" w:rsidP="002620EC">
            <w:pPr>
              <w:pStyle w:val="Tabletext"/>
              <w:rPr>
                <w:lang w:val="fr-FR"/>
              </w:rPr>
            </w:pPr>
            <w:r w:rsidRPr="009A76C6">
              <w:rPr>
                <w:lang w:val="fr-FR" w:bidi="fr-FR"/>
              </w:rPr>
              <w:t>Station d'accueil à 5 voies pour pompe VAPex y compris câble PSU et USB</w:t>
            </w:r>
          </w:p>
        </w:tc>
      </w:tr>
    </w:tbl>
    <w:p w14:paraId="72683178" w14:textId="77777777" w:rsidR="002620EC" w:rsidRPr="000305B0" w:rsidRDefault="002620EC" w:rsidP="00581F29">
      <w:pPr>
        <w:pStyle w:val="BodyText"/>
        <w:rPr>
          <w:lang w:val="fr-FR"/>
        </w:rPr>
      </w:pPr>
    </w:p>
    <w:tbl>
      <w:tblPr>
        <w:tblStyle w:val="Casella"/>
        <w:tblW w:w="0" w:type="auto"/>
        <w:tblLook w:val="04A0" w:firstRow="1" w:lastRow="0" w:firstColumn="1" w:lastColumn="0" w:noHBand="0" w:noVBand="1"/>
      </w:tblPr>
      <w:tblGrid>
        <w:gridCol w:w="2392"/>
        <w:gridCol w:w="6556"/>
      </w:tblGrid>
      <w:tr w:rsidR="002620EC" w:rsidRPr="00902FA1" w14:paraId="04EFC134" w14:textId="77777777" w:rsidTr="002620EC">
        <w:trPr>
          <w:cnfStyle w:val="100000000000" w:firstRow="1" w:lastRow="0" w:firstColumn="0" w:lastColumn="0" w:oddVBand="0" w:evenVBand="0" w:oddHBand="0" w:evenHBand="0" w:firstRowFirstColumn="0" w:firstRowLastColumn="0" w:lastRowFirstColumn="0" w:lastRowLastColumn="0"/>
        </w:trPr>
        <w:tc>
          <w:tcPr>
            <w:tcW w:w="2405" w:type="dxa"/>
          </w:tcPr>
          <w:p w14:paraId="223ECB59" w14:textId="6BCF4472" w:rsidR="002620EC" w:rsidRPr="00902FA1" w:rsidRDefault="00AD2C18" w:rsidP="002620EC">
            <w:pPr>
              <w:pStyle w:val="Tabletext"/>
            </w:pPr>
            <w:r>
              <w:rPr>
                <w:lang w:val="fr-FR" w:bidi="fr-FR"/>
              </w:rPr>
              <w:t>Kits VAPex</w:t>
            </w:r>
          </w:p>
        </w:tc>
        <w:tc>
          <w:tcPr>
            <w:tcW w:w="6662" w:type="dxa"/>
          </w:tcPr>
          <w:p w14:paraId="5E0BC775" w14:textId="77777777" w:rsidR="002620EC" w:rsidRPr="00902FA1" w:rsidRDefault="002620EC" w:rsidP="002620EC">
            <w:pPr>
              <w:pStyle w:val="Tabletext"/>
            </w:pPr>
          </w:p>
        </w:tc>
      </w:tr>
      <w:tr w:rsidR="002620EC" w:rsidRPr="00C66378" w14:paraId="17CF6434" w14:textId="77777777" w:rsidTr="002620EC">
        <w:tc>
          <w:tcPr>
            <w:tcW w:w="2405" w:type="dxa"/>
          </w:tcPr>
          <w:p w14:paraId="7CD3985E" w14:textId="4FAB2BFA" w:rsidR="002620EC" w:rsidRPr="001849CF" w:rsidRDefault="00AD2C18" w:rsidP="00F31F8C">
            <w:pPr>
              <w:pStyle w:val="Tabletext"/>
              <w:rPr>
                <w:b/>
              </w:rPr>
            </w:pPr>
            <w:r w:rsidRPr="001849CF">
              <w:rPr>
                <w:b/>
                <w:lang w:val="fr-FR" w:bidi="fr-FR"/>
              </w:rPr>
              <w:t>VAPEX/KIT</w:t>
            </w:r>
          </w:p>
        </w:tc>
        <w:tc>
          <w:tcPr>
            <w:tcW w:w="6662" w:type="dxa"/>
          </w:tcPr>
          <w:p w14:paraId="5C893BFE" w14:textId="76E9871F" w:rsidR="002620EC" w:rsidRPr="000305B0" w:rsidRDefault="00BD31C2" w:rsidP="002620EC">
            <w:pPr>
              <w:pStyle w:val="Tabletext"/>
              <w:rPr>
                <w:lang w:val="fr-FR"/>
              </w:rPr>
            </w:pPr>
            <w:r w:rsidRPr="009A76C6">
              <w:rPr>
                <w:lang w:val="fr-FR" w:bidi="fr-FR"/>
              </w:rPr>
              <w:t>Kit standard IS VAPex à 5 voies</w:t>
            </w:r>
          </w:p>
        </w:tc>
      </w:tr>
      <w:tr w:rsidR="002620EC" w:rsidRPr="00902FA1" w14:paraId="01DDFF2E" w14:textId="77777777" w:rsidTr="002620EC">
        <w:tc>
          <w:tcPr>
            <w:tcW w:w="2405" w:type="dxa"/>
          </w:tcPr>
          <w:p w14:paraId="0A43EC12" w14:textId="0D92DC6A" w:rsidR="002620EC" w:rsidRPr="001849CF" w:rsidRDefault="00AD2C18" w:rsidP="00F31F8C">
            <w:pPr>
              <w:pStyle w:val="Tabletext"/>
              <w:rPr>
                <w:b/>
              </w:rPr>
            </w:pPr>
            <w:r w:rsidRPr="001849CF">
              <w:rPr>
                <w:b/>
                <w:lang w:val="fr-FR" w:bidi="fr-FR"/>
              </w:rPr>
              <w:t>VAPEXPRO/KIT</w:t>
            </w:r>
          </w:p>
        </w:tc>
        <w:tc>
          <w:tcPr>
            <w:tcW w:w="6662" w:type="dxa"/>
          </w:tcPr>
          <w:p w14:paraId="6AC42576" w14:textId="699BC72B" w:rsidR="002620EC" w:rsidRPr="000305B0" w:rsidRDefault="00BD31C2" w:rsidP="002620EC">
            <w:pPr>
              <w:pStyle w:val="Tabletext"/>
              <w:rPr>
                <w:lang w:val="fr-FR"/>
              </w:rPr>
            </w:pPr>
            <w:r w:rsidRPr="009A76C6">
              <w:rPr>
                <w:lang w:val="fr-FR" w:bidi="fr-FR"/>
              </w:rPr>
              <w:t>Kit Pro IS VAPex à 5 voies</w:t>
            </w:r>
          </w:p>
        </w:tc>
      </w:tr>
    </w:tbl>
    <w:p w14:paraId="3C933CFC" w14:textId="77777777" w:rsidR="00F75F53" w:rsidRPr="000305B0" w:rsidRDefault="00F75F53" w:rsidP="00F75F53">
      <w:pPr>
        <w:pStyle w:val="BodyText"/>
        <w:rPr>
          <w:lang w:val="fr-FR"/>
        </w:rPr>
      </w:pPr>
    </w:p>
    <w:p w14:paraId="77976F01" w14:textId="77777777" w:rsidR="002F0C9F" w:rsidRPr="000305B0" w:rsidRDefault="002F0C9F" w:rsidP="002F0C9F">
      <w:pPr>
        <w:pStyle w:val="BodyText"/>
        <w:rPr>
          <w:lang w:val="fr-FR"/>
        </w:rPr>
      </w:pPr>
    </w:p>
    <w:sectPr w:rsidR="002F0C9F" w:rsidRPr="000305B0" w:rsidSect="00BD31C2">
      <w:headerReference w:type="default" r:id="rId180"/>
      <w:footerReference w:type="default" r:id="rId181"/>
      <w:headerReference w:type="first" r:id="rId182"/>
      <w:footerReference w:type="first" r:id="rId183"/>
      <w:pgSz w:w="11906" w:h="16838" w:code="9"/>
      <w:pgMar w:top="1531" w:right="1134" w:bottom="119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6DC10" w14:textId="77777777" w:rsidR="00404485" w:rsidRDefault="00404485" w:rsidP="008949E4">
      <w:r>
        <w:separator/>
      </w:r>
    </w:p>
  </w:endnote>
  <w:endnote w:type="continuationSeparator" w:id="0">
    <w:p w14:paraId="04B514F1" w14:textId="77777777" w:rsidR="00404485" w:rsidRDefault="00404485" w:rsidP="0089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4DE1" w14:textId="25024D78" w:rsidR="008A1A73" w:rsidRPr="00FC6DA1" w:rsidRDefault="00D5770F" w:rsidP="00FC6DA1">
    <w:pPr>
      <w:pStyle w:val="Footer"/>
      <w:pBdr>
        <w:top w:val="single" w:sz="24" w:space="1" w:color="00461C"/>
      </w:pBdr>
      <w:jc w:val="right"/>
      <w:rPr>
        <w:sz w:val="40"/>
        <w:szCs w:val="40"/>
      </w:rPr>
    </w:pPr>
    <w:r>
      <w:rPr>
        <w:noProof/>
        <w:lang w:eastAsia="en-GB"/>
      </w:rPr>
      <mc:AlternateContent>
        <mc:Choice Requires="wps">
          <w:drawing>
            <wp:anchor distT="0" distB="0" distL="114300" distR="114300" simplePos="0" relativeHeight="251665920" behindDoc="0" locked="0" layoutInCell="1" allowOverlap="1" wp14:anchorId="6462B1BC" wp14:editId="20658879">
              <wp:simplePos x="0" y="0"/>
              <wp:positionH relativeFrom="column">
                <wp:posOffset>2457450</wp:posOffset>
              </wp:positionH>
              <wp:positionV relativeFrom="paragraph">
                <wp:posOffset>-1905635</wp:posOffset>
              </wp:positionV>
              <wp:extent cx="2505075" cy="1786466"/>
              <wp:effectExtent l="0" t="0" r="9525"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86466"/>
                      </a:xfrm>
                      <a:prstGeom prst="rect">
                        <a:avLst/>
                      </a:prstGeom>
                      <a:solidFill>
                        <a:srgbClr val="FFFFFF"/>
                      </a:solidFill>
                      <a:ln w="9525">
                        <a:noFill/>
                        <a:miter lim="800000"/>
                        <a:headEnd/>
                        <a:tailEnd/>
                      </a:ln>
                    </wps:spPr>
                    <wps:txbx>
                      <w:txbxContent>
                        <w:p w14:paraId="6D72292B" w14:textId="77777777" w:rsidR="00D5770F" w:rsidRPr="006A0585" w:rsidRDefault="00D5770F" w:rsidP="00D5770F">
                          <w:pPr>
                            <w:rPr>
                              <w:b/>
                              <w:sz w:val="24"/>
                            </w:rPr>
                          </w:pPr>
                          <w:r w:rsidRPr="006A0585">
                            <w:rPr>
                              <w:b/>
                              <w:sz w:val="24"/>
                            </w:rPr>
                            <w:t xml:space="preserve">TSI </w:t>
                          </w:r>
                          <w:proofErr w:type="spellStart"/>
                          <w:r w:rsidRPr="006A0585">
                            <w:rPr>
                              <w:b/>
                              <w:sz w:val="24"/>
                            </w:rPr>
                            <w:t>Incorporated</w:t>
                          </w:r>
                          <w:proofErr w:type="spellEnd"/>
                        </w:p>
                        <w:p w14:paraId="4FA242F7" w14:textId="77777777" w:rsidR="00D5770F" w:rsidRPr="006A0585" w:rsidRDefault="00D5770F" w:rsidP="00D5770F">
                          <w:pPr>
                            <w:rPr>
                              <w:sz w:val="24"/>
                            </w:rPr>
                          </w:pPr>
                          <w:r w:rsidRPr="006A0585">
                            <w:rPr>
                              <w:sz w:val="24"/>
                            </w:rPr>
                            <w:t>500 Cardigan Road</w:t>
                          </w:r>
                        </w:p>
                        <w:p w14:paraId="1EEFF0BF" w14:textId="77777777" w:rsidR="00D5770F" w:rsidRPr="006A0585" w:rsidRDefault="00D5770F" w:rsidP="00D5770F">
                          <w:pPr>
                            <w:rPr>
                              <w:sz w:val="24"/>
                            </w:rPr>
                          </w:pPr>
                          <w:proofErr w:type="spellStart"/>
                          <w:r w:rsidRPr="006A0585">
                            <w:rPr>
                              <w:sz w:val="24"/>
                            </w:rPr>
                            <w:t>Shoreview</w:t>
                          </w:r>
                          <w:proofErr w:type="spellEnd"/>
                          <w:r w:rsidRPr="006A0585">
                            <w:rPr>
                              <w:sz w:val="24"/>
                            </w:rPr>
                            <w:t xml:space="preserve"> MN, 55126 </w:t>
                          </w:r>
                        </w:p>
                        <w:p w14:paraId="75F3A241" w14:textId="77777777" w:rsidR="00D5770F" w:rsidRPr="006A0585" w:rsidRDefault="00D5770F" w:rsidP="00D5770F">
                          <w:pPr>
                            <w:rPr>
                              <w:sz w:val="24"/>
                            </w:rPr>
                          </w:pPr>
                          <w:r w:rsidRPr="006A0585">
                            <w:rPr>
                              <w:sz w:val="24"/>
                            </w:rPr>
                            <w:t>USA</w:t>
                          </w:r>
                        </w:p>
                        <w:p w14:paraId="1EA493C6" w14:textId="77777777" w:rsidR="00D5770F" w:rsidRPr="006A0585" w:rsidRDefault="00D5770F" w:rsidP="00D5770F">
                          <w:pPr>
                            <w:rPr>
                              <w:sz w:val="24"/>
                            </w:rPr>
                          </w:pPr>
                        </w:p>
                        <w:p w14:paraId="2AC5C5A8" w14:textId="77777777" w:rsidR="00D5770F" w:rsidRPr="006A0585" w:rsidRDefault="00D5770F" w:rsidP="00D5770F">
                          <w:pPr>
                            <w:rPr>
                              <w:sz w:val="24"/>
                            </w:rPr>
                          </w:pPr>
                        </w:p>
                        <w:p w14:paraId="003C96C0" w14:textId="77777777" w:rsidR="00D5770F" w:rsidRPr="006A0585" w:rsidRDefault="00D5770F" w:rsidP="00D5770F">
                          <w:pPr>
                            <w:rPr>
                              <w:sz w:val="24"/>
                            </w:rPr>
                          </w:pPr>
                          <w:proofErr w:type="gramStart"/>
                          <w:r w:rsidRPr="006A0585">
                            <w:rPr>
                              <w:sz w:val="24"/>
                            </w:rPr>
                            <w:t>Phone:</w:t>
                          </w:r>
                          <w:proofErr w:type="gramEnd"/>
                          <w:r w:rsidRPr="006A0585">
                            <w:rPr>
                              <w:sz w:val="24"/>
                            </w:rPr>
                            <w:t xml:space="preserve"> +1 800 366 2966</w:t>
                          </w:r>
                        </w:p>
                        <w:p w14:paraId="2F6FF9A0" w14:textId="77777777" w:rsidR="00D5770F" w:rsidRPr="006A0585" w:rsidRDefault="00D5770F" w:rsidP="00D5770F">
                          <w:pPr>
                            <w:rPr>
                              <w:sz w:val="24"/>
                            </w:rPr>
                          </w:pPr>
                          <w:proofErr w:type="gramStart"/>
                          <w:r w:rsidRPr="006A0585">
                            <w:rPr>
                              <w:sz w:val="24"/>
                            </w:rPr>
                            <w:t>Email:</w:t>
                          </w:r>
                          <w:proofErr w:type="gramEnd"/>
                          <w:r w:rsidRPr="006A0585">
                            <w:rPr>
                              <w:sz w:val="24"/>
                            </w:rPr>
                            <w:t xml:space="preserve"> </w:t>
                          </w:r>
                          <w:hyperlink r:id="rId1" w:history="1">
                            <w:r w:rsidRPr="006A0585">
                              <w:rPr>
                                <w:sz w:val="24"/>
                              </w:rPr>
                              <w:t>info-us@casellasolutions.com</w:t>
                            </w:r>
                          </w:hyperlink>
                        </w:p>
                        <w:p w14:paraId="75C8399A" w14:textId="77777777" w:rsidR="00D5770F" w:rsidRPr="00267508" w:rsidRDefault="00D5770F" w:rsidP="00D5770F">
                          <w:pPr>
                            <w:rPr>
                              <w:sz w:val="24"/>
                            </w:rPr>
                          </w:pPr>
                          <w:proofErr w:type="gramStart"/>
                          <w:r w:rsidRPr="006A0585">
                            <w:rPr>
                              <w:sz w:val="24"/>
                            </w:rPr>
                            <w:t>Web:</w:t>
                          </w:r>
                          <w:proofErr w:type="gramEnd"/>
                          <w:r w:rsidRPr="006A0585">
                            <w:rPr>
                              <w:sz w:val="24"/>
                            </w:rPr>
                            <w:t xml:space="preserve"> </w:t>
                          </w:r>
                          <w:hyperlink r:id="rId2" w:history="1">
                            <w:r w:rsidRPr="006A0585">
                              <w:rPr>
                                <w:sz w:val="24"/>
                              </w:rPr>
                              <w:t>www.casellasolutions.com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2B1BC" id="_x0000_t202" coordsize="21600,21600" o:spt="202" path="m,l,21600r21600,l21600,xe">
              <v:stroke joinstyle="miter"/>
              <v:path gradientshapeok="t" o:connecttype="rect"/>
            </v:shapetype>
            <v:shape id="Text Box 2" o:spid="_x0000_s1068" type="#_x0000_t202" style="position:absolute;left:0;text-align:left;margin-left:193.5pt;margin-top:-150.05pt;width:197.25pt;height:14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X2IgIAAB0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" stroked="f">
              <v:textbox>
                <w:txbxContent>
                  <w:p w14:paraId="6D72292B" w14:textId="77777777" w:rsidR="00D5770F" w:rsidRPr="006A0585" w:rsidRDefault="00D5770F" w:rsidP="00D5770F">
                    <w:pPr>
                      <w:rPr>
                        <w:b/>
                        <w:sz w:val="24"/>
                      </w:rPr>
                    </w:pPr>
                    <w:r w:rsidRPr="006A0585">
                      <w:rPr>
                        <w:b/>
                        <w:sz w:val="24"/>
                      </w:rPr>
                      <w:t xml:space="preserve">TSI </w:t>
                    </w:r>
                    <w:proofErr w:type="spellStart"/>
                    <w:r w:rsidRPr="006A0585">
                      <w:rPr>
                        <w:b/>
                        <w:sz w:val="24"/>
                      </w:rPr>
                      <w:t>Incorporated</w:t>
                    </w:r>
                    <w:proofErr w:type="spellEnd"/>
                  </w:p>
                  <w:p w14:paraId="4FA242F7" w14:textId="77777777" w:rsidR="00D5770F" w:rsidRPr="006A0585" w:rsidRDefault="00D5770F" w:rsidP="00D5770F">
                    <w:pPr>
                      <w:rPr>
                        <w:sz w:val="24"/>
                      </w:rPr>
                    </w:pPr>
                    <w:r w:rsidRPr="006A0585">
                      <w:rPr>
                        <w:sz w:val="24"/>
                      </w:rPr>
                      <w:t>500 Cardigan Road</w:t>
                    </w:r>
                  </w:p>
                  <w:p w14:paraId="1EEFF0BF" w14:textId="77777777" w:rsidR="00D5770F" w:rsidRPr="006A0585" w:rsidRDefault="00D5770F" w:rsidP="00D5770F">
                    <w:pPr>
                      <w:rPr>
                        <w:sz w:val="24"/>
                      </w:rPr>
                    </w:pPr>
                    <w:proofErr w:type="spellStart"/>
                    <w:r w:rsidRPr="006A0585">
                      <w:rPr>
                        <w:sz w:val="24"/>
                      </w:rPr>
                      <w:t>Shoreview</w:t>
                    </w:r>
                    <w:proofErr w:type="spellEnd"/>
                    <w:r w:rsidRPr="006A0585">
                      <w:rPr>
                        <w:sz w:val="24"/>
                      </w:rPr>
                      <w:t xml:space="preserve"> MN, 55126 </w:t>
                    </w:r>
                  </w:p>
                  <w:p w14:paraId="75F3A241" w14:textId="77777777" w:rsidR="00D5770F" w:rsidRPr="006A0585" w:rsidRDefault="00D5770F" w:rsidP="00D5770F">
                    <w:pPr>
                      <w:rPr>
                        <w:sz w:val="24"/>
                      </w:rPr>
                    </w:pPr>
                    <w:r w:rsidRPr="006A0585">
                      <w:rPr>
                        <w:sz w:val="24"/>
                      </w:rPr>
                      <w:t>USA</w:t>
                    </w:r>
                  </w:p>
                  <w:p w14:paraId="1EA493C6" w14:textId="77777777" w:rsidR="00D5770F" w:rsidRPr="006A0585" w:rsidRDefault="00D5770F" w:rsidP="00D5770F">
                    <w:pPr>
                      <w:rPr>
                        <w:sz w:val="24"/>
                      </w:rPr>
                    </w:pPr>
                  </w:p>
                  <w:p w14:paraId="2AC5C5A8" w14:textId="77777777" w:rsidR="00D5770F" w:rsidRPr="006A0585" w:rsidRDefault="00D5770F" w:rsidP="00D5770F">
                    <w:pPr>
                      <w:rPr>
                        <w:sz w:val="24"/>
                      </w:rPr>
                    </w:pPr>
                  </w:p>
                  <w:p w14:paraId="003C96C0" w14:textId="77777777" w:rsidR="00D5770F" w:rsidRPr="006A0585" w:rsidRDefault="00D5770F" w:rsidP="00D5770F">
                    <w:pPr>
                      <w:rPr>
                        <w:sz w:val="24"/>
                      </w:rPr>
                    </w:pPr>
                    <w:proofErr w:type="gramStart"/>
                    <w:r w:rsidRPr="006A0585">
                      <w:rPr>
                        <w:sz w:val="24"/>
                      </w:rPr>
                      <w:t>Phone:</w:t>
                    </w:r>
                    <w:proofErr w:type="gramEnd"/>
                    <w:r w:rsidRPr="006A0585">
                      <w:rPr>
                        <w:sz w:val="24"/>
                      </w:rPr>
                      <w:t xml:space="preserve"> +1 800 366 2966</w:t>
                    </w:r>
                  </w:p>
                  <w:p w14:paraId="2F6FF9A0" w14:textId="77777777" w:rsidR="00D5770F" w:rsidRPr="006A0585" w:rsidRDefault="00D5770F" w:rsidP="00D5770F">
                    <w:pPr>
                      <w:rPr>
                        <w:sz w:val="24"/>
                      </w:rPr>
                    </w:pPr>
                    <w:proofErr w:type="gramStart"/>
                    <w:r w:rsidRPr="006A0585">
                      <w:rPr>
                        <w:sz w:val="24"/>
                      </w:rPr>
                      <w:t>Email:</w:t>
                    </w:r>
                    <w:proofErr w:type="gramEnd"/>
                    <w:r w:rsidRPr="006A0585">
                      <w:rPr>
                        <w:sz w:val="24"/>
                      </w:rPr>
                      <w:t xml:space="preserve"> </w:t>
                    </w:r>
                    <w:hyperlink r:id="rId3" w:history="1">
                      <w:r w:rsidRPr="006A0585">
                        <w:rPr>
                          <w:sz w:val="24"/>
                        </w:rPr>
                        <w:t>info-us@casellasolutions.com</w:t>
                      </w:r>
                    </w:hyperlink>
                  </w:p>
                  <w:p w14:paraId="75C8399A" w14:textId="77777777" w:rsidR="00D5770F" w:rsidRPr="00267508" w:rsidRDefault="00D5770F" w:rsidP="00D5770F">
                    <w:pPr>
                      <w:rPr>
                        <w:sz w:val="24"/>
                      </w:rPr>
                    </w:pPr>
                    <w:proofErr w:type="gramStart"/>
                    <w:r w:rsidRPr="006A0585">
                      <w:rPr>
                        <w:sz w:val="24"/>
                      </w:rPr>
                      <w:t>Web:</w:t>
                    </w:r>
                    <w:proofErr w:type="gramEnd"/>
                    <w:r w:rsidRPr="006A0585">
                      <w:rPr>
                        <w:sz w:val="24"/>
                      </w:rPr>
                      <w:t xml:space="preserve"> </w:t>
                    </w:r>
                    <w:hyperlink r:id="rId4" w:history="1">
                      <w:r w:rsidRPr="006A0585">
                        <w:rPr>
                          <w:sz w:val="24"/>
                        </w:rPr>
                        <w:t>www.casellasolutions.com</w:t>
                      </w:r>
                    </w:hyperlink>
                  </w:p>
                </w:txbxContent>
              </v:textbox>
            </v:shape>
          </w:pict>
        </mc:Fallback>
      </mc:AlternateContent>
    </w:r>
    <w:r w:rsidR="008A1A73">
      <w:rPr>
        <w:noProof/>
        <w:lang w:bidi="fr-FR"/>
      </w:rPr>
      <mc:AlternateContent>
        <mc:Choice Requires="wps">
          <w:drawing>
            <wp:anchor distT="0" distB="0" distL="114300" distR="114300" simplePos="0" relativeHeight="251658752" behindDoc="0" locked="0" layoutInCell="1" allowOverlap="1" wp14:anchorId="482E0F02" wp14:editId="38FAFD7B">
              <wp:simplePos x="0" y="0"/>
              <wp:positionH relativeFrom="column">
                <wp:posOffset>-102870</wp:posOffset>
              </wp:positionH>
              <wp:positionV relativeFrom="paragraph">
                <wp:posOffset>-1862636</wp:posOffset>
              </wp:positionV>
              <wp:extent cx="3445933" cy="1786466"/>
              <wp:effectExtent l="0" t="0" r="254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5933" cy="1786466"/>
                      </a:xfrm>
                      <a:prstGeom prst="rect">
                        <a:avLst/>
                      </a:prstGeom>
                      <a:solidFill>
                        <a:srgbClr val="FFFFFF"/>
                      </a:solidFill>
                      <a:ln w="9525">
                        <a:noFill/>
                        <a:miter lim="800000"/>
                        <a:headEnd/>
                        <a:tailEnd/>
                      </a:ln>
                    </wps:spPr>
                    <wps:txbx>
                      <w:txbxContent>
                        <w:p w14:paraId="1DE49A24" w14:textId="77777777" w:rsidR="008A1A73" w:rsidRPr="00D5770F" w:rsidRDefault="008A1A73" w:rsidP="00FC6DA1">
                          <w:pPr>
                            <w:rPr>
                              <w:b/>
                              <w:sz w:val="24"/>
                              <w:lang w:val="en-GB"/>
                            </w:rPr>
                          </w:pPr>
                          <w:r w:rsidRPr="00D5770F">
                            <w:rPr>
                              <w:b/>
                              <w:sz w:val="24"/>
                              <w:szCs w:val="24"/>
                              <w:lang w:val="en-GB" w:bidi="fr-FR"/>
                            </w:rPr>
                            <w:t>Casella</w:t>
                          </w:r>
                        </w:p>
                        <w:p w14:paraId="65FA1711" w14:textId="77777777" w:rsidR="008A1A73" w:rsidRPr="000305B0" w:rsidRDefault="008A1A73" w:rsidP="00FC6DA1">
                          <w:pPr>
                            <w:rPr>
                              <w:sz w:val="24"/>
                              <w:lang w:val="en-GB"/>
                            </w:rPr>
                          </w:pPr>
                          <w:r w:rsidRPr="000305B0">
                            <w:rPr>
                              <w:sz w:val="24"/>
                              <w:szCs w:val="24"/>
                              <w:lang w:val="en-GB" w:bidi="fr-FR"/>
                            </w:rPr>
                            <w:t>Regent House,</w:t>
                          </w:r>
                        </w:p>
                        <w:p w14:paraId="4653C5A9" w14:textId="77777777" w:rsidR="008A1A73" w:rsidRPr="000305B0" w:rsidRDefault="008A1A73" w:rsidP="00FC6DA1">
                          <w:pPr>
                            <w:rPr>
                              <w:sz w:val="24"/>
                              <w:lang w:val="en-GB"/>
                            </w:rPr>
                          </w:pPr>
                          <w:r w:rsidRPr="000305B0">
                            <w:rPr>
                              <w:sz w:val="24"/>
                              <w:szCs w:val="24"/>
                              <w:lang w:val="en-GB" w:bidi="fr-FR"/>
                            </w:rPr>
                            <w:t>Wolseley Road,</w:t>
                          </w:r>
                        </w:p>
                        <w:p w14:paraId="16D2C01C" w14:textId="77777777" w:rsidR="008A1A73" w:rsidRPr="000305B0" w:rsidRDefault="008A1A73" w:rsidP="00FC6DA1">
                          <w:pPr>
                            <w:rPr>
                              <w:sz w:val="24"/>
                              <w:lang w:val="en-GB"/>
                            </w:rPr>
                          </w:pPr>
                          <w:r w:rsidRPr="000305B0">
                            <w:rPr>
                              <w:sz w:val="24"/>
                              <w:szCs w:val="24"/>
                              <w:lang w:val="en-GB" w:bidi="fr-FR"/>
                            </w:rPr>
                            <w:t>Kempston,</w:t>
                          </w:r>
                        </w:p>
                        <w:p w14:paraId="2E20B23D" w14:textId="77777777" w:rsidR="008A1A73" w:rsidRPr="000305B0" w:rsidRDefault="008A1A73" w:rsidP="00FC6DA1">
                          <w:pPr>
                            <w:rPr>
                              <w:sz w:val="24"/>
                              <w:lang w:val="en-GB"/>
                            </w:rPr>
                          </w:pPr>
                          <w:r w:rsidRPr="000305B0">
                            <w:rPr>
                              <w:sz w:val="24"/>
                              <w:szCs w:val="24"/>
                              <w:lang w:val="en-GB" w:bidi="fr-FR"/>
                            </w:rPr>
                            <w:t>Bedford.</w:t>
                          </w:r>
                        </w:p>
                        <w:p w14:paraId="37628D40" w14:textId="77777777" w:rsidR="008A1A73" w:rsidRPr="000305B0" w:rsidRDefault="008A1A73" w:rsidP="00FC6DA1">
                          <w:pPr>
                            <w:rPr>
                              <w:sz w:val="24"/>
                              <w:lang w:val="en-GB"/>
                            </w:rPr>
                          </w:pPr>
                          <w:r w:rsidRPr="000305B0">
                            <w:rPr>
                              <w:sz w:val="24"/>
                              <w:szCs w:val="24"/>
                              <w:lang w:val="en-GB" w:bidi="fr-FR"/>
                            </w:rPr>
                            <w:t>MK42 7JY</w:t>
                          </w:r>
                        </w:p>
                        <w:p w14:paraId="5AD1A7D7" w14:textId="77777777" w:rsidR="008A1A73" w:rsidRPr="000305B0" w:rsidRDefault="008A1A73" w:rsidP="00FC6DA1">
                          <w:pPr>
                            <w:rPr>
                              <w:sz w:val="24"/>
                              <w:lang w:val="en-GB"/>
                            </w:rPr>
                          </w:pPr>
                          <w:r w:rsidRPr="000305B0">
                            <w:rPr>
                              <w:sz w:val="24"/>
                              <w:szCs w:val="24"/>
                              <w:lang w:val="en-GB" w:bidi="fr-FR"/>
                            </w:rPr>
                            <w:t>Tél. :+44(0) 1234 844 100</w:t>
                          </w:r>
                        </w:p>
                        <w:p w14:paraId="3820C9E8" w14:textId="77777777" w:rsidR="008A1A73" w:rsidRPr="000305B0" w:rsidRDefault="008A1A73" w:rsidP="00FC6DA1">
                          <w:pPr>
                            <w:rPr>
                              <w:sz w:val="24"/>
                              <w:lang w:val="en-GB"/>
                            </w:rPr>
                          </w:pPr>
                          <w:r w:rsidRPr="000305B0">
                            <w:rPr>
                              <w:sz w:val="24"/>
                              <w:szCs w:val="24"/>
                              <w:lang w:val="en-GB" w:bidi="fr-FR"/>
                            </w:rPr>
                            <w:t>Fax :+44(0) 1234 841 490</w:t>
                          </w:r>
                        </w:p>
                        <w:p w14:paraId="5CEEAB36" w14:textId="77777777" w:rsidR="008A1A73" w:rsidRPr="00267508" w:rsidRDefault="008A1A73" w:rsidP="00FC6DA1">
                          <w:pPr>
                            <w:rPr>
                              <w:sz w:val="24"/>
                            </w:rPr>
                          </w:pPr>
                          <w:r w:rsidRPr="00267508">
                            <w:rPr>
                              <w:sz w:val="24"/>
                              <w:szCs w:val="24"/>
                              <w:lang w:bidi="fr-FR"/>
                            </w:rPr>
                            <w:t>Courriel : info@casellasolutions.com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0F02" id="_x0000_s1069" type="#_x0000_t202" style="position:absolute;left:0;text-align:left;margin-left:-8.1pt;margin-top:-146.65pt;width:271.35pt;height:14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" stroked="f">
              <v:textbox>
                <w:txbxContent>
                  <w:p w14:paraId="1DE49A24" w14:textId="77777777" w:rsidR="008A1A73" w:rsidRPr="00D5770F" w:rsidRDefault="008A1A73" w:rsidP="00FC6DA1">
                    <w:pPr>
                      <w:rPr>
                        <w:b/>
                        <w:sz w:val="24"/>
                        <w:lang w:val="en-GB"/>
                      </w:rPr>
                    </w:pPr>
                    <w:r w:rsidRPr="00D5770F">
                      <w:rPr>
                        <w:b/>
                        <w:sz w:val="24"/>
                        <w:szCs w:val="24"/>
                        <w:lang w:val="en-GB" w:bidi="fr-FR"/>
                      </w:rPr>
                      <w:t>Casella</w:t>
                    </w:r>
                  </w:p>
                  <w:p w14:paraId="65FA1711" w14:textId="77777777" w:rsidR="008A1A73" w:rsidRPr="000305B0" w:rsidRDefault="008A1A73" w:rsidP="00FC6DA1">
                    <w:pPr>
                      <w:rPr>
                        <w:sz w:val="24"/>
                        <w:lang w:val="en-GB"/>
                      </w:rPr>
                    </w:pPr>
                    <w:r w:rsidRPr="000305B0">
                      <w:rPr>
                        <w:sz w:val="24"/>
                        <w:szCs w:val="24"/>
                        <w:lang w:val="en-GB" w:bidi="fr-FR"/>
                      </w:rPr>
                      <w:t>Regent House,</w:t>
                    </w:r>
                  </w:p>
                  <w:p w14:paraId="4653C5A9" w14:textId="77777777" w:rsidR="008A1A73" w:rsidRPr="000305B0" w:rsidRDefault="008A1A73" w:rsidP="00FC6DA1">
                    <w:pPr>
                      <w:rPr>
                        <w:sz w:val="24"/>
                        <w:lang w:val="en-GB"/>
                      </w:rPr>
                    </w:pPr>
                    <w:r w:rsidRPr="000305B0">
                      <w:rPr>
                        <w:sz w:val="24"/>
                        <w:szCs w:val="24"/>
                        <w:lang w:val="en-GB" w:bidi="fr-FR"/>
                      </w:rPr>
                      <w:t>Wolseley Road,</w:t>
                    </w:r>
                  </w:p>
                  <w:p w14:paraId="16D2C01C" w14:textId="77777777" w:rsidR="008A1A73" w:rsidRPr="000305B0" w:rsidRDefault="008A1A73" w:rsidP="00FC6DA1">
                    <w:pPr>
                      <w:rPr>
                        <w:sz w:val="24"/>
                        <w:lang w:val="en-GB"/>
                      </w:rPr>
                    </w:pPr>
                    <w:r w:rsidRPr="000305B0">
                      <w:rPr>
                        <w:sz w:val="24"/>
                        <w:szCs w:val="24"/>
                        <w:lang w:val="en-GB" w:bidi="fr-FR"/>
                      </w:rPr>
                      <w:t>Kempston,</w:t>
                    </w:r>
                  </w:p>
                  <w:p w14:paraId="2E20B23D" w14:textId="77777777" w:rsidR="008A1A73" w:rsidRPr="000305B0" w:rsidRDefault="008A1A73" w:rsidP="00FC6DA1">
                    <w:pPr>
                      <w:rPr>
                        <w:sz w:val="24"/>
                        <w:lang w:val="en-GB"/>
                      </w:rPr>
                    </w:pPr>
                    <w:r w:rsidRPr="000305B0">
                      <w:rPr>
                        <w:sz w:val="24"/>
                        <w:szCs w:val="24"/>
                        <w:lang w:val="en-GB" w:bidi="fr-FR"/>
                      </w:rPr>
                      <w:t>Bedford.</w:t>
                    </w:r>
                  </w:p>
                  <w:p w14:paraId="37628D40" w14:textId="77777777" w:rsidR="008A1A73" w:rsidRPr="000305B0" w:rsidRDefault="008A1A73" w:rsidP="00FC6DA1">
                    <w:pPr>
                      <w:rPr>
                        <w:sz w:val="24"/>
                        <w:lang w:val="en-GB"/>
                      </w:rPr>
                    </w:pPr>
                    <w:r w:rsidRPr="000305B0">
                      <w:rPr>
                        <w:sz w:val="24"/>
                        <w:szCs w:val="24"/>
                        <w:lang w:val="en-GB" w:bidi="fr-FR"/>
                      </w:rPr>
                      <w:t>MK42 7JY</w:t>
                    </w:r>
                  </w:p>
                  <w:p w14:paraId="5AD1A7D7" w14:textId="77777777" w:rsidR="008A1A73" w:rsidRPr="000305B0" w:rsidRDefault="008A1A73" w:rsidP="00FC6DA1">
                    <w:pPr>
                      <w:rPr>
                        <w:sz w:val="24"/>
                        <w:lang w:val="en-GB"/>
                      </w:rPr>
                    </w:pPr>
                    <w:r w:rsidRPr="000305B0">
                      <w:rPr>
                        <w:sz w:val="24"/>
                        <w:szCs w:val="24"/>
                        <w:lang w:val="en-GB" w:bidi="fr-FR"/>
                      </w:rPr>
                      <w:t>Tél. :+44(0) 1234 844 100</w:t>
                    </w:r>
                  </w:p>
                  <w:p w14:paraId="3820C9E8" w14:textId="77777777" w:rsidR="008A1A73" w:rsidRPr="000305B0" w:rsidRDefault="008A1A73" w:rsidP="00FC6DA1">
                    <w:pPr>
                      <w:rPr>
                        <w:sz w:val="24"/>
                        <w:lang w:val="en-GB"/>
                      </w:rPr>
                    </w:pPr>
                    <w:r w:rsidRPr="000305B0">
                      <w:rPr>
                        <w:sz w:val="24"/>
                        <w:szCs w:val="24"/>
                        <w:lang w:val="en-GB" w:bidi="fr-FR"/>
                      </w:rPr>
                      <w:t>Fax :+44(0) 1234 841 490</w:t>
                    </w:r>
                  </w:p>
                  <w:p w14:paraId="5CEEAB36" w14:textId="77777777" w:rsidR="008A1A73" w:rsidRPr="00267508" w:rsidRDefault="008A1A73" w:rsidP="00FC6DA1">
                    <w:pPr>
                      <w:rPr>
                        <w:sz w:val="24"/>
                      </w:rPr>
                    </w:pPr>
                    <w:r w:rsidRPr="00267508">
                      <w:rPr>
                        <w:sz w:val="24"/>
                        <w:szCs w:val="24"/>
                        <w:lang w:bidi="fr-FR"/>
                      </w:rPr>
                      <w:t>Courriel : info@casellasolutions.com</w:t>
                    </w:r>
                  </w:p>
                </w:txbxContent>
              </v:textbox>
            </v:shape>
          </w:pict>
        </mc:Fallback>
      </mc:AlternateContent>
    </w:r>
    <w:r w:rsidR="008A1A73" w:rsidRPr="00FC6DA1">
      <w:rPr>
        <w:sz w:val="40"/>
        <w:szCs w:val="40"/>
        <w:lang w:bidi="fr-FR"/>
      </w:rPr>
      <w:t>www.casellasolutions.com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310244"/>
      <w:docPartObj>
        <w:docPartGallery w:val="Page Numbers (Bottom of Page)"/>
        <w:docPartUnique/>
      </w:docPartObj>
    </w:sdtPr>
    <w:sdtEndPr>
      <w:rPr>
        <w:noProof/>
      </w:rPr>
    </w:sdtEndPr>
    <w:sdtContent>
      <w:p w14:paraId="2ED26DBC" w14:textId="07381AC7" w:rsidR="008A1A73" w:rsidRPr="00FC6DA1" w:rsidRDefault="008A1A73" w:rsidP="001F02AE">
        <w:pPr>
          <w:pStyle w:val="Footer"/>
          <w:jc w:val="center"/>
        </w:pPr>
        <w:r>
          <w:rPr>
            <w:lang w:bidi="fr-FR"/>
          </w:rPr>
          <w:fldChar w:fldCharType="begin"/>
        </w:r>
        <w:r>
          <w:rPr>
            <w:lang w:bidi="fr-FR"/>
          </w:rPr>
          <w:instrText xml:space="preserve"> PAGE   \* MERGEFORMAT </w:instrText>
        </w:r>
        <w:r>
          <w:rPr>
            <w:lang w:bidi="fr-FR"/>
          </w:rPr>
          <w:fldChar w:fldCharType="separate"/>
        </w:r>
        <w:r>
          <w:rPr>
            <w:noProof/>
            <w:lang w:bidi="fr-FR"/>
          </w:rPr>
          <w:t>5</w:t>
        </w:r>
        <w:r>
          <w:rPr>
            <w:noProof/>
            <w:lang w:bidi="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639235"/>
      <w:docPartObj>
        <w:docPartGallery w:val="Page Numbers (Bottom of Page)"/>
        <w:docPartUnique/>
      </w:docPartObj>
    </w:sdtPr>
    <w:sdtEndPr>
      <w:rPr>
        <w:noProof/>
      </w:rPr>
    </w:sdtEndPr>
    <w:sdtContent>
      <w:p w14:paraId="0436155F" w14:textId="77777777" w:rsidR="008A1A73" w:rsidRDefault="008A1A73" w:rsidP="008949E4">
        <w:pPr>
          <w:pStyle w:val="Footer"/>
          <w:jc w:val="center"/>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26628" w14:textId="77777777" w:rsidR="00404485" w:rsidRDefault="00404485" w:rsidP="008949E4">
      <w:r>
        <w:separator/>
      </w:r>
    </w:p>
  </w:footnote>
  <w:footnote w:type="continuationSeparator" w:id="0">
    <w:p w14:paraId="0FDBC3AC" w14:textId="77777777" w:rsidR="00404485" w:rsidRDefault="00404485" w:rsidP="008949E4">
      <w:r>
        <w:continuationSeparator/>
      </w:r>
    </w:p>
  </w:footnote>
  <w:footnote w:id="1">
    <w:p w14:paraId="6F4527C0" w14:textId="5595D059" w:rsidR="008A1A73" w:rsidRDefault="008A1A73">
      <w:pPr>
        <w:pStyle w:val="FootnoteText"/>
      </w:pPr>
      <w:r>
        <w:rPr>
          <w:rStyle w:val="FootnoteReference"/>
          <w:lang w:bidi="fr-FR"/>
        </w:rPr>
        <w:footnoteRef/>
      </w:r>
      <w:r w:rsidRPr="00C806BB">
        <w:rPr>
          <w:lang w:bidi="fr-FR"/>
        </w:rPr>
        <w:t xml:space="preserve"> En conditions de fonctionnement optimales de 200 ml/min et à une contre-pression de 20 cm H</w:t>
      </w:r>
      <w:r w:rsidRPr="00C806BB">
        <w:rPr>
          <w:vertAlign w:val="subscript"/>
          <w:lang w:bidi="fr-FR"/>
        </w:rPr>
        <w:t>2</w:t>
      </w:r>
      <w:r w:rsidRPr="00C806BB">
        <w:rPr>
          <w:lang w:bidi="fr-FR"/>
        </w:rPr>
        <w:t>O.</w:t>
      </w:r>
    </w:p>
  </w:footnote>
  <w:footnote w:id="2">
    <w:p w14:paraId="4B12DED2" w14:textId="6F66BA53" w:rsidR="008A1A73" w:rsidRDefault="008A1A73">
      <w:pPr>
        <w:pStyle w:val="FootnoteText"/>
      </w:pPr>
      <w:r>
        <w:rPr>
          <w:rStyle w:val="FootnoteReference"/>
          <w:lang w:bidi="fr-FR"/>
        </w:rPr>
        <w:footnoteRef/>
      </w:r>
      <w:r w:rsidRPr="007A5FED">
        <w:rPr>
          <w:lang w:bidi="fr-FR"/>
        </w:rPr>
        <w:t xml:space="preserve"> Fournit un temps estimé restant basé sur le mode actuel. Celui-ci est bien plus long lorsque la pompe est arrêtée.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50CCC" w14:textId="2CE41483" w:rsidR="008A1A73" w:rsidRPr="00A9640E" w:rsidRDefault="00D5770F" w:rsidP="00FC6DA1">
    <w:pPr>
      <w:pStyle w:val="Header"/>
      <w:jc w:val="right"/>
      <w:rPr>
        <w:rFonts w:ascii="Arial" w:hAnsi="Arial" w:cs="Arial"/>
        <w:color w:val="auto"/>
        <w:sz w:val="56"/>
        <w:szCs w:val="56"/>
      </w:rPr>
    </w:pPr>
    <w:r w:rsidRPr="00D5770F">
      <w:rPr>
        <w:rFonts w:ascii="Arial" w:eastAsia="Arial" w:hAnsi="Arial" w:cs="Arial"/>
        <w:color w:val="auto"/>
        <w:sz w:val="56"/>
        <w:szCs w:val="56"/>
        <w:lang w:bidi="fr-FR"/>
      </w:rPr>
      <w:drawing>
        <wp:anchor distT="0" distB="0" distL="114300" distR="114300" simplePos="0" relativeHeight="251661824" behindDoc="1" locked="0" layoutInCell="1" allowOverlap="1" wp14:anchorId="27352AA9" wp14:editId="5F0E12CD">
          <wp:simplePos x="0" y="0"/>
          <wp:positionH relativeFrom="column">
            <wp:posOffset>-4411345</wp:posOffset>
          </wp:positionH>
          <wp:positionV relativeFrom="paragraph">
            <wp:posOffset>3565525</wp:posOffset>
          </wp:positionV>
          <wp:extent cx="6093460" cy="2121535"/>
          <wp:effectExtent l="0" t="0" r="0" b="0"/>
          <wp:wrapTight wrapText="bothSides">
            <wp:wrapPolygon edited="0">
              <wp:start x="20773" y="5188"/>
              <wp:lineTo x="17329" y="5188"/>
              <wp:lineTo x="16316" y="8873"/>
              <wp:lineTo x="16248" y="8873"/>
              <wp:lineTo x="15235" y="5188"/>
              <wp:lineTo x="14155" y="11589"/>
              <wp:lineTo x="13075" y="5188"/>
              <wp:lineTo x="11994" y="11589"/>
              <wp:lineTo x="11994" y="11589"/>
              <wp:lineTo x="10914" y="5188"/>
              <wp:lineTo x="9833" y="5188"/>
              <wp:lineTo x="8753" y="15468"/>
              <wp:lineTo x="8753" y="15468"/>
              <wp:lineTo x="7672" y="4994"/>
              <wp:lineTo x="6592" y="11977"/>
              <wp:lineTo x="5511" y="5188"/>
              <wp:lineTo x="5444" y="5188"/>
              <wp:lineTo x="4431" y="9067"/>
              <wp:lineTo x="4363" y="9067"/>
              <wp:lineTo x="3351" y="5188"/>
              <wp:lineTo x="3283" y="5188"/>
              <wp:lineTo x="2270" y="5964"/>
              <wp:lineTo x="2203" y="5964"/>
              <wp:lineTo x="1865" y="7904"/>
              <wp:lineTo x="1730" y="8098"/>
              <wp:lineTo x="1730" y="19153"/>
              <wp:lineTo x="2203" y="18377"/>
              <wp:lineTo x="2270" y="18183"/>
              <wp:lineTo x="3283" y="14304"/>
              <wp:lineTo x="3351" y="14304"/>
              <wp:lineTo x="4363" y="18183"/>
              <wp:lineTo x="5511" y="18183"/>
              <wp:lineTo x="6524" y="19153"/>
              <wp:lineTo x="7672" y="18959"/>
              <wp:lineTo x="8685" y="18765"/>
              <wp:lineTo x="8753" y="18765"/>
              <wp:lineTo x="9766" y="14304"/>
              <wp:lineTo x="10914" y="14304"/>
              <wp:lineTo x="11927" y="19153"/>
              <wp:lineTo x="11994" y="19153"/>
              <wp:lineTo x="13007" y="17989"/>
              <wp:lineTo x="13075" y="17795"/>
              <wp:lineTo x="14087" y="14110"/>
              <wp:lineTo x="14155" y="14110"/>
              <wp:lineTo x="15235" y="12365"/>
              <wp:lineTo x="16316" y="14304"/>
              <wp:lineTo x="17396" y="13140"/>
              <wp:lineTo x="17396" y="12946"/>
              <wp:lineTo x="18409" y="14110"/>
              <wp:lineTo x="20773" y="13916"/>
              <wp:lineTo x="20773" y="518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609346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70F">
      <w:rPr>
        <w:rFonts w:ascii="Arial" w:eastAsia="Arial" w:hAnsi="Arial" w:cs="Arial"/>
        <w:color w:val="auto"/>
        <w:sz w:val="56"/>
        <w:szCs w:val="56"/>
        <w:lang w:bidi="fr-FR"/>
      </w:rPr>
      <mc:AlternateContent>
        <mc:Choice Requires="wps">
          <w:drawing>
            <wp:anchor distT="0" distB="0" distL="114300" distR="114300" simplePos="0" relativeHeight="251660800" behindDoc="1" locked="0" layoutInCell="1" allowOverlap="1" wp14:anchorId="4B775F5B" wp14:editId="329AE1EB">
              <wp:simplePos x="0" y="0"/>
              <wp:positionH relativeFrom="leftMargin">
                <wp:posOffset>-4488179</wp:posOffset>
              </wp:positionH>
              <wp:positionV relativeFrom="page">
                <wp:posOffset>4491356</wp:posOffset>
              </wp:positionV>
              <wp:extent cx="10680700" cy="1713230"/>
              <wp:effectExtent l="6985" t="0" r="13335" b="13335"/>
              <wp:wrapNone/>
              <wp:docPr id="2" name="Rectangle 2"/>
              <wp:cNvGraphicFramePr/>
              <a:graphic xmlns:a="http://schemas.openxmlformats.org/drawingml/2006/main">
                <a:graphicData uri="http://schemas.microsoft.com/office/word/2010/wordprocessingShape">
                  <wps:wsp>
                    <wps:cNvSpPr/>
                    <wps:spPr>
                      <a:xfrm rot="16200000">
                        <a:off x="0" y="0"/>
                        <a:ext cx="10680700" cy="1713230"/>
                      </a:xfrm>
                      <a:prstGeom prst="rect">
                        <a:avLst/>
                      </a:prstGeom>
                      <a:solidFill>
                        <a:srgbClr val="00461C"/>
                      </a:solidFill>
                      <a:ln>
                        <a:solidFill>
                          <a:srgbClr val="0046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3A35D" id="Rectangle 2" o:spid="_x0000_s1026" style="position:absolute;margin-left:-353.4pt;margin-top:353.65pt;width:841pt;height:134.9pt;rotation:-90;z-index:-251655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" fillcolor="#00461c" strokecolor="#00461c" strokeweight="2pt">
              <w10:wrap anchorx="margin" anchory="page"/>
            </v:rect>
          </w:pict>
        </mc:Fallback>
      </mc:AlternateContent>
    </w:r>
    <w:r w:rsidR="008A1A73" w:rsidRPr="00A9640E">
      <w:rPr>
        <w:rFonts w:ascii="Arial" w:eastAsia="Arial" w:hAnsi="Arial" w:cs="Arial"/>
        <w:color w:val="auto"/>
        <w:sz w:val="56"/>
        <w:szCs w:val="56"/>
        <w:lang w:bidi="fr-FR"/>
      </w:rPr>
      <w:t>MANUEL D’UTILISATION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AE51" w14:textId="77777777" w:rsidR="008A1A73" w:rsidRDefault="008A1A73">
    <w:pPr>
      <w:pStyle w:val="Header"/>
    </w:pPr>
    <w:r>
      <w:rPr>
        <w:lang w:bidi="fr-FR"/>
      </w:rPr>
      <w:t>En-tête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3526E" w14:textId="47565861" w:rsidR="008A1A73" w:rsidRPr="00FC6DA1" w:rsidRDefault="00D5770F" w:rsidP="001F02AE">
    <w:pPr>
      <w:pStyle w:val="Header"/>
    </w:pPr>
    <w:r>
      <w:rPr>
        <w:noProof/>
        <w:lang w:val="pt-BR"/>
      </w:rPr>
      <w:drawing>
        <wp:anchor distT="0" distB="0" distL="114300" distR="114300" simplePos="0" relativeHeight="251663872" behindDoc="0" locked="0" layoutInCell="1" allowOverlap="1" wp14:anchorId="06698205" wp14:editId="7AE4ED46">
          <wp:simplePos x="0" y="0"/>
          <wp:positionH relativeFrom="margin">
            <wp:align>right</wp:align>
          </wp:positionH>
          <wp:positionV relativeFrom="paragraph">
            <wp:posOffset>-200660</wp:posOffset>
          </wp:positionV>
          <wp:extent cx="1562400" cy="435600"/>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2400" cy="435600"/>
                  </a:xfrm>
                  <a:prstGeom prst="rect">
                    <a:avLst/>
                  </a:prstGeom>
                </pic:spPr>
              </pic:pic>
            </a:graphicData>
          </a:graphic>
          <wp14:sizeRelH relativeFrom="page">
            <wp14:pctWidth>0</wp14:pctWidth>
          </wp14:sizeRelH>
          <wp14:sizeRelV relativeFrom="page">
            <wp14:pctHeight>0</wp14:pctHeight>
          </wp14:sizeRelV>
        </wp:anchor>
      </w:drawing>
    </w:r>
    <w:r w:rsidR="008A1A73">
      <w:rPr>
        <w:lang w:bidi="fr-FR"/>
      </w:rPr>
      <w:t>VAPex</w:t>
    </w:r>
    <w:r w:rsidR="008A1A73">
      <w:rPr>
        <w:lang w:bidi="fr-F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0F83" w14:textId="77777777" w:rsidR="008A1A73" w:rsidRDefault="008A1A73">
    <w:pPr>
      <w:pStyle w:val="Header"/>
    </w:pPr>
    <w:r>
      <w:rPr>
        <w:lang w:bidi="fr-FR"/>
      </w:rPr>
      <w:t>Apex2</w:t>
    </w:r>
    <w:r>
      <w:rPr>
        <w:lang w:bidi="fr-FR"/>
      </w:rPr>
      <w:tab/>
    </w:r>
    <w:r>
      <w:rPr>
        <w:noProof/>
        <w:lang w:bidi="fr-FR"/>
      </w:rPr>
      <w:drawing>
        <wp:inline distT="0" distB="0" distL="0" distR="0" wp14:anchorId="2D058D2B" wp14:editId="490566CA">
          <wp:extent cx="1746885" cy="286385"/>
          <wp:effectExtent l="0" t="0" r="5715" b="0"/>
          <wp:docPr id="8" name="Picture 8" descr="C:\Users\NathanSanicharane\AppData\Local\Microsoft\Windows\INetCache\Content.Word\CASELLA-NEW-Green-g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Sanicharane\AppData\Local\Microsoft\Windows\INetCache\Content.Word\CASELLA-NEW-Green-grad.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8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3657B"/>
    <w:multiLevelType w:val="hybridMultilevel"/>
    <w:tmpl w:val="5E263B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C56C1D"/>
    <w:multiLevelType w:val="multilevel"/>
    <w:tmpl w:val="9CC6EC86"/>
    <w:lvl w:ilvl="0">
      <w:start w:val="1"/>
      <w:numFmt w:val="bullet"/>
      <w:pStyle w:val="ListBullet"/>
      <w:lvlText w:val=""/>
      <w:lvlJc w:val="left"/>
      <w:pPr>
        <w:tabs>
          <w:tab w:val="num" w:pos="1134"/>
        </w:tabs>
        <w:ind w:left="680" w:hanging="226"/>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50C3BB2"/>
    <w:multiLevelType w:val="hybridMultilevel"/>
    <w:tmpl w:val="9C26D9D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1B32CDA"/>
    <w:multiLevelType w:val="multilevel"/>
    <w:tmpl w:val="226E16F8"/>
    <w:lvl w:ilvl="0">
      <w:start w:val="1"/>
      <w:numFmt w:val="bullet"/>
      <w:lvlText w:val=""/>
      <w:lvlJc w:val="left"/>
      <w:pPr>
        <w:tabs>
          <w:tab w:val="num" w:pos="1134"/>
        </w:tabs>
        <w:ind w:left="454" w:firstLine="226"/>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01C5B52"/>
    <w:multiLevelType w:val="hybridMultilevel"/>
    <w:tmpl w:val="4FA6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7C6967"/>
    <w:multiLevelType w:val="hybridMultilevel"/>
    <w:tmpl w:val="E1226F8E"/>
    <w:lvl w:ilvl="0" w:tplc="A18E75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1B7988"/>
    <w:multiLevelType w:val="multilevel"/>
    <w:tmpl w:val="08A86772"/>
    <w:lvl w:ilvl="0">
      <w:start w:val="1"/>
      <w:numFmt w:val="decimal"/>
      <w:pStyle w:val="ListNumber"/>
      <w:lvlText w:val="%1."/>
      <w:lvlJc w:val="left"/>
      <w:pPr>
        <w:ind w:left="113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0NDY0NzA0MbM0MTJW0lEKTi0uzszPAykwrgUAG4GCMCwAAAA="/>
  </w:docVars>
  <w:rsids>
    <w:rsidRoot w:val="00B935BA"/>
    <w:rsid w:val="00003007"/>
    <w:rsid w:val="00005657"/>
    <w:rsid w:val="00011846"/>
    <w:rsid w:val="00012D79"/>
    <w:rsid w:val="00014DAB"/>
    <w:rsid w:val="00015503"/>
    <w:rsid w:val="00015D80"/>
    <w:rsid w:val="00024513"/>
    <w:rsid w:val="0002596B"/>
    <w:rsid w:val="000305B0"/>
    <w:rsid w:val="00034B87"/>
    <w:rsid w:val="00037D3F"/>
    <w:rsid w:val="000400A1"/>
    <w:rsid w:val="00045D16"/>
    <w:rsid w:val="00046A89"/>
    <w:rsid w:val="000470F5"/>
    <w:rsid w:val="000473C9"/>
    <w:rsid w:val="0005095A"/>
    <w:rsid w:val="00051796"/>
    <w:rsid w:val="00054B5D"/>
    <w:rsid w:val="0006259B"/>
    <w:rsid w:val="00062A3A"/>
    <w:rsid w:val="000631BF"/>
    <w:rsid w:val="00064B2A"/>
    <w:rsid w:val="00072CEA"/>
    <w:rsid w:val="00074190"/>
    <w:rsid w:val="00075E5A"/>
    <w:rsid w:val="0007607E"/>
    <w:rsid w:val="000777BE"/>
    <w:rsid w:val="00077CB1"/>
    <w:rsid w:val="0008119E"/>
    <w:rsid w:val="0008465D"/>
    <w:rsid w:val="00086D90"/>
    <w:rsid w:val="000907B7"/>
    <w:rsid w:val="00095837"/>
    <w:rsid w:val="000A7FB2"/>
    <w:rsid w:val="000B44C8"/>
    <w:rsid w:val="000B4A56"/>
    <w:rsid w:val="000B4C7E"/>
    <w:rsid w:val="000B78D6"/>
    <w:rsid w:val="000C3215"/>
    <w:rsid w:val="000C34CD"/>
    <w:rsid w:val="000C36F7"/>
    <w:rsid w:val="000D37A5"/>
    <w:rsid w:val="000D3F7B"/>
    <w:rsid w:val="000E02D3"/>
    <w:rsid w:val="000E0AD3"/>
    <w:rsid w:val="000F1989"/>
    <w:rsid w:val="000F2171"/>
    <w:rsid w:val="000F4F96"/>
    <w:rsid w:val="000F658B"/>
    <w:rsid w:val="00106BA1"/>
    <w:rsid w:val="0011228D"/>
    <w:rsid w:val="001164FE"/>
    <w:rsid w:val="00122371"/>
    <w:rsid w:val="00122B2F"/>
    <w:rsid w:val="00123C36"/>
    <w:rsid w:val="00126464"/>
    <w:rsid w:val="001267BE"/>
    <w:rsid w:val="00130EEA"/>
    <w:rsid w:val="001329A3"/>
    <w:rsid w:val="001360E3"/>
    <w:rsid w:val="0014067B"/>
    <w:rsid w:val="00142C36"/>
    <w:rsid w:val="00152698"/>
    <w:rsid w:val="0015709F"/>
    <w:rsid w:val="001623B2"/>
    <w:rsid w:val="0016527C"/>
    <w:rsid w:val="001730B0"/>
    <w:rsid w:val="00174925"/>
    <w:rsid w:val="00175680"/>
    <w:rsid w:val="001802A2"/>
    <w:rsid w:val="00181498"/>
    <w:rsid w:val="001848C1"/>
    <w:rsid w:val="001849CF"/>
    <w:rsid w:val="0018770A"/>
    <w:rsid w:val="00187A64"/>
    <w:rsid w:val="00196536"/>
    <w:rsid w:val="001A1132"/>
    <w:rsid w:val="001B066C"/>
    <w:rsid w:val="001B4BA0"/>
    <w:rsid w:val="001C0DA9"/>
    <w:rsid w:val="001C43C0"/>
    <w:rsid w:val="001C48E9"/>
    <w:rsid w:val="001C5CDF"/>
    <w:rsid w:val="001C5D50"/>
    <w:rsid w:val="001C5FF6"/>
    <w:rsid w:val="001E0583"/>
    <w:rsid w:val="001E0F5D"/>
    <w:rsid w:val="001E501A"/>
    <w:rsid w:val="001F02AE"/>
    <w:rsid w:val="001F1646"/>
    <w:rsid w:val="001F4737"/>
    <w:rsid w:val="001F48D3"/>
    <w:rsid w:val="001F7EDC"/>
    <w:rsid w:val="00202509"/>
    <w:rsid w:val="00213F91"/>
    <w:rsid w:val="002153B2"/>
    <w:rsid w:val="00215F9A"/>
    <w:rsid w:val="00224225"/>
    <w:rsid w:val="00231C53"/>
    <w:rsid w:val="002377D5"/>
    <w:rsid w:val="0023797E"/>
    <w:rsid w:val="00241A79"/>
    <w:rsid w:val="00245B79"/>
    <w:rsid w:val="00246589"/>
    <w:rsid w:val="002471FB"/>
    <w:rsid w:val="0025239B"/>
    <w:rsid w:val="00253535"/>
    <w:rsid w:val="002557F8"/>
    <w:rsid w:val="00257688"/>
    <w:rsid w:val="0026110C"/>
    <w:rsid w:val="002620EC"/>
    <w:rsid w:val="0026743E"/>
    <w:rsid w:val="00267508"/>
    <w:rsid w:val="00272055"/>
    <w:rsid w:val="002742A9"/>
    <w:rsid w:val="002749D8"/>
    <w:rsid w:val="0027674E"/>
    <w:rsid w:val="0027710F"/>
    <w:rsid w:val="002822FE"/>
    <w:rsid w:val="00283FAF"/>
    <w:rsid w:val="00290501"/>
    <w:rsid w:val="002915ED"/>
    <w:rsid w:val="00291F24"/>
    <w:rsid w:val="00292888"/>
    <w:rsid w:val="0029389A"/>
    <w:rsid w:val="00296AC0"/>
    <w:rsid w:val="002A33F0"/>
    <w:rsid w:val="002A38D4"/>
    <w:rsid w:val="002A4DBD"/>
    <w:rsid w:val="002A6752"/>
    <w:rsid w:val="002A7C88"/>
    <w:rsid w:val="002B4DC9"/>
    <w:rsid w:val="002B5304"/>
    <w:rsid w:val="002C2B44"/>
    <w:rsid w:val="002C6F81"/>
    <w:rsid w:val="002D2D0F"/>
    <w:rsid w:val="002D533E"/>
    <w:rsid w:val="002D57C8"/>
    <w:rsid w:val="002D7D08"/>
    <w:rsid w:val="002E2B77"/>
    <w:rsid w:val="002F0C9F"/>
    <w:rsid w:val="002F1398"/>
    <w:rsid w:val="003008F3"/>
    <w:rsid w:val="00301245"/>
    <w:rsid w:val="00302440"/>
    <w:rsid w:val="00303478"/>
    <w:rsid w:val="00304087"/>
    <w:rsid w:val="00305751"/>
    <w:rsid w:val="00311A17"/>
    <w:rsid w:val="00312A13"/>
    <w:rsid w:val="00315CAE"/>
    <w:rsid w:val="00317376"/>
    <w:rsid w:val="00320665"/>
    <w:rsid w:val="00320D76"/>
    <w:rsid w:val="00323827"/>
    <w:rsid w:val="0032412A"/>
    <w:rsid w:val="0032703D"/>
    <w:rsid w:val="003278CF"/>
    <w:rsid w:val="00327BCA"/>
    <w:rsid w:val="003313B9"/>
    <w:rsid w:val="00332752"/>
    <w:rsid w:val="00342E54"/>
    <w:rsid w:val="003431F0"/>
    <w:rsid w:val="00357F96"/>
    <w:rsid w:val="00362C7E"/>
    <w:rsid w:val="003638BF"/>
    <w:rsid w:val="00364AF7"/>
    <w:rsid w:val="00373788"/>
    <w:rsid w:val="003746BA"/>
    <w:rsid w:val="00382C92"/>
    <w:rsid w:val="003837B6"/>
    <w:rsid w:val="0038603D"/>
    <w:rsid w:val="003926E9"/>
    <w:rsid w:val="0039347E"/>
    <w:rsid w:val="00393917"/>
    <w:rsid w:val="0039558E"/>
    <w:rsid w:val="003973BE"/>
    <w:rsid w:val="003A236B"/>
    <w:rsid w:val="003A4A82"/>
    <w:rsid w:val="003A692D"/>
    <w:rsid w:val="003A693F"/>
    <w:rsid w:val="003B49A8"/>
    <w:rsid w:val="003C0B38"/>
    <w:rsid w:val="003C0FAC"/>
    <w:rsid w:val="003C6028"/>
    <w:rsid w:val="003D006E"/>
    <w:rsid w:val="003D1B12"/>
    <w:rsid w:val="003D5E5C"/>
    <w:rsid w:val="003E4F62"/>
    <w:rsid w:val="003E5159"/>
    <w:rsid w:val="003E742E"/>
    <w:rsid w:val="003F4825"/>
    <w:rsid w:val="003F566F"/>
    <w:rsid w:val="003F5F4B"/>
    <w:rsid w:val="003F70E5"/>
    <w:rsid w:val="00400862"/>
    <w:rsid w:val="00404485"/>
    <w:rsid w:val="00405993"/>
    <w:rsid w:val="00405F73"/>
    <w:rsid w:val="0041060A"/>
    <w:rsid w:val="00410E7A"/>
    <w:rsid w:val="0041461D"/>
    <w:rsid w:val="00415348"/>
    <w:rsid w:val="00421145"/>
    <w:rsid w:val="00422C0B"/>
    <w:rsid w:val="004264CF"/>
    <w:rsid w:val="00430070"/>
    <w:rsid w:val="00432984"/>
    <w:rsid w:val="004335F3"/>
    <w:rsid w:val="0043577D"/>
    <w:rsid w:val="004366CC"/>
    <w:rsid w:val="00437AAA"/>
    <w:rsid w:val="0044197E"/>
    <w:rsid w:val="00444ACF"/>
    <w:rsid w:val="00446269"/>
    <w:rsid w:val="0045075D"/>
    <w:rsid w:val="00456ED8"/>
    <w:rsid w:val="0045780B"/>
    <w:rsid w:val="00457F89"/>
    <w:rsid w:val="00460AE0"/>
    <w:rsid w:val="00463F06"/>
    <w:rsid w:val="00466575"/>
    <w:rsid w:val="00471C64"/>
    <w:rsid w:val="00474BC7"/>
    <w:rsid w:val="0047501F"/>
    <w:rsid w:val="00475EEF"/>
    <w:rsid w:val="00476F28"/>
    <w:rsid w:val="00477E74"/>
    <w:rsid w:val="00481DBB"/>
    <w:rsid w:val="00483111"/>
    <w:rsid w:val="0048496D"/>
    <w:rsid w:val="004873E4"/>
    <w:rsid w:val="004876E6"/>
    <w:rsid w:val="00487D02"/>
    <w:rsid w:val="004951B1"/>
    <w:rsid w:val="004969B6"/>
    <w:rsid w:val="004A05F2"/>
    <w:rsid w:val="004A5286"/>
    <w:rsid w:val="004B1414"/>
    <w:rsid w:val="004B3187"/>
    <w:rsid w:val="004B4051"/>
    <w:rsid w:val="004B462A"/>
    <w:rsid w:val="004B788A"/>
    <w:rsid w:val="004C1612"/>
    <w:rsid w:val="004C1E4A"/>
    <w:rsid w:val="004C23F0"/>
    <w:rsid w:val="004C3811"/>
    <w:rsid w:val="004C3821"/>
    <w:rsid w:val="004D1286"/>
    <w:rsid w:val="004D57DA"/>
    <w:rsid w:val="004E042F"/>
    <w:rsid w:val="004E1441"/>
    <w:rsid w:val="004E3940"/>
    <w:rsid w:val="004E3F13"/>
    <w:rsid w:val="004E66D0"/>
    <w:rsid w:val="004F1371"/>
    <w:rsid w:val="004F407D"/>
    <w:rsid w:val="004F6C19"/>
    <w:rsid w:val="004F771F"/>
    <w:rsid w:val="00500334"/>
    <w:rsid w:val="00505735"/>
    <w:rsid w:val="00506C28"/>
    <w:rsid w:val="00515642"/>
    <w:rsid w:val="00516092"/>
    <w:rsid w:val="0051752B"/>
    <w:rsid w:val="005257A2"/>
    <w:rsid w:val="00526024"/>
    <w:rsid w:val="005268F8"/>
    <w:rsid w:val="00531162"/>
    <w:rsid w:val="00533B5E"/>
    <w:rsid w:val="005346B2"/>
    <w:rsid w:val="00536C0A"/>
    <w:rsid w:val="00542951"/>
    <w:rsid w:val="00543921"/>
    <w:rsid w:val="00547F08"/>
    <w:rsid w:val="005533FC"/>
    <w:rsid w:val="005554F8"/>
    <w:rsid w:val="00556B45"/>
    <w:rsid w:val="00556F40"/>
    <w:rsid w:val="00567BF8"/>
    <w:rsid w:val="00576582"/>
    <w:rsid w:val="00576D4F"/>
    <w:rsid w:val="00576FC6"/>
    <w:rsid w:val="00577266"/>
    <w:rsid w:val="005773BA"/>
    <w:rsid w:val="00581F29"/>
    <w:rsid w:val="00584150"/>
    <w:rsid w:val="005879F6"/>
    <w:rsid w:val="00591AE5"/>
    <w:rsid w:val="00595AB1"/>
    <w:rsid w:val="005A243A"/>
    <w:rsid w:val="005A4280"/>
    <w:rsid w:val="005A6AD1"/>
    <w:rsid w:val="005A7089"/>
    <w:rsid w:val="005B0C15"/>
    <w:rsid w:val="005B1916"/>
    <w:rsid w:val="005B29ED"/>
    <w:rsid w:val="005B2EFD"/>
    <w:rsid w:val="005B4FF1"/>
    <w:rsid w:val="005C4562"/>
    <w:rsid w:val="005C462E"/>
    <w:rsid w:val="005C5D7A"/>
    <w:rsid w:val="005C61C4"/>
    <w:rsid w:val="005C788A"/>
    <w:rsid w:val="005D2D0B"/>
    <w:rsid w:val="005E05E1"/>
    <w:rsid w:val="005E06C9"/>
    <w:rsid w:val="005E0C41"/>
    <w:rsid w:val="005E2506"/>
    <w:rsid w:val="005E3953"/>
    <w:rsid w:val="005E6FE6"/>
    <w:rsid w:val="005F4922"/>
    <w:rsid w:val="0060285C"/>
    <w:rsid w:val="0060614F"/>
    <w:rsid w:val="006079C8"/>
    <w:rsid w:val="00613922"/>
    <w:rsid w:val="00614D13"/>
    <w:rsid w:val="00615028"/>
    <w:rsid w:val="00617013"/>
    <w:rsid w:val="00625CBD"/>
    <w:rsid w:val="00626E88"/>
    <w:rsid w:val="00631E1E"/>
    <w:rsid w:val="00634AFD"/>
    <w:rsid w:val="0064408D"/>
    <w:rsid w:val="00644462"/>
    <w:rsid w:val="00647493"/>
    <w:rsid w:val="00652CB2"/>
    <w:rsid w:val="00662784"/>
    <w:rsid w:val="00663817"/>
    <w:rsid w:val="00663A47"/>
    <w:rsid w:val="0066477E"/>
    <w:rsid w:val="00665348"/>
    <w:rsid w:val="0067163A"/>
    <w:rsid w:val="006717E2"/>
    <w:rsid w:val="00682A1A"/>
    <w:rsid w:val="00683091"/>
    <w:rsid w:val="0068493F"/>
    <w:rsid w:val="00691B60"/>
    <w:rsid w:val="00695B2C"/>
    <w:rsid w:val="00696172"/>
    <w:rsid w:val="006A1474"/>
    <w:rsid w:val="006A2759"/>
    <w:rsid w:val="006A27E7"/>
    <w:rsid w:val="006A45D8"/>
    <w:rsid w:val="006A7BA7"/>
    <w:rsid w:val="006B1C69"/>
    <w:rsid w:val="006B5583"/>
    <w:rsid w:val="006B723B"/>
    <w:rsid w:val="006C0081"/>
    <w:rsid w:val="006C3811"/>
    <w:rsid w:val="006C5FC5"/>
    <w:rsid w:val="006D0CCC"/>
    <w:rsid w:val="006D10B2"/>
    <w:rsid w:val="006D26D4"/>
    <w:rsid w:val="006D5B73"/>
    <w:rsid w:val="006D630C"/>
    <w:rsid w:val="006D733C"/>
    <w:rsid w:val="006E1671"/>
    <w:rsid w:val="006E65CE"/>
    <w:rsid w:val="006E71D1"/>
    <w:rsid w:val="006F648E"/>
    <w:rsid w:val="00702540"/>
    <w:rsid w:val="0071234A"/>
    <w:rsid w:val="00714916"/>
    <w:rsid w:val="00722226"/>
    <w:rsid w:val="00725260"/>
    <w:rsid w:val="00726888"/>
    <w:rsid w:val="00726CB6"/>
    <w:rsid w:val="00726E0A"/>
    <w:rsid w:val="0073030A"/>
    <w:rsid w:val="007305C6"/>
    <w:rsid w:val="00730CDD"/>
    <w:rsid w:val="00733E08"/>
    <w:rsid w:val="0073406C"/>
    <w:rsid w:val="0073583B"/>
    <w:rsid w:val="00736331"/>
    <w:rsid w:val="00740BC8"/>
    <w:rsid w:val="007519A6"/>
    <w:rsid w:val="0075414B"/>
    <w:rsid w:val="00756E15"/>
    <w:rsid w:val="00757312"/>
    <w:rsid w:val="00760323"/>
    <w:rsid w:val="007658E4"/>
    <w:rsid w:val="00766C68"/>
    <w:rsid w:val="00766DE2"/>
    <w:rsid w:val="007715B5"/>
    <w:rsid w:val="007735A9"/>
    <w:rsid w:val="00775FD6"/>
    <w:rsid w:val="0078108E"/>
    <w:rsid w:val="00781FCC"/>
    <w:rsid w:val="00785EC6"/>
    <w:rsid w:val="00785EEE"/>
    <w:rsid w:val="00794667"/>
    <w:rsid w:val="007A5FED"/>
    <w:rsid w:val="007A64EC"/>
    <w:rsid w:val="007B7D09"/>
    <w:rsid w:val="007C4F4B"/>
    <w:rsid w:val="007C5C76"/>
    <w:rsid w:val="007C6157"/>
    <w:rsid w:val="007D0981"/>
    <w:rsid w:val="007D5093"/>
    <w:rsid w:val="007D580D"/>
    <w:rsid w:val="007D71BB"/>
    <w:rsid w:val="007D763D"/>
    <w:rsid w:val="007E5189"/>
    <w:rsid w:val="007E5419"/>
    <w:rsid w:val="007F04A2"/>
    <w:rsid w:val="007F1D81"/>
    <w:rsid w:val="007F2CC5"/>
    <w:rsid w:val="007F39FB"/>
    <w:rsid w:val="007F3EBA"/>
    <w:rsid w:val="007F3F8E"/>
    <w:rsid w:val="00804A22"/>
    <w:rsid w:val="00811119"/>
    <w:rsid w:val="00816631"/>
    <w:rsid w:val="00822E5B"/>
    <w:rsid w:val="008266A5"/>
    <w:rsid w:val="008301C0"/>
    <w:rsid w:val="00837721"/>
    <w:rsid w:val="00840238"/>
    <w:rsid w:val="00844267"/>
    <w:rsid w:val="00851003"/>
    <w:rsid w:val="00854585"/>
    <w:rsid w:val="008546B0"/>
    <w:rsid w:val="00856844"/>
    <w:rsid w:val="00864210"/>
    <w:rsid w:val="0086497C"/>
    <w:rsid w:val="00865BD1"/>
    <w:rsid w:val="00867C6F"/>
    <w:rsid w:val="008705B2"/>
    <w:rsid w:val="008770B2"/>
    <w:rsid w:val="00877194"/>
    <w:rsid w:val="008771B8"/>
    <w:rsid w:val="00877F51"/>
    <w:rsid w:val="00881356"/>
    <w:rsid w:val="00882111"/>
    <w:rsid w:val="008821C9"/>
    <w:rsid w:val="00882330"/>
    <w:rsid w:val="00892593"/>
    <w:rsid w:val="008949E4"/>
    <w:rsid w:val="008A1A73"/>
    <w:rsid w:val="008A4B41"/>
    <w:rsid w:val="008A589B"/>
    <w:rsid w:val="008A6BA6"/>
    <w:rsid w:val="008B2161"/>
    <w:rsid w:val="008C7A50"/>
    <w:rsid w:val="008D0CA3"/>
    <w:rsid w:val="008D4289"/>
    <w:rsid w:val="008D6ADB"/>
    <w:rsid w:val="008D7B61"/>
    <w:rsid w:val="008E3A28"/>
    <w:rsid w:val="008F02BF"/>
    <w:rsid w:val="008F142E"/>
    <w:rsid w:val="008F6B25"/>
    <w:rsid w:val="00902FA1"/>
    <w:rsid w:val="009030B0"/>
    <w:rsid w:val="009059C4"/>
    <w:rsid w:val="009079F9"/>
    <w:rsid w:val="00907F80"/>
    <w:rsid w:val="00910104"/>
    <w:rsid w:val="00915A3E"/>
    <w:rsid w:val="0091689E"/>
    <w:rsid w:val="00922CB4"/>
    <w:rsid w:val="009375BA"/>
    <w:rsid w:val="009379F0"/>
    <w:rsid w:val="009508A5"/>
    <w:rsid w:val="0095154A"/>
    <w:rsid w:val="0095605B"/>
    <w:rsid w:val="00961EFF"/>
    <w:rsid w:val="00971271"/>
    <w:rsid w:val="009742D6"/>
    <w:rsid w:val="0097562F"/>
    <w:rsid w:val="00980874"/>
    <w:rsid w:val="009835B3"/>
    <w:rsid w:val="00984E66"/>
    <w:rsid w:val="00985185"/>
    <w:rsid w:val="009925FB"/>
    <w:rsid w:val="00995244"/>
    <w:rsid w:val="00995672"/>
    <w:rsid w:val="00996ED0"/>
    <w:rsid w:val="0099795A"/>
    <w:rsid w:val="009A05D2"/>
    <w:rsid w:val="009A0BCB"/>
    <w:rsid w:val="009A7557"/>
    <w:rsid w:val="009A76C6"/>
    <w:rsid w:val="009B0A27"/>
    <w:rsid w:val="009B2E92"/>
    <w:rsid w:val="009B75A1"/>
    <w:rsid w:val="009C1A15"/>
    <w:rsid w:val="009C5FD6"/>
    <w:rsid w:val="009D102F"/>
    <w:rsid w:val="009D1C52"/>
    <w:rsid w:val="009D3F0A"/>
    <w:rsid w:val="009D40FF"/>
    <w:rsid w:val="009D56E0"/>
    <w:rsid w:val="009E1BD6"/>
    <w:rsid w:val="009E5601"/>
    <w:rsid w:val="009E5C13"/>
    <w:rsid w:val="009E637A"/>
    <w:rsid w:val="009F3008"/>
    <w:rsid w:val="009F7EA3"/>
    <w:rsid w:val="00A048E0"/>
    <w:rsid w:val="00A04E54"/>
    <w:rsid w:val="00A120B8"/>
    <w:rsid w:val="00A13A0E"/>
    <w:rsid w:val="00A151B0"/>
    <w:rsid w:val="00A155EA"/>
    <w:rsid w:val="00A17982"/>
    <w:rsid w:val="00A20129"/>
    <w:rsid w:val="00A20C9D"/>
    <w:rsid w:val="00A21EDD"/>
    <w:rsid w:val="00A25B59"/>
    <w:rsid w:val="00A264AB"/>
    <w:rsid w:val="00A267E9"/>
    <w:rsid w:val="00A26A09"/>
    <w:rsid w:val="00A3098B"/>
    <w:rsid w:val="00A343CB"/>
    <w:rsid w:val="00A3724B"/>
    <w:rsid w:val="00A40BAD"/>
    <w:rsid w:val="00A42155"/>
    <w:rsid w:val="00A43361"/>
    <w:rsid w:val="00A43BF3"/>
    <w:rsid w:val="00A4420A"/>
    <w:rsid w:val="00A53D7E"/>
    <w:rsid w:val="00A63B73"/>
    <w:rsid w:val="00A646C1"/>
    <w:rsid w:val="00A67905"/>
    <w:rsid w:val="00A747C1"/>
    <w:rsid w:val="00A82772"/>
    <w:rsid w:val="00A87B3E"/>
    <w:rsid w:val="00A902DD"/>
    <w:rsid w:val="00A92F12"/>
    <w:rsid w:val="00A9640E"/>
    <w:rsid w:val="00A977F1"/>
    <w:rsid w:val="00AA0D0C"/>
    <w:rsid w:val="00AA1D05"/>
    <w:rsid w:val="00AA558A"/>
    <w:rsid w:val="00AA78C6"/>
    <w:rsid w:val="00AB3FBD"/>
    <w:rsid w:val="00AB4D96"/>
    <w:rsid w:val="00AB59FC"/>
    <w:rsid w:val="00AC5B5F"/>
    <w:rsid w:val="00AC6E57"/>
    <w:rsid w:val="00AD2C18"/>
    <w:rsid w:val="00AD35B3"/>
    <w:rsid w:val="00AD3E1D"/>
    <w:rsid w:val="00AD6D21"/>
    <w:rsid w:val="00AE18AC"/>
    <w:rsid w:val="00AE22FA"/>
    <w:rsid w:val="00AE335C"/>
    <w:rsid w:val="00AE375D"/>
    <w:rsid w:val="00AE4288"/>
    <w:rsid w:val="00AF3427"/>
    <w:rsid w:val="00AF64C2"/>
    <w:rsid w:val="00B0042E"/>
    <w:rsid w:val="00B014F6"/>
    <w:rsid w:val="00B07B0E"/>
    <w:rsid w:val="00B17654"/>
    <w:rsid w:val="00B226EA"/>
    <w:rsid w:val="00B320A2"/>
    <w:rsid w:val="00B34B55"/>
    <w:rsid w:val="00B351B3"/>
    <w:rsid w:val="00B366B5"/>
    <w:rsid w:val="00B37136"/>
    <w:rsid w:val="00B43000"/>
    <w:rsid w:val="00B46BC4"/>
    <w:rsid w:val="00B5358B"/>
    <w:rsid w:val="00B549D3"/>
    <w:rsid w:val="00B54F24"/>
    <w:rsid w:val="00B56D0F"/>
    <w:rsid w:val="00B5751A"/>
    <w:rsid w:val="00B57981"/>
    <w:rsid w:val="00B60EC8"/>
    <w:rsid w:val="00B61B12"/>
    <w:rsid w:val="00B62401"/>
    <w:rsid w:val="00B635C0"/>
    <w:rsid w:val="00B64E11"/>
    <w:rsid w:val="00B7341C"/>
    <w:rsid w:val="00B77003"/>
    <w:rsid w:val="00B81F6A"/>
    <w:rsid w:val="00B82862"/>
    <w:rsid w:val="00B839F6"/>
    <w:rsid w:val="00B84321"/>
    <w:rsid w:val="00B87FB7"/>
    <w:rsid w:val="00B913BD"/>
    <w:rsid w:val="00B928AB"/>
    <w:rsid w:val="00B935BA"/>
    <w:rsid w:val="00B95152"/>
    <w:rsid w:val="00BB6079"/>
    <w:rsid w:val="00BB6B99"/>
    <w:rsid w:val="00BC0E2D"/>
    <w:rsid w:val="00BD13A9"/>
    <w:rsid w:val="00BD19C0"/>
    <w:rsid w:val="00BD249D"/>
    <w:rsid w:val="00BD2D65"/>
    <w:rsid w:val="00BD31C2"/>
    <w:rsid w:val="00BD493E"/>
    <w:rsid w:val="00BD5C13"/>
    <w:rsid w:val="00BD77E3"/>
    <w:rsid w:val="00BE0AA2"/>
    <w:rsid w:val="00BE0B74"/>
    <w:rsid w:val="00BE0CDA"/>
    <w:rsid w:val="00BF3A6F"/>
    <w:rsid w:val="00C000CF"/>
    <w:rsid w:val="00C05F1D"/>
    <w:rsid w:val="00C07AB7"/>
    <w:rsid w:val="00C11769"/>
    <w:rsid w:val="00C122E9"/>
    <w:rsid w:val="00C151C7"/>
    <w:rsid w:val="00C21C57"/>
    <w:rsid w:val="00C24EC2"/>
    <w:rsid w:val="00C33D8F"/>
    <w:rsid w:val="00C545BE"/>
    <w:rsid w:val="00C56AEA"/>
    <w:rsid w:val="00C614F7"/>
    <w:rsid w:val="00C63463"/>
    <w:rsid w:val="00C66378"/>
    <w:rsid w:val="00C710FA"/>
    <w:rsid w:val="00C71C26"/>
    <w:rsid w:val="00C71C45"/>
    <w:rsid w:val="00C723BC"/>
    <w:rsid w:val="00C728AA"/>
    <w:rsid w:val="00C806BB"/>
    <w:rsid w:val="00C8085B"/>
    <w:rsid w:val="00C81D0C"/>
    <w:rsid w:val="00C87D9F"/>
    <w:rsid w:val="00C87E13"/>
    <w:rsid w:val="00C939AF"/>
    <w:rsid w:val="00CA5530"/>
    <w:rsid w:val="00CA69C5"/>
    <w:rsid w:val="00CB5396"/>
    <w:rsid w:val="00CC204A"/>
    <w:rsid w:val="00CC6CAA"/>
    <w:rsid w:val="00CD0B95"/>
    <w:rsid w:val="00CD3BCE"/>
    <w:rsid w:val="00CE42BB"/>
    <w:rsid w:val="00CF266F"/>
    <w:rsid w:val="00CF2A84"/>
    <w:rsid w:val="00CF3EA3"/>
    <w:rsid w:val="00CF7339"/>
    <w:rsid w:val="00D000FD"/>
    <w:rsid w:val="00D00496"/>
    <w:rsid w:val="00D03885"/>
    <w:rsid w:val="00D04FDB"/>
    <w:rsid w:val="00D0666E"/>
    <w:rsid w:val="00D113D0"/>
    <w:rsid w:val="00D15E0E"/>
    <w:rsid w:val="00D2431B"/>
    <w:rsid w:val="00D304FB"/>
    <w:rsid w:val="00D43B24"/>
    <w:rsid w:val="00D4636D"/>
    <w:rsid w:val="00D505EA"/>
    <w:rsid w:val="00D52959"/>
    <w:rsid w:val="00D52E83"/>
    <w:rsid w:val="00D5770F"/>
    <w:rsid w:val="00D6261E"/>
    <w:rsid w:val="00D63FFA"/>
    <w:rsid w:val="00D64423"/>
    <w:rsid w:val="00D75EC2"/>
    <w:rsid w:val="00D76381"/>
    <w:rsid w:val="00D769E4"/>
    <w:rsid w:val="00D8097E"/>
    <w:rsid w:val="00D811EC"/>
    <w:rsid w:val="00D813E7"/>
    <w:rsid w:val="00D83CF9"/>
    <w:rsid w:val="00D8522E"/>
    <w:rsid w:val="00D92EF8"/>
    <w:rsid w:val="00D94015"/>
    <w:rsid w:val="00D9505B"/>
    <w:rsid w:val="00D96B50"/>
    <w:rsid w:val="00D97D2D"/>
    <w:rsid w:val="00DA2747"/>
    <w:rsid w:val="00DA53F0"/>
    <w:rsid w:val="00DA611B"/>
    <w:rsid w:val="00DA7B0E"/>
    <w:rsid w:val="00DB099C"/>
    <w:rsid w:val="00DB3EF3"/>
    <w:rsid w:val="00DB41C4"/>
    <w:rsid w:val="00DB70B4"/>
    <w:rsid w:val="00DB751C"/>
    <w:rsid w:val="00DC0036"/>
    <w:rsid w:val="00DC0878"/>
    <w:rsid w:val="00DC6248"/>
    <w:rsid w:val="00DC6429"/>
    <w:rsid w:val="00DC6A39"/>
    <w:rsid w:val="00DD2113"/>
    <w:rsid w:val="00DD28FE"/>
    <w:rsid w:val="00DD2D49"/>
    <w:rsid w:val="00DD345E"/>
    <w:rsid w:val="00DD5453"/>
    <w:rsid w:val="00DD5535"/>
    <w:rsid w:val="00DD620F"/>
    <w:rsid w:val="00DE0988"/>
    <w:rsid w:val="00DE19CB"/>
    <w:rsid w:val="00DE63F0"/>
    <w:rsid w:val="00DE7CCF"/>
    <w:rsid w:val="00DF0502"/>
    <w:rsid w:val="00DF2456"/>
    <w:rsid w:val="00DF6AA5"/>
    <w:rsid w:val="00DF7B8F"/>
    <w:rsid w:val="00E028BC"/>
    <w:rsid w:val="00E030E7"/>
    <w:rsid w:val="00E03AA6"/>
    <w:rsid w:val="00E063A3"/>
    <w:rsid w:val="00E105C1"/>
    <w:rsid w:val="00E11ABD"/>
    <w:rsid w:val="00E12448"/>
    <w:rsid w:val="00E1341D"/>
    <w:rsid w:val="00E14C60"/>
    <w:rsid w:val="00E1507F"/>
    <w:rsid w:val="00E2420D"/>
    <w:rsid w:val="00E272CD"/>
    <w:rsid w:val="00E345A5"/>
    <w:rsid w:val="00E35092"/>
    <w:rsid w:val="00E42ABA"/>
    <w:rsid w:val="00E47E05"/>
    <w:rsid w:val="00E52441"/>
    <w:rsid w:val="00E53453"/>
    <w:rsid w:val="00E56364"/>
    <w:rsid w:val="00E601E7"/>
    <w:rsid w:val="00E60ACF"/>
    <w:rsid w:val="00E70328"/>
    <w:rsid w:val="00E7176A"/>
    <w:rsid w:val="00E762BB"/>
    <w:rsid w:val="00E84BD4"/>
    <w:rsid w:val="00E8767B"/>
    <w:rsid w:val="00E87B43"/>
    <w:rsid w:val="00E94DAA"/>
    <w:rsid w:val="00EA1193"/>
    <w:rsid w:val="00EA303F"/>
    <w:rsid w:val="00EA4B94"/>
    <w:rsid w:val="00EA6464"/>
    <w:rsid w:val="00EB1CB1"/>
    <w:rsid w:val="00EB3448"/>
    <w:rsid w:val="00EC1E61"/>
    <w:rsid w:val="00EC3807"/>
    <w:rsid w:val="00EC4B9F"/>
    <w:rsid w:val="00EC5240"/>
    <w:rsid w:val="00EC7EE5"/>
    <w:rsid w:val="00ED02B4"/>
    <w:rsid w:val="00ED1EE7"/>
    <w:rsid w:val="00ED6049"/>
    <w:rsid w:val="00EE6635"/>
    <w:rsid w:val="00EE78BB"/>
    <w:rsid w:val="00EF4BDE"/>
    <w:rsid w:val="00EF63F6"/>
    <w:rsid w:val="00F0018E"/>
    <w:rsid w:val="00F004D5"/>
    <w:rsid w:val="00F01956"/>
    <w:rsid w:val="00F051BC"/>
    <w:rsid w:val="00F11C22"/>
    <w:rsid w:val="00F14E02"/>
    <w:rsid w:val="00F16BF9"/>
    <w:rsid w:val="00F20B24"/>
    <w:rsid w:val="00F22B0D"/>
    <w:rsid w:val="00F22DA6"/>
    <w:rsid w:val="00F261E1"/>
    <w:rsid w:val="00F26A2A"/>
    <w:rsid w:val="00F303DA"/>
    <w:rsid w:val="00F30B47"/>
    <w:rsid w:val="00F31DC1"/>
    <w:rsid w:val="00F31F8C"/>
    <w:rsid w:val="00F33383"/>
    <w:rsid w:val="00F3555A"/>
    <w:rsid w:val="00F36D7B"/>
    <w:rsid w:val="00F40227"/>
    <w:rsid w:val="00F4028D"/>
    <w:rsid w:val="00F403A5"/>
    <w:rsid w:val="00F4146C"/>
    <w:rsid w:val="00F415C8"/>
    <w:rsid w:val="00F445C9"/>
    <w:rsid w:val="00F45929"/>
    <w:rsid w:val="00F45EA0"/>
    <w:rsid w:val="00F50E46"/>
    <w:rsid w:val="00F533E3"/>
    <w:rsid w:val="00F61092"/>
    <w:rsid w:val="00F61DBB"/>
    <w:rsid w:val="00F63F48"/>
    <w:rsid w:val="00F64C11"/>
    <w:rsid w:val="00F6595F"/>
    <w:rsid w:val="00F6723C"/>
    <w:rsid w:val="00F711E9"/>
    <w:rsid w:val="00F75F53"/>
    <w:rsid w:val="00F96CE7"/>
    <w:rsid w:val="00FA1171"/>
    <w:rsid w:val="00FA1DC4"/>
    <w:rsid w:val="00FA2DEE"/>
    <w:rsid w:val="00FA665C"/>
    <w:rsid w:val="00FB0992"/>
    <w:rsid w:val="00FB304D"/>
    <w:rsid w:val="00FB4386"/>
    <w:rsid w:val="00FC51B2"/>
    <w:rsid w:val="00FC6DA1"/>
    <w:rsid w:val="00FD1119"/>
    <w:rsid w:val="00FD2BF6"/>
    <w:rsid w:val="00FD3853"/>
    <w:rsid w:val="00FD5C71"/>
    <w:rsid w:val="00FD77BC"/>
    <w:rsid w:val="00FE082A"/>
    <w:rsid w:val="00FE0A59"/>
    <w:rsid w:val="00FE3690"/>
    <w:rsid w:val="00FE3B6D"/>
    <w:rsid w:val="00FF08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3CFDC"/>
  <w15:docId w15:val="{89A75B82-33E5-41FE-8725-66D7108B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446269"/>
    <w:rPr>
      <w:rFonts w:asciiTheme="minorHAnsi" w:hAnsiTheme="minorHAnsi"/>
      <w:sz w:val="22"/>
    </w:rPr>
  </w:style>
  <w:style w:type="paragraph" w:styleId="Heading1">
    <w:name w:val="heading 1"/>
    <w:next w:val="BodyText"/>
    <w:link w:val="Heading1Char"/>
    <w:uiPriority w:val="9"/>
    <w:qFormat/>
    <w:rsid w:val="00F6723C"/>
    <w:pPr>
      <w:keepNext/>
      <w:keepLines/>
      <w:spacing w:before="480" w:after="120"/>
      <w:outlineLvl w:val="0"/>
    </w:pPr>
    <w:rPr>
      <w:rFonts w:ascii="Arial" w:eastAsiaTheme="majorEastAsia" w:hAnsi="Arial" w:cstheme="majorBidi"/>
      <w:b/>
      <w:bCs/>
      <w:color w:val="00461C"/>
      <w:sz w:val="52"/>
      <w:szCs w:val="28"/>
    </w:rPr>
  </w:style>
  <w:style w:type="paragraph" w:styleId="Heading2">
    <w:name w:val="heading 2"/>
    <w:next w:val="BodyText"/>
    <w:link w:val="Heading2Char"/>
    <w:uiPriority w:val="9"/>
    <w:qFormat/>
    <w:rsid w:val="00F6723C"/>
    <w:pPr>
      <w:keepNext/>
      <w:keepLines/>
      <w:spacing w:before="360" w:after="120"/>
      <w:outlineLvl w:val="1"/>
    </w:pPr>
    <w:rPr>
      <w:rFonts w:ascii="Arial" w:eastAsiaTheme="majorEastAsia" w:hAnsi="Arial" w:cstheme="majorBidi"/>
      <w:b/>
      <w:bCs/>
      <w:color w:val="00461C"/>
      <w:sz w:val="36"/>
      <w:szCs w:val="26"/>
    </w:rPr>
  </w:style>
  <w:style w:type="paragraph" w:styleId="Heading3">
    <w:name w:val="heading 3"/>
    <w:next w:val="BodyText"/>
    <w:link w:val="Heading3Char"/>
    <w:uiPriority w:val="9"/>
    <w:qFormat/>
    <w:rsid w:val="00F6723C"/>
    <w:pPr>
      <w:keepNext/>
      <w:keepLines/>
      <w:spacing w:before="240" w:after="60"/>
      <w:ind w:left="567"/>
      <w:outlineLvl w:val="2"/>
    </w:pPr>
    <w:rPr>
      <w:rFonts w:ascii="Arial" w:eastAsiaTheme="majorEastAsia" w:hAnsi="Arial" w:cstheme="majorBidi"/>
      <w:b/>
      <w:bCs/>
      <w:color w:val="00461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67508"/>
    <w:pPr>
      <w:spacing w:after="120"/>
      <w:ind w:left="567"/>
    </w:pPr>
    <w:rPr>
      <w:rFonts w:asciiTheme="minorHAnsi" w:eastAsia="Times New Roman" w:hAnsiTheme="minorHAnsi"/>
      <w:sz w:val="24"/>
      <w:lang w:val="en-US"/>
    </w:rPr>
  </w:style>
  <w:style w:type="character" w:customStyle="1" w:styleId="BodyTextChar">
    <w:name w:val="Body Text Char"/>
    <w:link w:val="BodyText"/>
    <w:rsid w:val="00267508"/>
    <w:rPr>
      <w:rFonts w:asciiTheme="minorHAnsi" w:eastAsia="Times New Roman" w:hAnsiTheme="minorHAnsi"/>
      <w:sz w:val="24"/>
      <w:lang w:val="en-US"/>
    </w:rPr>
  </w:style>
  <w:style w:type="paragraph" w:styleId="Header">
    <w:name w:val="header"/>
    <w:link w:val="HeaderChar"/>
    <w:uiPriority w:val="99"/>
    <w:unhideWhenUsed/>
    <w:rsid w:val="001F02AE"/>
    <w:pPr>
      <w:pBdr>
        <w:bottom w:val="single" w:sz="24" w:space="1" w:color="00461C"/>
      </w:pBdr>
      <w:tabs>
        <w:tab w:val="right" w:pos="9639"/>
      </w:tabs>
    </w:pPr>
    <w:rPr>
      <w:rFonts w:asciiTheme="minorHAnsi" w:hAnsiTheme="minorHAnsi"/>
      <w:b/>
      <w:color w:val="00461C"/>
      <w:sz w:val="40"/>
    </w:rPr>
  </w:style>
  <w:style w:type="character" w:customStyle="1" w:styleId="HeaderChar">
    <w:name w:val="Header Char"/>
    <w:basedOn w:val="DefaultParagraphFont"/>
    <w:link w:val="Header"/>
    <w:uiPriority w:val="99"/>
    <w:rsid w:val="001F02AE"/>
    <w:rPr>
      <w:rFonts w:asciiTheme="minorHAnsi" w:hAnsiTheme="minorHAnsi"/>
      <w:b/>
      <w:color w:val="00461C"/>
      <w:sz w:val="40"/>
    </w:rPr>
  </w:style>
  <w:style w:type="paragraph" w:styleId="Footer">
    <w:name w:val="footer"/>
    <w:link w:val="FooterChar"/>
    <w:uiPriority w:val="99"/>
    <w:unhideWhenUsed/>
    <w:rsid w:val="008949E4"/>
    <w:pPr>
      <w:pBdr>
        <w:top w:val="single" w:sz="24" w:space="6" w:color="00461C"/>
      </w:pBdr>
      <w:tabs>
        <w:tab w:val="center" w:pos="4513"/>
        <w:tab w:val="right" w:pos="9026"/>
      </w:tabs>
    </w:pPr>
    <w:rPr>
      <w:rFonts w:asciiTheme="minorHAnsi" w:hAnsiTheme="minorHAnsi"/>
      <w:sz w:val="22"/>
    </w:rPr>
  </w:style>
  <w:style w:type="character" w:customStyle="1" w:styleId="FooterChar">
    <w:name w:val="Footer Char"/>
    <w:basedOn w:val="DefaultParagraphFont"/>
    <w:link w:val="Footer"/>
    <w:uiPriority w:val="99"/>
    <w:rsid w:val="008949E4"/>
    <w:rPr>
      <w:rFonts w:asciiTheme="minorHAnsi" w:hAnsiTheme="minorHAnsi"/>
      <w:sz w:val="22"/>
    </w:rPr>
  </w:style>
  <w:style w:type="paragraph" w:styleId="BalloonText">
    <w:name w:val="Balloon Text"/>
    <w:basedOn w:val="Normal"/>
    <w:link w:val="BalloonTextChar"/>
    <w:uiPriority w:val="99"/>
    <w:rsid w:val="005A6AD1"/>
    <w:rPr>
      <w:rFonts w:ascii="Tahoma" w:hAnsi="Tahoma" w:cs="Tahoma"/>
      <w:szCs w:val="16"/>
    </w:rPr>
  </w:style>
  <w:style w:type="character" w:customStyle="1" w:styleId="BalloonTextChar">
    <w:name w:val="Balloon Text Char"/>
    <w:basedOn w:val="DefaultParagraphFont"/>
    <w:link w:val="BalloonText"/>
    <w:uiPriority w:val="99"/>
    <w:rsid w:val="005A6AD1"/>
    <w:rPr>
      <w:rFonts w:ascii="Tahoma" w:hAnsi="Tahoma" w:cs="Tahoma"/>
      <w:sz w:val="22"/>
      <w:szCs w:val="16"/>
    </w:rPr>
  </w:style>
  <w:style w:type="paragraph" w:styleId="Title">
    <w:name w:val="Title"/>
    <w:next w:val="Normal"/>
    <w:link w:val="TitleChar"/>
    <w:uiPriority w:val="10"/>
    <w:qFormat/>
    <w:rsid w:val="00267508"/>
    <w:pPr>
      <w:spacing w:before="4000" w:after="300"/>
      <w:contextualSpacing/>
    </w:pPr>
    <w:rPr>
      <w:rFonts w:ascii="Arial" w:eastAsiaTheme="majorEastAsia" w:hAnsi="Arial" w:cstheme="majorBidi"/>
      <w:spacing w:val="5"/>
      <w:kern w:val="28"/>
      <w:sz w:val="56"/>
      <w:szCs w:val="52"/>
    </w:rPr>
  </w:style>
  <w:style w:type="character" w:customStyle="1" w:styleId="TitleChar">
    <w:name w:val="Title Char"/>
    <w:basedOn w:val="DefaultParagraphFont"/>
    <w:link w:val="Title"/>
    <w:uiPriority w:val="10"/>
    <w:rsid w:val="00267508"/>
    <w:rPr>
      <w:rFonts w:ascii="Arial" w:eastAsiaTheme="majorEastAsia" w:hAnsi="Arial" w:cstheme="majorBidi"/>
      <w:spacing w:val="5"/>
      <w:kern w:val="28"/>
      <w:sz w:val="56"/>
      <w:szCs w:val="52"/>
    </w:rPr>
  </w:style>
  <w:style w:type="paragraph" w:styleId="Subtitle">
    <w:name w:val="Subtitle"/>
    <w:next w:val="BodyText"/>
    <w:link w:val="SubtitleChar"/>
    <w:uiPriority w:val="11"/>
    <w:qFormat/>
    <w:rsid w:val="00267508"/>
    <w:pPr>
      <w:numPr>
        <w:ilvl w:val="1"/>
      </w:numPr>
      <w:spacing w:before="480" w:after="480"/>
    </w:pPr>
    <w:rPr>
      <w:rFonts w:ascii="Arial" w:eastAsiaTheme="majorEastAsia" w:hAnsi="Arial" w:cstheme="majorBidi"/>
      <w:i/>
      <w:iCs/>
      <w:spacing w:val="15"/>
      <w:sz w:val="44"/>
      <w:szCs w:val="24"/>
    </w:rPr>
  </w:style>
  <w:style w:type="character" w:customStyle="1" w:styleId="SubtitleChar">
    <w:name w:val="Subtitle Char"/>
    <w:basedOn w:val="DefaultParagraphFont"/>
    <w:link w:val="Subtitle"/>
    <w:uiPriority w:val="11"/>
    <w:rsid w:val="00267508"/>
    <w:rPr>
      <w:rFonts w:ascii="Arial" w:eastAsiaTheme="majorEastAsia" w:hAnsi="Arial" w:cstheme="majorBidi"/>
      <w:i/>
      <w:iCs/>
      <w:spacing w:val="15"/>
      <w:sz w:val="44"/>
      <w:szCs w:val="24"/>
    </w:rPr>
  </w:style>
  <w:style w:type="character" w:customStyle="1" w:styleId="Heading1Char">
    <w:name w:val="Heading 1 Char"/>
    <w:basedOn w:val="DefaultParagraphFont"/>
    <w:link w:val="Heading1"/>
    <w:uiPriority w:val="9"/>
    <w:rsid w:val="00F6723C"/>
    <w:rPr>
      <w:rFonts w:ascii="Arial" w:eastAsiaTheme="majorEastAsia" w:hAnsi="Arial" w:cstheme="majorBidi"/>
      <w:b/>
      <w:bCs/>
      <w:color w:val="00461C"/>
      <w:sz w:val="52"/>
      <w:szCs w:val="28"/>
    </w:rPr>
  </w:style>
  <w:style w:type="character" w:customStyle="1" w:styleId="Heading2Char">
    <w:name w:val="Heading 2 Char"/>
    <w:basedOn w:val="DefaultParagraphFont"/>
    <w:link w:val="Heading2"/>
    <w:uiPriority w:val="9"/>
    <w:rsid w:val="00F6723C"/>
    <w:rPr>
      <w:rFonts w:ascii="Arial" w:eastAsiaTheme="majorEastAsia" w:hAnsi="Arial" w:cstheme="majorBidi"/>
      <w:b/>
      <w:bCs/>
      <w:color w:val="00461C"/>
      <w:sz w:val="36"/>
      <w:szCs w:val="26"/>
    </w:rPr>
  </w:style>
  <w:style w:type="character" w:customStyle="1" w:styleId="Heading3Char">
    <w:name w:val="Heading 3 Char"/>
    <w:basedOn w:val="DefaultParagraphFont"/>
    <w:link w:val="Heading3"/>
    <w:uiPriority w:val="9"/>
    <w:rsid w:val="00F6723C"/>
    <w:rPr>
      <w:rFonts w:ascii="Arial" w:eastAsiaTheme="majorEastAsia" w:hAnsi="Arial" w:cstheme="majorBidi"/>
      <w:b/>
      <w:bCs/>
      <w:color w:val="00461C"/>
      <w:sz w:val="28"/>
    </w:rPr>
  </w:style>
  <w:style w:type="paragraph" w:styleId="ListParagraph">
    <w:name w:val="List Paragraph"/>
    <w:basedOn w:val="Normal"/>
    <w:uiPriority w:val="34"/>
    <w:qFormat/>
    <w:rsid w:val="001F02AE"/>
    <w:pPr>
      <w:ind w:left="720"/>
      <w:contextualSpacing/>
    </w:pPr>
  </w:style>
  <w:style w:type="paragraph" w:styleId="ListBullet">
    <w:name w:val="List Bullet"/>
    <w:basedOn w:val="BodyText"/>
    <w:rsid w:val="001848C1"/>
    <w:pPr>
      <w:numPr>
        <w:numId w:val="1"/>
      </w:numPr>
      <w:ind w:left="1134" w:hanging="454"/>
    </w:pPr>
  </w:style>
  <w:style w:type="paragraph" w:styleId="ListContinue">
    <w:name w:val="List Continue"/>
    <w:basedOn w:val="BodyText"/>
    <w:rsid w:val="001848C1"/>
    <w:pPr>
      <w:ind w:left="1134"/>
    </w:pPr>
  </w:style>
  <w:style w:type="character" w:styleId="PlaceholderText">
    <w:name w:val="Placeholder Text"/>
    <w:basedOn w:val="DefaultParagraphFont"/>
    <w:uiPriority w:val="99"/>
    <w:semiHidden/>
    <w:rsid w:val="001848C1"/>
    <w:rPr>
      <w:color w:val="808080"/>
    </w:rPr>
  </w:style>
  <w:style w:type="paragraph" w:styleId="TOC1">
    <w:name w:val="toc 1"/>
    <w:next w:val="BodyText"/>
    <w:uiPriority w:val="39"/>
    <w:rsid w:val="00995672"/>
    <w:pPr>
      <w:tabs>
        <w:tab w:val="right" w:leader="dot" w:pos="9639"/>
      </w:tabs>
      <w:spacing w:after="100"/>
      <w:ind w:left="567"/>
    </w:pPr>
    <w:rPr>
      <w:rFonts w:asciiTheme="minorHAnsi" w:hAnsiTheme="minorHAnsi"/>
      <w:sz w:val="32"/>
    </w:rPr>
  </w:style>
  <w:style w:type="paragraph" w:styleId="TOC2">
    <w:name w:val="toc 2"/>
    <w:basedOn w:val="TOC1"/>
    <w:next w:val="BodyText"/>
    <w:uiPriority w:val="39"/>
    <w:rsid w:val="00995672"/>
    <w:pPr>
      <w:ind w:left="851"/>
    </w:pPr>
    <w:rPr>
      <w:sz w:val="28"/>
    </w:rPr>
  </w:style>
  <w:style w:type="character" w:styleId="Hyperlink">
    <w:name w:val="Hyperlink"/>
    <w:basedOn w:val="DefaultParagraphFont"/>
    <w:uiPriority w:val="99"/>
    <w:unhideWhenUsed/>
    <w:rsid w:val="00995672"/>
    <w:rPr>
      <w:color w:val="0000FF" w:themeColor="hyperlink"/>
      <w:u w:val="single"/>
    </w:rPr>
  </w:style>
  <w:style w:type="paragraph" w:styleId="TOC3">
    <w:name w:val="toc 3"/>
    <w:basedOn w:val="TOC1"/>
    <w:next w:val="BodyText"/>
    <w:uiPriority w:val="39"/>
    <w:rsid w:val="00995672"/>
    <w:pPr>
      <w:ind w:left="1134"/>
    </w:pPr>
    <w:rPr>
      <w:sz w:val="24"/>
    </w:rPr>
  </w:style>
  <w:style w:type="paragraph" w:customStyle="1" w:styleId="Contents">
    <w:name w:val="Contents"/>
    <w:qFormat/>
    <w:rsid w:val="00F445C9"/>
    <w:pPr>
      <w:spacing w:before="480" w:after="120"/>
    </w:pPr>
    <w:rPr>
      <w:rFonts w:ascii="Arial" w:eastAsiaTheme="majorEastAsia" w:hAnsi="Arial" w:cstheme="majorBidi"/>
      <w:b/>
      <w:bCs/>
      <w:color w:val="00461C"/>
      <w:sz w:val="56"/>
      <w:szCs w:val="28"/>
      <w:lang w:val="en-US"/>
    </w:rPr>
  </w:style>
  <w:style w:type="table" w:styleId="TableGrid">
    <w:name w:val="Table Grid"/>
    <w:basedOn w:val="TableNormal"/>
    <w:uiPriority w:val="59"/>
    <w:rsid w:val="00B34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3">
    <w:name w:val="Dark List Accent 3"/>
    <w:basedOn w:val="TableNormal"/>
    <w:uiPriority w:val="70"/>
    <w:rsid w:val="00ED02B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Casella">
    <w:name w:val="Casella"/>
    <w:basedOn w:val="TableNormal"/>
    <w:uiPriority w:val="99"/>
    <w:rsid w:val="006F648E"/>
    <w:rPr>
      <w:rFonts w:asciiTheme="minorHAnsi" w:hAnsiTheme="minorHAnsi"/>
      <w:sz w:val="24"/>
    </w:rPr>
    <w:tblPr>
      <w:tblInd w:w="680" w:type="dxa"/>
      <w:tblBorders>
        <w:top w:val="single" w:sz="4" w:space="0" w:color="00461C"/>
        <w:left w:val="single" w:sz="4" w:space="0" w:color="00461C"/>
        <w:bottom w:val="single" w:sz="4" w:space="0" w:color="00461C"/>
        <w:right w:val="single" w:sz="4" w:space="0" w:color="00461C"/>
        <w:insideH w:val="single" w:sz="4" w:space="0" w:color="00461C"/>
        <w:insideV w:val="single" w:sz="4" w:space="0" w:color="00461C"/>
      </w:tblBorders>
    </w:tblPr>
    <w:tblStylePr w:type="firstRow">
      <w:rPr>
        <w:b/>
        <w:color w:val="FFFFFF" w:themeColor="background1"/>
      </w:rPr>
      <w:tblPr/>
      <w:tcPr>
        <w:tcBorders>
          <w:top w:val="single" w:sz="4" w:space="0" w:color="00461C"/>
          <w:left w:val="single" w:sz="4" w:space="0" w:color="00461C"/>
          <w:bottom w:val="single" w:sz="4" w:space="0" w:color="00461C"/>
          <w:right w:val="single" w:sz="4" w:space="0" w:color="00461C"/>
          <w:insideH w:val="nil"/>
          <w:insideV w:val="single" w:sz="4" w:space="0" w:color="FFFFFF" w:themeColor="background1"/>
          <w:tl2br w:val="nil"/>
          <w:tr2bl w:val="nil"/>
        </w:tcBorders>
        <w:shd w:val="clear" w:color="auto" w:fill="00461C"/>
      </w:tcPr>
    </w:tblStylePr>
  </w:style>
  <w:style w:type="paragraph" w:customStyle="1" w:styleId="Tabletext">
    <w:name w:val="Table text"/>
    <w:basedOn w:val="BodyText"/>
    <w:qFormat/>
    <w:rsid w:val="00ED02B4"/>
    <w:pPr>
      <w:spacing w:before="60" w:after="60"/>
      <w:ind w:left="0"/>
    </w:pPr>
    <w:rPr>
      <w:lang w:val="en-GB"/>
    </w:rPr>
  </w:style>
  <w:style w:type="paragraph" w:styleId="NormalWeb">
    <w:name w:val="Normal (Web)"/>
    <w:basedOn w:val="Normal"/>
    <w:uiPriority w:val="99"/>
    <w:semiHidden/>
    <w:unhideWhenUsed/>
    <w:rsid w:val="005B4FF1"/>
    <w:pPr>
      <w:spacing w:before="100" w:beforeAutospacing="1" w:after="100" w:afterAutospacing="1"/>
    </w:pPr>
    <w:rPr>
      <w:rFonts w:ascii="Times New Roman" w:eastAsiaTheme="minorEastAsia" w:hAnsi="Times New Roman"/>
      <w:sz w:val="24"/>
      <w:szCs w:val="24"/>
      <w:lang w:eastAsia="en-GB"/>
    </w:rPr>
  </w:style>
  <w:style w:type="paragraph" w:customStyle="1" w:styleId="Textbox">
    <w:name w:val="Text box"/>
    <w:qFormat/>
    <w:rsid w:val="005B4FF1"/>
    <w:pPr>
      <w:spacing w:after="40"/>
    </w:pPr>
    <w:rPr>
      <w:rFonts w:asciiTheme="minorHAnsi" w:eastAsia="Calibri" w:hAnsiTheme="minorHAnsi"/>
      <w:sz w:val="24"/>
      <w:szCs w:val="22"/>
      <w:lang w:eastAsia="en-GB"/>
    </w:rPr>
  </w:style>
  <w:style w:type="paragraph" w:customStyle="1" w:styleId="Textboxbold">
    <w:name w:val="Text box bold"/>
    <w:basedOn w:val="Textbox"/>
    <w:next w:val="Textbox"/>
    <w:qFormat/>
    <w:rsid w:val="005B4FF1"/>
    <w:rPr>
      <w:b/>
    </w:rPr>
  </w:style>
  <w:style w:type="paragraph" w:styleId="FootnoteText">
    <w:name w:val="footnote text"/>
    <w:basedOn w:val="Normal"/>
    <w:link w:val="FootnoteTextChar"/>
    <w:uiPriority w:val="99"/>
    <w:semiHidden/>
    <w:unhideWhenUsed/>
    <w:rsid w:val="002F0C9F"/>
  </w:style>
  <w:style w:type="character" w:customStyle="1" w:styleId="FootnoteTextChar">
    <w:name w:val="Footnote Text Char"/>
    <w:basedOn w:val="DefaultParagraphFont"/>
    <w:link w:val="FootnoteText"/>
    <w:uiPriority w:val="99"/>
    <w:semiHidden/>
    <w:rsid w:val="002F0C9F"/>
    <w:rPr>
      <w:rFonts w:asciiTheme="minorHAnsi" w:hAnsiTheme="minorHAnsi"/>
      <w:sz w:val="22"/>
    </w:rPr>
  </w:style>
  <w:style w:type="character" w:styleId="FootnoteReference">
    <w:name w:val="footnote reference"/>
    <w:basedOn w:val="DefaultParagraphFont"/>
    <w:uiPriority w:val="99"/>
    <w:unhideWhenUsed/>
    <w:rsid w:val="002F0C9F"/>
    <w:rPr>
      <w:vertAlign w:val="superscript"/>
    </w:rPr>
  </w:style>
  <w:style w:type="paragraph" w:styleId="ListNumber">
    <w:name w:val="List Number"/>
    <w:basedOn w:val="BodyText"/>
    <w:rsid w:val="002620EC"/>
    <w:pPr>
      <w:numPr>
        <w:numId w:val="4"/>
      </w:numPr>
    </w:pPr>
  </w:style>
  <w:style w:type="paragraph" w:customStyle="1" w:styleId="Procedure">
    <w:name w:val="Procedure"/>
    <w:basedOn w:val="BodyText"/>
    <w:next w:val="ListNumber"/>
    <w:qFormat/>
    <w:rsid w:val="00516092"/>
    <w:pPr>
      <w:spacing w:before="240" w:after="60"/>
    </w:pPr>
    <w:rPr>
      <w:b/>
      <w:lang w:val="en-GB"/>
    </w:rPr>
  </w:style>
  <w:style w:type="paragraph" w:customStyle="1" w:styleId="Tabledrawingcanvas">
    <w:name w:val="Table drawing canvas"/>
    <w:qFormat/>
    <w:rsid w:val="00142C36"/>
    <w:rPr>
      <w:rFonts w:asciiTheme="minorHAnsi" w:eastAsia="Times New Roman" w:hAnsiTheme="minorHAnsi"/>
      <w:noProof/>
      <w:sz w:val="24"/>
      <w:lang w:eastAsia="en-GB"/>
    </w:rPr>
  </w:style>
  <w:style w:type="paragraph" w:customStyle="1" w:styleId="Picturespacing">
    <w:name w:val="Picture spacing"/>
    <w:basedOn w:val="BodyText"/>
    <w:qFormat/>
    <w:rsid w:val="003D1B12"/>
    <w:pPr>
      <w:tabs>
        <w:tab w:val="left" w:pos="2410"/>
        <w:tab w:val="left" w:pos="4253"/>
      </w:tabs>
    </w:pPr>
    <w:rPr>
      <w:lang w:val="en-GB"/>
    </w:rPr>
  </w:style>
  <w:style w:type="paragraph" w:customStyle="1" w:styleId="Picturespacingindented">
    <w:name w:val="Picture spacing indented"/>
    <w:basedOn w:val="Picturespacing"/>
    <w:qFormat/>
    <w:rsid w:val="00892593"/>
    <w:pPr>
      <w:tabs>
        <w:tab w:val="clear" w:pos="2410"/>
        <w:tab w:val="clear" w:pos="4253"/>
        <w:tab w:val="left" w:pos="2977"/>
        <w:tab w:val="left" w:pos="4820"/>
        <w:tab w:val="left" w:pos="6662"/>
      </w:tabs>
      <w:ind w:left="1134"/>
    </w:pPr>
  </w:style>
  <w:style w:type="paragraph" w:customStyle="1" w:styleId="Warningcautiontext">
    <w:name w:val="Warning caution text"/>
    <w:basedOn w:val="BodyText"/>
    <w:qFormat/>
    <w:rsid w:val="000F1989"/>
    <w:pPr>
      <w:ind w:left="0"/>
    </w:pPr>
    <w:rPr>
      <w:lang w:val="en-GB"/>
    </w:rPr>
  </w:style>
  <w:style w:type="paragraph" w:customStyle="1" w:styleId="Warningcautionbullet">
    <w:name w:val="Warning caution bullet"/>
    <w:basedOn w:val="ListBullet"/>
    <w:qFormat/>
    <w:rsid w:val="000F1989"/>
    <w:pPr>
      <w:ind w:left="567"/>
    </w:pPr>
    <w:rPr>
      <w:lang w:val="en-GB"/>
    </w:rPr>
  </w:style>
  <w:style w:type="paragraph" w:customStyle="1" w:styleId="Warningcautiontextindent">
    <w:name w:val="Warning caution text indent"/>
    <w:basedOn w:val="ListContinue"/>
    <w:qFormat/>
    <w:rsid w:val="000F1989"/>
    <w:pPr>
      <w:ind w:left="567"/>
    </w:pPr>
    <w:rPr>
      <w:lang w:val="en-GB"/>
    </w:rPr>
  </w:style>
  <w:style w:type="paragraph" w:customStyle="1" w:styleId="Note">
    <w:name w:val="Note"/>
    <w:basedOn w:val="BodyText"/>
    <w:next w:val="BodyText"/>
    <w:qFormat/>
    <w:rsid w:val="004C23F0"/>
    <w:pPr>
      <w:pBdr>
        <w:top w:val="single" w:sz="4" w:space="1" w:color="00461C"/>
        <w:left w:val="single" w:sz="4" w:space="3" w:color="00461C"/>
        <w:bottom w:val="single" w:sz="4" w:space="3" w:color="00461C"/>
        <w:right w:val="single" w:sz="4" w:space="3" w:color="00461C"/>
      </w:pBdr>
      <w:shd w:val="clear" w:color="auto" w:fill="EAF1DD" w:themeFill="accent3" w:themeFillTint="33"/>
    </w:pPr>
    <w:rPr>
      <w:noProof/>
      <w:lang w:val="en-GB" w:eastAsia="en-GB"/>
    </w:rPr>
  </w:style>
  <w:style w:type="paragraph" w:customStyle="1" w:styleId="Noteindent">
    <w:name w:val="Note indent"/>
    <w:basedOn w:val="Note"/>
    <w:next w:val="ListContinue"/>
    <w:qFormat/>
    <w:rsid w:val="004335F3"/>
    <w:pPr>
      <w:ind w:left="1134"/>
    </w:pPr>
  </w:style>
  <w:style w:type="character" w:styleId="CommentReference">
    <w:name w:val="annotation reference"/>
    <w:basedOn w:val="DefaultParagraphFont"/>
    <w:uiPriority w:val="99"/>
    <w:semiHidden/>
    <w:rsid w:val="004C3821"/>
    <w:rPr>
      <w:color w:val="auto"/>
      <w:sz w:val="16"/>
      <w:szCs w:val="16"/>
    </w:rPr>
  </w:style>
  <w:style w:type="paragraph" w:styleId="CommentText">
    <w:name w:val="annotation text"/>
    <w:basedOn w:val="Normal"/>
    <w:link w:val="CommentTextChar"/>
    <w:uiPriority w:val="99"/>
    <w:semiHidden/>
    <w:rsid w:val="00F26A2A"/>
    <w:rPr>
      <w:sz w:val="24"/>
    </w:rPr>
  </w:style>
  <w:style w:type="character" w:customStyle="1" w:styleId="CommentTextChar">
    <w:name w:val="Comment Text Char"/>
    <w:basedOn w:val="DefaultParagraphFont"/>
    <w:link w:val="CommentText"/>
    <w:uiPriority w:val="99"/>
    <w:semiHidden/>
    <w:rsid w:val="00567BF8"/>
    <w:rPr>
      <w:rFonts w:asciiTheme="minorHAnsi" w:hAnsiTheme="minorHAnsi"/>
      <w:sz w:val="24"/>
    </w:rPr>
  </w:style>
  <w:style w:type="paragraph" w:styleId="CommentSubject">
    <w:name w:val="annotation subject"/>
    <w:basedOn w:val="CommentText"/>
    <w:next w:val="CommentText"/>
    <w:link w:val="CommentSubjectChar"/>
    <w:uiPriority w:val="99"/>
    <w:semiHidden/>
    <w:rsid w:val="0018770A"/>
    <w:rPr>
      <w:b/>
      <w:bCs/>
    </w:rPr>
  </w:style>
  <w:style w:type="character" w:customStyle="1" w:styleId="CommentSubjectChar">
    <w:name w:val="Comment Subject Char"/>
    <w:basedOn w:val="CommentTextChar"/>
    <w:link w:val="CommentSubject"/>
    <w:uiPriority w:val="99"/>
    <w:semiHidden/>
    <w:rsid w:val="00567BF8"/>
    <w:rPr>
      <w:rFonts w:asciiTheme="minorHAnsi" w:hAnsiTheme="minorHAnsi"/>
      <w:b/>
      <w:bCs/>
      <w:sz w:val="24"/>
    </w:rPr>
  </w:style>
  <w:style w:type="character" w:customStyle="1" w:styleId="Loweredicon5pt">
    <w:name w:val="Lowered icon 5pt"/>
    <w:basedOn w:val="DefaultParagraphFont"/>
    <w:uiPriority w:val="1"/>
    <w:qFormat/>
    <w:rsid w:val="009B75A1"/>
    <w:rPr>
      <w:position w:val="-10"/>
      <w:lang w:val="en-GB"/>
    </w:rPr>
  </w:style>
  <w:style w:type="character" w:customStyle="1" w:styleId="UnresolvedMention1">
    <w:name w:val="Unresolved Mention1"/>
    <w:basedOn w:val="DefaultParagraphFont"/>
    <w:uiPriority w:val="99"/>
    <w:semiHidden/>
    <w:unhideWhenUsed/>
    <w:rsid w:val="00F11C22"/>
    <w:rPr>
      <w:color w:val="605E5C"/>
      <w:shd w:val="clear" w:color="auto" w:fill="E1DFDD"/>
    </w:rPr>
  </w:style>
  <w:style w:type="character" w:styleId="FollowedHyperlink">
    <w:name w:val="FollowedHyperlink"/>
    <w:basedOn w:val="DefaultParagraphFont"/>
    <w:uiPriority w:val="99"/>
    <w:semiHidden/>
    <w:unhideWhenUsed/>
    <w:rsid w:val="00F11C22"/>
    <w:rPr>
      <w:color w:val="800080" w:themeColor="followedHyperlink"/>
      <w:u w:val="single"/>
    </w:rPr>
  </w:style>
  <w:style w:type="paragraph" w:styleId="TOCHeading">
    <w:name w:val="TOC Heading"/>
    <w:basedOn w:val="Heading1"/>
    <w:next w:val="Normal"/>
    <w:uiPriority w:val="39"/>
    <w:unhideWhenUsed/>
    <w:qFormat/>
    <w:rsid w:val="0097562F"/>
    <w:pPr>
      <w:spacing w:before="24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openxmlformats.org/officeDocument/2006/relationships/image" Target="media/image76.png"/><Relationship Id="rId21" Type="http://schemas.openxmlformats.org/officeDocument/2006/relationships/image" Target="media/image12.png"/><Relationship Id="rId42" Type="http://schemas.microsoft.com/office/2007/relationships/hdphoto" Target="media/hdphoto6.wdp"/><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6.png"/><Relationship Id="rId84" Type="http://schemas.microsoft.com/office/2007/relationships/hdphoto" Target="media/hdphoto19.wdp"/><Relationship Id="rId89" Type="http://schemas.openxmlformats.org/officeDocument/2006/relationships/image" Target="media/image59.png"/><Relationship Id="rId112" Type="http://schemas.microsoft.com/office/2007/relationships/hdphoto" Target="media/hdphoto31.wdp"/><Relationship Id="rId133" Type="http://schemas.openxmlformats.org/officeDocument/2006/relationships/image" Target="media/image92.png"/><Relationship Id="rId138" Type="http://schemas.openxmlformats.org/officeDocument/2006/relationships/image" Target="media/image97.png"/><Relationship Id="rId154" Type="http://schemas.openxmlformats.org/officeDocument/2006/relationships/image" Target="media/image113.png"/><Relationship Id="rId159" Type="http://schemas.openxmlformats.org/officeDocument/2006/relationships/image" Target="media/image118.png"/><Relationship Id="rId175" Type="http://schemas.openxmlformats.org/officeDocument/2006/relationships/hyperlink" Target="mailto:info@casellasolutions.com" TargetMode="External"/><Relationship Id="rId170" Type="http://schemas.openxmlformats.org/officeDocument/2006/relationships/image" Target="media/image128.png"/><Relationship Id="rId16" Type="http://schemas.openxmlformats.org/officeDocument/2006/relationships/image" Target="media/image7.png"/><Relationship Id="rId107" Type="http://schemas.openxmlformats.org/officeDocument/2006/relationships/image" Target="media/image70.pn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49.png"/><Relationship Id="rId79" Type="http://schemas.openxmlformats.org/officeDocument/2006/relationships/image" Target="media/image53.png"/><Relationship Id="rId102" Type="http://schemas.openxmlformats.org/officeDocument/2006/relationships/image" Target="media/image66.png"/><Relationship Id="rId123" Type="http://schemas.openxmlformats.org/officeDocument/2006/relationships/image" Target="media/image82.png"/><Relationship Id="rId128" Type="http://schemas.openxmlformats.org/officeDocument/2006/relationships/image" Target="media/image87.png"/><Relationship Id="rId144" Type="http://schemas.openxmlformats.org/officeDocument/2006/relationships/image" Target="media/image103.png"/><Relationship Id="rId149" Type="http://schemas.openxmlformats.org/officeDocument/2006/relationships/image" Target="media/image108.png"/><Relationship Id="rId5" Type="http://schemas.openxmlformats.org/officeDocument/2006/relationships/webSettings" Target="webSettings.xml"/><Relationship Id="rId90" Type="http://schemas.microsoft.com/office/2007/relationships/hdphoto" Target="media/hdphoto22.wdp"/><Relationship Id="rId95" Type="http://schemas.microsoft.com/office/2007/relationships/hdphoto" Target="media/hdphoto24.wdp"/><Relationship Id="rId160" Type="http://schemas.openxmlformats.org/officeDocument/2006/relationships/image" Target="media/image119.png"/><Relationship Id="rId165" Type="http://schemas.openxmlformats.org/officeDocument/2006/relationships/image" Target="media/image123.png"/><Relationship Id="rId181"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image" Target="media/image44.png"/><Relationship Id="rId69" Type="http://schemas.microsoft.com/office/2007/relationships/hdphoto" Target="media/hdphoto14.wdp"/><Relationship Id="rId113" Type="http://schemas.openxmlformats.org/officeDocument/2006/relationships/image" Target="media/image73.png"/><Relationship Id="rId118" Type="http://schemas.openxmlformats.org/officeDocument/2006/relationships/image" Target="media/image77.png"/><Relationship Id="rId134" Type="http://schemas.openxmlformats.org/officeDocument/2006/relationships/image" Target="media/image93.png"/><Relationship Id="rId139" Type="http://schemas.openxmlformats.org/officeDocument/2006/relationships/image" Target="media/image98.png"/><Relationship Id="rId80" Type="http://schemas.openxmlformats.org/officeDocument/2006/relationships/image" Target="media/image54.png"/><Relationship Id="rId85" Type="http://schemas.openxmlformats.org/officeDocument/2006/relationships/image" Target="media/image57.png"/><Relationship Id="rId150" Type="http://schemas.openxmlformats.org/officeDocument/2006/relationships/image" Target="media/image109.png"/><Relationship Id="rId155" Type="http://schemas.openxmlformats.org/officeDocument/2006/relationships/image" Target="media/image114.png"/><Relationship Id="rId171" Type="http://schemas.openxmlformats.org/officeDocument/2006/relationships/image" Target="media/image129.png"/><Relationship Id="rId176" Type="http://schemas.openxmlformats.org/officeDocument/2006/relationships/hyperlink" Target="mailto:salessupport@casellasolutions.com"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1.png"/><Relationship Id="rId38" Type="http://schemas.microsoft.com/office/2007/relationships/hdphoto" Target="media/hdphoto4.wdp"/><Relationship Id="rId59" Type="http://schemas.microsoft.com/office/2007/relationships/hdphoto" Target="media/hdphoto10.wdp"/><Relationship Id="rId103" Type="http://schemas.microsoft.com/office/2007/relationships/hdphoto" Target="media/hdphoto28.wdp"/><Relationship Id="rId108" Type="http://schemas.microsoft.com/office/2007/relationships/hdphoto" Target="media/hdphoto29.wdp"/><Relationship Id="rId124" Type="http://schemas.openxmlformats.org/officeDocument/2006/relationships/image" Target="media/image83.png"/><Relationship Id="rId129" Type="http://schemas.openxmlformats.org/officeDocument/2006/relationships/image" Target="media/image88.png"/><Relationship Id="rId54" Type="http://schemas.openxmlformats.org/officeDocument/2006/relationships/image" Target="media/image37.png"/><Relationship Id="rId70" Type="http://schemas.openxmlformats.org/officeDocument/2006/relationships/image" Target="media/image47.png"/><Relationship Id="rId75" Type="http://schemas.microsoft.com/office/2007/relationships/hdphoto" Target="media/hdphoto17.wdp"/><Relationship Id="rId91" Type="http://schemas.openxmlformats.org/officeDocument/2006/relationships/image" Target="media/image60.png"/><Relationship Id="rId96" Type="http://schemas.openxmlformats.org/officeDocument/2006/relationships/image" Target="media/image63.png"/><Relationship Id="rId140" Type="http://schemas.openxmlformats.org/officeDocument/2006/relationships/image" Target="media/image99.png"/><Relationship Id="rId145" Type="http://schemas.openxmlformats.org/officeDocument/2006/relationships/image" Target="media/image104.png"/><Relationship Id="rId161" Type="http://schemas.openxmlformats.org/officeDocument/2006/relationships/image" Target="media/image120.png"/><Relationship Id="rId166" Type="http://schemas.openxmlformats.org/officeDocument/2006/relationships/image" Target="media/image124.png"/><Relationship Id="rId18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1.wdp"/><Relationship Id="rId28" Type="http://schemas.microsoft.com/office/2007/relationships/hdphoto" Target="media/hdphoto3.wdp"/><Relationship Id="rId49" Type="http://schemas.openxmlformats.org/officeDocument/2006/relationships/image" Target="media/image32.png"/><Relationship Id="rId114" Type="http://schemas.microsoft.com/office/2007/relationships/hdphoto" Target="media/hdphoto32.wdp"/><Relationship Id="rId119" Type="http://schemas.openxmlformats.org/officeDocument/2006/relationships/image" Target="media/image78.png"/><Relationship Id="rId44" Type="http://schemas.microsoft.com/office/2007/relationships/hdphoto" Target="media/hdphoto7.wdp"/><Relationship Id="rId60" Type="http://schemas.openxmlformats.org/officeDocument/2006/relationships/image" Target="media/image41.png"/><Relationship Id="rId65" Type="http://schemas.microsoft.com/office/2007/relationships/hdphoto" Target="media/hdphoto12.wdp"/><Relationship Id="rId81" Type="http://schemas.openxmlformats.org/officeDocument/2006/relationships/image" Target="media/image55.png"/><Relationship Id="rId86" Type="http://schemas.microsoft.com/office/2007/relationships/hdphoto" Target="media/hdphoto20.wdp"/><Relationship Id="rId130" Type="http://schemas.openxmlformats.org/officeDocument/2006/relationships/image" Target="media/image89.png"/><Relationship Id="rId135" Type="http://schemas.openxmlformats.org/officeDocument/2006/relationships/image" Target="media/image94.png"/><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file:///C:\Users\Tim\Documents\Client%20work\Casella\WIP\www.casellasolutions.com" TargetMode="External"/><Relationship Id="rId180"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71.png"/><Relationship Id="rId34" Type="http://schemas.openxmlformats.org/officeDocument/2006/relationships/image" Target="media/image22.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0.png"/><Relationship Id="rId97" Type="http://schemas.microsoft.com/office/2007/relationships/hdphoto" Target="media/hdphoto25.wdp"/><Relationship Id="rId104" Type="http://schemas.openxmlformats.org/officeDocument/2006/relationships/image" Target="media/image67.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100.png"/><Relationship Id="rId146" Type="http://schemas.openxmlformats.org/officeDocument/2006/relationships/image" Target="media/image105.png"/><Relationship Id="rId167" Type="http://schemas.openxmlformats.org/officeDocument/2006/relationships/image" Target="media/image125.png"/><Relationship Id="rId7" Type="http://schemas.openxmlformats.org/officeDocument/2006/relationships/endnotes" Target="endnotes.xml"/><Relationship Id="rId71" Type="http://schemas.microsoft.com/office/2007/relationships/hdphoto" Target="media/hdphoto15.wdp"/><Relationship Id="rId92" Type="http://schemas.microsoft.com/office/2007/relationships/hdphoto" Target="media/hdphoto23.wdp"/><Relationship Id="rId162" Type="http://schemas.openxmlformats.org/officeDocument/2006/relationships/hyperlink" Target="https://www.casellasolutions.com/uk/en/support/product-support.html"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png"/><Relationship Id="rId40" Type="http://schemas.microsoft.com/office/2007/relationships/hdphoto" Target="media/hdphoto5.wdp"/><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image" Target="media/image58.png"/><Relationship Id="rId110" Type="http://schemas.microsoft.com/office/2007/relationships/hdphoto" Target="media/hdphoto30.wdp"/><Relationship Id="rId115" Type="http://schemas.openxmlformats.org/officeDocument/2006/relationships/image" Target="media/image74.png"/><Relationship Id="rId131" Type="http://schemas.openxmlformats.org/officeDocument/2006/relationships/image" Target="media/image90.png"/><Relationship Id="rId136" Type="http://schemas.openxmlformats.org/officeDocument/2006/relationships/image" Target="media/image95.png"/><Relationship Id="rId157" Type="http://schemas.openxmlformats.org/officeDocument/2006/relationships/image" Target="media/image116.png"/><Relationship Id="rId178" Type="http://schemas.openxmlformats.org/officeDocument/2006/relationships/hyperlink" Target="http://www.casellasolutions.com" TargetMode="External"/><Relationship Id="rId61" Type="http://schemas.microsoft.com/office/2007/relationships/hdphoto" Target="media/hdphoto11.wdp"/><Relationship Id="rId82" Type="http://schemas.microsoft.com/office/2007/relationships/hdphoto" Target="media/hdphoto18.wdp"/><Relationship Id="rId152" Type="http://schemas.openxmlformats.org/officeDocument/2006/relationships/image" Target="media/image111.png"/><Relationship Id="rId173" Type="http://schemas.openxmlformats.org/officeDocument/2006/relationships/hyperlink" Target="mailto:salessupport@casellasolutions.com"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39.png"/><Relationship Id="rId77" Type="http://schemas.openxmlformats.org/officeDocument/2006/relationships/image" Target="media/image51.png"/><Relationship Id="rId100" Type="http://schemas.openxmlformats.org/officeDocument/2006/relationships/image" Target="media/image65.png"/><Relationship Id="rId105" Type="http://schemas.openxmlformats.org/officeDocument/2006/relationships/image" Target="media/image68.png"/><Relationship Id="rId126" Type="http://schemas.openxmlformats.org/officeDocument/2006/relationships/image" Target="media/image85.png"/><Relationship Id="rId147" Type="http://schemas.openxmlformats.org/officeDocument/2006/relationships/image" Target="media/image106.png"/><Relationship Id="rId168" Type="http://schemas.openxmlformats.org/officeDocument/2006/relationships/image" Target="media/image126.pn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48.png"/><Relationship Id="rId93" Type="http://schemas.openxmlformats.org/officeDocument/2006/relationships/image" Target="media/image61.png"/><Relationship Id="rId98" Type="http://schemas.openxmlformats.org/officeDocument/2006/relationships/image" Target="media/image64.png"/><Relationship Id="rId121" Type="http://schemas.openxmlformats.org/officeDocument/2006/relationships/image" Target="media/image80.png"/><Relationship Id="rId142" Type="http://schemas.openxmlformats.org/officeDocument/2006/relationships/image" Target="media/image101.png"/><Relationship Id="rId163" Type="http://schemas.openxmlformats.org/officeDocument/2006/relationships/image" Target="media/image121.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png"/><Relationship Id="rId46" Type="http://schemas.microsoft.com/office/2007/relationships/hdphoto" Target="media/hdphoto8.wdp"/><Relationship Id="rId67" Type="http://schemas.microsoft.com/office/2007/relationships/hdphoto" Target="media/hdphoto13.wdp"/><Relationship Id="rId116" Type="http://schemas.openxmlformats.org/officeDocument/2006/relationships/image" Target="media/image75.png"/><Relationship Id="rId137" Type="http://schemas.openxmlformats.org/officeDocument/2006/relationships/image" Target="media/image96.png"/><Relationship Id="rId158" Type="http://schemas.openxmlformats.org/officeDocument/2006/relationships/image" Target="media/image117.png"/><Relationship Id="rId20" Type="http://schemas.openxmlformats.org/officeDocument/2006/relationships/image" Target="media/image11.png"/><Relationship Id="rId41" Type="http://schemas.openxmlformats.org/officeDocument/2006/relationships/image" Target="media/image27.png"/><Relationship Id="rId62" Type="http://schemas.openxmlformats.org/officeDocument/2006/relationships/image" Target="media/image42.png"/><Relationship Id="rId83" Type="http://schemas.openxmlformats.org/officeDocument/2006/relationships/image" Target="media/image56.png"/><Relationship Id="rId88" Type="http://schemas.microsoft.com/office/2007/relationships/hdphoto" Target="media/hdphoto21.wdp"/><Relationship Id="rId111" Type="http://schemas.openxmlformats.org/officeDocument/2006/relationships/image" Target="media/image72.png"/><Relationship Id="rId132" Type="http://schemas.openxmlformats.org/officeDocument/2006/relationships/image" Target="media/image91.png"/><Relationship Id="rId153" Type="http://schemas.openxmlformats.org/officeDocument/2006/relationships/image" Target="media/image112.png"/><Relationship Id="rId174" Type="http://schemas.openxmlformats.org/officeDocument/2006/relationships/hyperlink" Target="http://www.airsamplingsolutions.com" TargetMode="External"/><Relationship Id="rId179" Type="http://schemas.openxmlformats.org/officeDocument/2006/relationships/hyperlink" Target="mailto:salessupport@casellasolutions.com" TargetMode="External"/><Relationship Id="rId15" Type="http://schemas.openxmlformats.org/officeDocument/2006/relationships/image" Target="media/image6.PNG"/><Relationship Id="rId36" Type="http://schemas.openxmlformats.org/officeDocument/2006/relationships/image" Target="media/image24.png"/><Relationship Id="rId57" Type="http://schemas.microsoft.com/office/2007/relationships/hdphoto" Target="media/hdphoto9.wdp"/><Relationship Id="rId106" Type="http://schemas.openxmlformats.org/officeDocument/2006/relationships/image" Target="media/image69.png"/><Relationship Id="rId127" Type="http://schemas.openxmlformats.org/officeDocument/2006/relationships/image" Target="media/image86.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35.png"/><Relationship Id="rId73" Type="http://schemas.microsoft.com/office/2007/relationships/hdphoto" Target="media/hdphoto16.wdp"/><Relationship Id="rId78" Type="http://schemas.openxmlformats.org/officeDocument/2006/relationships/image" Target="media/image52.png"/><Relationship Id="rId94" Type="http://schemas.openxmlformats.org/officeDocument/2006/relationships/image" Target="media/image62.png"/><Relationship Id="rId99" Type="http://schemas.microsoft.com/office/2007/relationships/hdphoto" Target="media/hdphoto26.wdp"/><Relationship Id="rId101" Type="http://schemas.microsoft.com/office/2007/relationships/hdphoto" Target="media/hdphoto27.wdp"/><Relationship Id="rId122" Type="http://schemas.openxmlformats.org/officeDocument/2006/relationships/image" Target="media/image81.png"/><Relationship Id="rId143" Type="http://schemas.openxmlformats.org/officeDocument/2006/relationships/image" Target="media/image102.png"/><Relationship Id="rId148" Type="http://schemas.openxmlformats.org/officeDocument/2006/relationships/image" Target="media/image107.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info-us@casellasolutions.com" TargetMode="External"/><Relationship Id="rId2" Type="http://schemas.openxmlformats.org/officeDocument/2006/relationships/hyperlink" Target="http://www.casellasolutions.com" TargetMode="External"/><Relationship Id="rId1" Type="http://schemas.openxmlformats.org/officeDocument/2006/relationships/hyperlink" Target="mailto:info-us@casellasolutions.com" TargetMode="External"/><Relationship Id="rId4" Type="http://schemas.openxmlformats.org/officeDocument/2006/relationships/hyperlink" Target="http://www.casella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31.jpg"/></Relationships>
</file>

<file path=word/_rels/header4.xml.rels><?xml version="1.0" encoding="UTF-8" standalone="yes"?>
<Relationships xmlns="http://schemas.openxmlformats.org/package/2006/relationships"><Relationship Id="rId1" Type="http://schemas.openxmlformats.org/officeDocument/2006/relationships/image" Target="media/image13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Documents\Client%20work\Casella\Templates\User%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AF23-0A0C-48EC-B3EC-05F5833E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 Manual Template</Template>
  <TotalTime>2</TotalTime>
  <Pages>42</Pages>
  <Words>8313</Words>
  <Characters>47386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Joynson</dc:creator>
  <cp:lastModifiedBy>Reekie, Aaron</cp:lastModifiedBy>
  <cp:revision>3</cp:revision>
  <cp:lastPrinted>2019-11-27T12:00:00Z</cp:lastPrinted>
  <dcterms:created xsi:type="dcterms:W3CDTF">2024-11-19T13:36:00Z</dcterms:created>
  <dcterms:modified xsi:type="dcterms:W3CDTF">2024-11-19T13:47:00Z</dcterms:modified>
</cp:coreProperties>
</file>